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36.xml" ContentType="application/vnd.openxmlformats-officedocument.wordprocessingml.header+xml"/>
  <Override PartName="/word/footer7.xml" ContentType="application/vnd.openxmlformats-officedocument.wordprocessingml.footer+xml"/>
  <Default Extension="wmf" ContentType="image/x-wmf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32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header3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15.xml" ContentType="application/vnd.openxmlformats-officedocument.wordprocessingml.header+xml"/>
  <Default Extension="jpeg" ContentType="image/jpeg"/>
  <Override PartName="/word/footer27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3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02D" w:rsidRDefault="00F0702D">
      <w:pPr>
        <w:pStyle w:val="BodyText"/>
        <w:spacing w:before="8"/>
        <w:rPr>
          <w:rFonts w:ascii="Times New Roman"/>
          <w:sz w:val="14"/>
          <w:szCs w:val="14"/>
        </w:rPr>
      </w:pPr>
    </w:p>
    <w:p w:rsidR="00F0702D" w:rsidRDefault="00F0702D">
      <w:pPr>
        <w:pStyle w:val="Title"/>
        <w:jc w:val="center"/>
      </w:pPr>
      <w:r>
        <w:rPr>
          <w:w w:val="95"/>
        </w:rPr>
        <w:t>БЛОКИ</w:t>
      </w:r>
      <w:r>
        <w:rPr>
          <w:spacing w:val="24"/>
          <w:w w:val="95"/>
        </w:rPr>
        <w:t xml:space="preserve"> </w:t>
      </w:r>
      <w:r>
        <w:rPr>
          <w:w w:val="95"/>
        </w:rPr>
        <w:t>КЛАПАННЫЕ</w:t>
      </w:r>
    </w:p>
    <w:p w:rsidR="00F0702D" w:rsidRDefault="00F0702D">
      <w:pPr>
        <w:spacing w:before="245"/>
        <w:ind w:left="903"/>
        <w:jc w:val="center"/>
        <w:rPr>
          <w:sz w:val="47"/>
          <w:szCs w:val="47"/>
        </w:rPr>
      </w:pPr>
      <w:r>
        <w:rPr>
          <w:sz w:val="47"/>
          <w:szCs w:val="47"/>
        </w:rPr>
        <w:t>БКНЗ,</w:t>
      </w:r>
      <w:r>
        <w:rPr>
          <w:spacing w:val="11"/>
          <w:sz w:val="47"/>
          <w:szCs w:val="47"/>
        </w:rPr>
        <w:t xml:space="preserve"> </w:t>
      </w:r>
      <w:r>
        <w:rPr>
          <w:sz w:val="47"/>
          <w:szCs w:val="47"/>
        </w:rPr>
        <w:t>БКН5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Телефоны для заказа : (343) 345-28-66; 217-63-28; 217-63-29</w:t>
      </w:r>
    </w:p>
    <w:p w:rsidR="00F0702D" w:rsidRDefault="00F0702D">
      <w:pPr>
        <w:jc w:val="center"/>
        <w:rPr>
          <w:b/>
          <w:bCs/>
          <w:sz w:val="32"/>
          <w:szCs w:val="32"/>
        </w:rPr>
      </w:pPr>
    </w:p>
    <w:p w:rsidR="00F0702D" w:rsidRDefault="00F0702D">
      <w:pPr>
        <w:pStyle w:val="BodyText"/>
        <w:jc w:val="center"/>
        <w:rPr>
          <w:sz w:val="20"/>
          <w:szCs w:val="20"/>
          <w:lang w:val="en-US"/>
        </w:rPr>
      </w:pPr>
      <w:r>
        <w:rPr>
          <w:b/>
          <w:bCs/>
          <w:lang w:val="en-US"/>
        </w:rPr>
        <w:t xml:space="preserve">E-mail: </w:t>
      </w:r>
      <w:hyperlink r:id="rId7" w:history="1">
        <w:r>
          <w:rPr>
            <w:rStyle w:val="Hyperlink"/>
            <w:b/>
            <w:bCs/>
            <w:lang w:val="en-US"/>
          </w:rPr>
          <w:t>pp-66@list.ru</w:t>
        </w:r>
      </w:hyperlink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Heading2"/>
        <w:spacing w:before="262"/>
        <w:ind w:right="202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Руководство</w:t>
      </w:r>
      <w:r>
        <w:rPr>
          <w:b/>
          <w:bCs/>
          <w:spacing w:val="1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по</w:t>
      </w:r>
      <w:r>
        <w:rPr>
          <w:b/>
          <w:bCs/>
          <w:spacing w:val="-13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эксплуатации</w:t>
      </w:r>
    </w:p>
    <w:p w:rsidR="00F0702D" w:rsidRDefault="00F0702D">
      <w:pPr>
        <w:spacing w:before="136"/>
        <w:ind w:right="184"/>
        <w:jc w:val="center"/>
        <w:rPr>
          <w:b/>
          <w:bCs/>
          <w:w w:val="90"/>
          <w:sz w:val="36"/>
          <w:szCs w:val="36"/>
          <w:lang w:val="en-US"/>
        </w:rPr>
      </w:pPr>
      <w:r>
        <w:rPr>
          <w:noProof/>
          <w:lang w:eastAsia="ru-RU"/>
        </w:rPr>
        <w:pict>
          <v:line id="_x0000_s1026" style="position:absolute;left:0;text-align:left;z-index:251618816;mso-position-horizontal-relative:page" from="66.7pt,39.25pt" to="567.65pt,39.25pt" strokeweight=".50806mm">
            <w10:wrap anchorx="page"/>
          </v:line>
        </w:pict>
      </w:r>
      <w:r>
        <w:rPr>
          <w:b/>
          <w:bCs/>
          <w:w w:val="90"/>
          <w:sz w:val="36"/>
          <w:szCs w:val="36"/>
        </w:rPr>
        <w:t>ЭИ021-00.000</w:t>
      </w:r>
      <w:r>
        <w:rPr>
          <w:b/>
          <w:bCs/>
          <w:spacing w:val="84"/>
          <w:w w:val="90"/>
          <w:sz w:val="36"/>
          <w:szCs w:val="36"/>
        </w:rPr>
        <w:t xml:space="preserve"> </w:t>
      </w:r>
      <w:r>
        <w:rPr>
          <w:b/>
          <w:bCs/>
          <w:w w:val="90"/>
          <w:sz w:val="36"/>
          <w:szCs w:val="36"/>
        </w:rPr>
        <w:t>РЭ</w:t>
      </w: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w w:val="90"/>
          <w:lang w:val="en-US"/>
        </w:rPr>
      </w:pPr>
    </w:p>
    <w:p w:rsidR="00F0702D" w:rsidRDefault="00F0702D">
      <w:pPr>
        <w:spacing w:before="136"/>
        <w:ind w:right="184"/>
        <w:jc w:val="center"/>
        <w:rPr>
          <w:sz w:val="17"/>
          <w:szCs w:val="17"/>
          <w:lang w:val="en-US"/>
        </w:rPr>
        <w:sectPr w:rsidR="00F0702D">
          <w:pgSz w:w="11900" w:h="16840"/>
          <w:pgMar w:top="540" w:right="720" w:bottom="280" w:left="700" w:header="720" w:footer="720" w:gutter="0"/>
          <w:cols w:space="720"/>
        </w:sectPr>
      </w:pPr>
    </w:p>
    <w:p w:rsidR="00F0702D" w:rsidRDefault="00F0702D">
      <w:pPr>
        <w:pStyle w:val="Heading3"/>
        <w:spacing w:before="70"/>
        <w:ind w:left="4376" w:right="3611"/>
        <w:jc w:val="center"/>
        <w:rPr>
          <w:lang w:val="en-US"/>
        </w:rPr>
      </w:pPr>
    </w:p>
    <w:p w:rsidR="00F0702D" w:rsidRDefault="00F0702D">
      <w:pPr>
        <w:pStyle w:val="Heading3"/>
        <w:spacing w:before="70"/>
        <w:ind w:left="4376" w:right="3611"/>
        <w:jc w:val="center"/>
        <w:rPr>
          <w:lang w:val="en-US"/>
        </w:rPr>
      </w:pPr>
    </w:p>
    <w:p w:rsidR="00F0702D" w:rsidRDefault="00F0702D">
      <w:pPr>
        <w:pStyle w:val="Heading3"/>
        <w:spacing w:before="70"/>
        <w:ind w:left="4376" w:right="3611"/>
        <w:jc w:val="center"/>
      </w:pPr>
      <w:r>
        <w:t>СОДЕРЖАНИЕ</w:t>
      </w:r>
    </w:p>
    <w:p w:rsidR="00F0702D" w:rsidRDefault="00F0702D">
      <w:pPr>
        <w:pStyle w:val="ListParagraph"/>
        <w:numPr>
          <w:ilvl w:val="0"/>
          <w:numId w:val="7"/>
        </w:numPr>
        <w:tabs>
          <w:tab w:val="left" w:pos="1348"/>
          <w:tab w:val="left" w:pos="1477"/>
          <w:tab w:val="left" w:leader="dot" w:pos="10031"/>
        </w:tabs>
        <w:spacing w:before="329"/>
        <w:ind w:hanging="697"/>
        <w:rPr>
          <w:sz w:val="35"/>
          <w:szCs w:val="35"/>
        </w:rPr>
      </w:pPr>
      <w:r>
        <w:rPr>
          <w:w w:val="95"/>
          <w:sz w:val="35"/>
          <w:szCs w:val="35"/>
        </w:rPr>
        <w:t>ОПИСАНИЕ</w:t>
      </w:r>
      <w:r>
        <w:rPr>
          <w:spacing w:val="77"/>
          <w:w w:val="95"/>
          <w:sz w:val="35"/>
          <w:szCs w:val="35"/>
        </w:rPr>
        <w:t xml:space="preserve"> </w:t>
      </w:r>
      <w:r>
        <w:rPr>
          <w:w w:val="95"/>
          <w:sz w:val="35"/>
          <w:szCs w:val="35"/>
        </w:rPr>
        <w:t>И</w:t>
      </w:r>
      <w:r>
        <w:rPr>
          <w:spacing w:val="36"/>
          <w:w w:val="95"/>
          <w:sz w:val="35"/>
          <w:szCs w:val="35"/>
        </w:rPr>
        <w:t xml:space="preserve"> </w:t>
      </w:r>
      <w:r>
        <w:rPr>
          <w:w w:val="95"/>
          <w:sz w:val="35"/>
          <w:szCs w:val="35"/>
        </w:rPr>
        <w:t>РАБОТА.</w:t>
      </w:r>
      <w:r>
        <w:rPr>
          <w:w w:val="95"/>
          <w:sz w:val="35"/>
          <w:szCs w:val="35"/>
        </w:rPr>
        <w:tab/>
      </w:r>
      <w:r>
        <w:rPr>
          <w:sz w:val="35"/>
          <w:szCs w:val="35"/>
        </w:rPr>
        <w:t>2</w:t>
      </w:r>
    </w:p>
    <w:p w:rsidR="00F0702D" w:rsidRDefault="00F0702D">
      <w:pPr>
        <w:pStyle w:val="Heading2"/>
        <w:numPr>
          <w:ilvl w:val="0"/>
          <w:numId w:val="7"/>
        </w:numPr>
        <w:tabs>
          <w:tab w:val="left" w:pos="1475"/>
          <w:tab w:val="left" w:leader="dot" w:pos="10142"/>
        </w:tabs>
        <w:spacing w:before="44"/>
        <w:ind w:left="1474" w:hanging="559"/>
      </w:pPr>
      <w:r>
        <w:rPr>
          <w:w w:val="90"/>
        </w:rPr>
        <w:t>ИСПОЛЬЗОВАНИЕ</w:t>
      </w:r>
      <w:r>
        <w:rPr>
          <w:spacing w:val="158"/>
        </w:rPr>
        <w:t xml:space="preserve"> </w:t>
      </w:r>
      <w:r>
        <w:rPr>
          <w:w w:val="90"/>
        </w:rPr>
        <w:t>ПО</w:t>
      </w:r>
      <w:r>
        <w:rPr>
          <w:spacing w:val="72"/>
          <w:w w:val="90"/>
        </w:rPr>
        <w:t xml:space="preserve"> </w:t>
      </w:r>
      <w:r>
        <w:rPr>
          <w:w w:val="90"/>
        </w:rPr>
        <w:t>НАЗНАЧЕНИЮ.</w:t>
      </w:r>
      <w:r>
        <w:rPr>
          <w:w w:val="90"/>
        </w:rPr>
        <w:tab/>
      </w:r>
      <w:r>
        <w:t>4</w:t>
      </w:r>
    </w:p>
    <w:p w:rsidR="00F0702D" w:rsidRDefault="00F0702D">
      <w:pPr>
        <w:pStyle w:val="ListParagraph"/>
        <w:numPr>
          <w:ilvl w:val="0"/>
          <w:numId w:val="7"/>
        </w:numPr>
        <w:tabs>
          <w:tab w:val="left" w:pos="1481"/>
          <w:tab w:val="left" w:leader="dot" w:pos="10151"/>
        </w:tabs>
        <w:spacing w:before="64"/>
        <w:ind w:left="1480" w:hanging="564"/>
        <w:rPr>
          <w:sz w:val="35"/>
          <w:szCs w:val="35"/>
        </w:rPr>
      </w:pPr>
      <w:r>
        <w:rPr>
          <w:w w:val="95"/>
          <w:sz w:val="35"/>
          <w:szCs w:val="35"/>
        </w:rPr>
        <w:t>ТЕХНИЧЕСКОЕ</w:t>
      </w:r>
      <w:r>
        <w:rPr>
          <w:spacing w:val="166"/>
          <w:sz w:val="35"/>
          <w:szCs w:val="35"/>
        </w:rPr>
        <w:t xml:space="preserve"> </w:t>
      </w:r>
      <w:r>
        <w:rPr>
          <w:w w:val="95"/>
          <w:sz w:val="35"/>
          <w:szCs w:val="35"/>
        </w:rPr>
        <w:t>ОБСЛУЖИВАНИЕ.</w:t>
      </w:r>
      <w:r>
        <w:rPr>
          <w:w w:val="95"/>
          <w:sz w:val="35"/>
          <w:szCs w:val="35"/>
        </w:rPr>
        <w:tab/>
      </w:r>
      <w:r>
        <w:rPr>
          <w:sz w:val="35"/>
          <w:szCs w:val="35"/>
        </w:rPr>
        <w:t>4</w:t>
      </w:r>
    </w:p>
    <w:p w:rsidR="00F0702D" w:rsidRDefault="00F0702D">
      <w:pPr>
        <w:pStyle w:val="ListParagraph"/>
        <w:numPr>
          <w:ilvl w:val="0"/>
          <w:numId w:val="7"/>
        </w:numPr>
        <w:tabs>
          <w:tab w:val="left" w:pos="1476"/>
          <w:tab w:val="left" w:leader="dot" w:pos="10157"/>
        </w:tabs>
        <w:spacing w:before="54" w:line="261" w:lineRule="auto"/>
        <w:ind w:left="1474" w:right="139" w:hanging="557"/>
        <w:rPr>
          <w:sz w:val="36"/>
          <w:szCs w:val="36"/>
        </w:rPr>
      </w:pPr>
      <w:r>
        <w:rPr>
          <w:w w:val="95"/>
          <w:sz w:val="36"/>
          <w:szCs w:val="36"/>
        </w:rPr>
        <w:t>ПЕРЕЧЕНЬ</w:t>
      </w:r>
      <w:r>
        <w:rPr>
          <w:spacing w:val="19"/>
          <w:w w:val="95"/>
          <w:sz w:val="36"/>
          <w:szCs w:val="36"/>
        </w:rPr>
        <w:t xml:space="preserve"> </w:t>
      </w:r>
      <w:r>
        <w:rPr>
          <w:w w:val="95"/>
          <w:sz w:val="36"/>
          <w:szCs w:val="36"/>
        </w:rPr>
        <w:t>КРИТИЧЕСКИХ</w:t>
      </w:r>
      <w:r>
        <w:rPr>
          <w:spacing w:val="16"/>
          <w:w w:val="95"/>
          <w:sz w:val="36"/>
          <w:szCs w:val="36"/>
        </w:rPr>
        <w:t xml:space="preserve"> </w:t>
      </w:r>
      <w:r>
        <w:rPr>
          <w:w w:val="95"/>
          <w:sz w:val="36"/>
          <w:szCs w:val="36"/>
        </w:rPr>
        <w:t>ОТКАЗОВ,</w:t>
      </w:r>
      <w:r>
        <w:rPr>
          <w:spacing w:val="7"/>
          <w:w w:val="95"/>
          <w:sz w:val="36"/>
          <w:szCs w:val="36"/>
        </w:rPr>
        <w:t xml:space="preserve"> </w:t>
      </w:r>
      <w:r>
        <w:rPr>
          <w:w w:val="95"/>
          <w:sz w:val="36"/>
          <w:szCs w:val="36"/>
        </w:rPr>
        <w:t>ВОЗМОЖНЫХ</w:t>
      </w:r>
      <w:r>
        <w:rPr>
          <w:spacing w:val="1"/>
          <w:w w:val="95"/>
          <w:sz w:val="36"/>
          <w:szCs w:val="36"/>
        </w:rPr>
        <w:t xml:space="preserve"> </w:t>
      </w:r>
      <w:r>
        <w:rPr>
          <w:sz w:val="38"/>
          <w:szCs w:val="38"/>
        </w:rPr>
        <w:t>ОШИБОЧНЫХ ДЕИСТВИИ ПЕРСОНАЛА,</w:t>
      </w:r>
      <w:r>
        <w:rPr>
          <w:spacing w:val="1"/>
          <w:sz w:val="38"/>
          <w:szCs w:val="38"/>
        </w:rPr>
        <w:t xml:space="preserve"> </w:t>
      </w:r>
      <w:r>
        <w:rPr>
          <w:w w:val="90"/>
          <w:sz w:val="37"/>
          <w:szCs w:val="37"/>
        </w:rPr>
        <w:t>ПРИВОДЯЩИЕ</w:t>
      </w:r>
      <w:r>
        <w:rPr>
          <w:spacing w:val="84"/>
          <w:w w:val="90"/>
          <w:sz w:val="37"/>
          <w:szCs w:val="37"/>
        </w:rPr>
        <w:t xml:space="preserve"> </w:t>
      </w:r>
      <w:r>
        <w:rPr>
          <w:w w:val="90"/>
          <w:sz w:val="37"/>
          <w:szCs w:val="37"/>
        </w:rPr>
        <w:t>К</w:t>
      </w:r>
      <w:r>
        <w:rPr>
          <w:spacing w:val="30"/>
          <w:w w:val="90"/>
          <w:sz w:val="37"/>
          <w:szCs w:val="37"/>
        </w:rPr>
        <w:t xml:space="preserve"> </w:t>
      </w:r>
      <w:r>
        <w:rPr>
          <w:w w:val="90"/>
          <w:sz w:val="37"/>
          <w:szCs w:val="37"/>
        </w:rPr>
        <w:t>ИНЦИДЕНТУ</w:t>
      </w:r>
      <w:r>
        <w:rPr>
          <w:spacing w:val="72"/>
          <w:w w:val="90"/>
          <w:sz w:val="37"/>
          <w:szCs w:val="37"/>
        </w:rPr>
        <w:t xml:space="preserve"> </w:t>
      </w:r>
      <w:r>
        <w:rPr>
          <w:w w:val="90"/>
          <w:sz w:val="37"/>
          <w:szCs w:val="37"/>
        </w:rPr>
        <w:t>ИЛИ</w:t>
      </w:r>
      <w:r>
        <w:rPr>
          <w:spacing w:val="37"/>
          <w:w w:val="90"/>
          <w:sz w:val="37"/>
          <w:szCs w:val="37"/>
        </w:rPr>
        <w:t xml:space="preserve"> </w:t>
      </w:r>
      <w:r>
        <w:rPr>
          <w:w w:val="90"/>
          <w:sz w:val="37"/>
          <w:szCs w:val="37"/>
        </w:rPr>
        <w:t>АВАРИИ</w:t>
      </w:r>
      <w:r>
        <w:rPr>
          <w:w w:val="90"/>
          <w:sz w:val="37"/>
          <w:szCs w:val="37"/>
        </w:rPr>
        <w:tab/>
      </w:r>
      <w:r>
        <w:rPr>
          <w:spacing w:val="-9"/>
          <w:w w:val="90"/>
          <w:sz w:val="37"/>
          <w:szCs w:val="37"/>
        </w:rPr>
        <w:t>5</w:t>
      </w:r>
    </w:p>
    <w:p w:rsidR="00F0702D" w:rsidRDefault="00F0702D">
      <w:pPr>
        <w:pStyle w:val="Heading2"/>
        <w:numPr>
          <w:ilvl w:val="0"/>
          <w:numId w:val="7"/>
        </w:numPr>
        <w:tabs>
          <w:tab w:val="left" w:pos="1480"/>
        </w:tabs>
        <w:spacing w:before="6"/>
        <w:ind w:left="1479" w:hanging="559"/>
      </w:pPr>
      <w:r>
        <w:rPr>
          <w:w w:val="90"/>
        </w:rPr>
        <w:t>ДЕИСТВИЯ</w:t>
      </w:r>
      <w:r>
        <w:rPr>
          <w:spacing w:val="69"/>
          <w:w w:val="90"/>
        </w:rPr>
        <w:t xml:space="preserve"> </w:t>
      </w:r>
      <w:r>
        <w:rPr>
          <w:w w:val="90"/>
        </w:rPr>
        <w:t>ПЕРСОНАЛА</w:t>
      </w:r>
      <w:r>
        <w:rPr>
          <w:spacing w:val="83"/>
          <w:w w:val="90"/>
        </w:rPr>
        <w:t xml:space="preserve"> </w:t>
      </w:r>
      <w:r>
        <w:rPr>
          <w:w w:val="90"/>
        </w:rPr>
        <w:t>В</w:t>
      </w:r>
      <w:r>
        <w:rPr>
          <w:spacing w:val="22"/>
          <w:w w:val="90"/>
        </w:rPr>
        <w:t xml:space="preserve"> </w:t>
      </w:r>
      <w:r>
        <w:rPr>
          <w:w w:val="90"/>
        </w:rPr>
        <w:t>СЛУЧАЕ</w:t>
      </w:r>
      <w:r>
        <w:rPr>
          <w:spacing w:val="46"/>
          <w:w w:val="90"/>
        </w:rPr>
        <w:t xml:space="preserve"> </w:t>
      </w:r>
      <w:r>
        <w:rPr>
          <w:w w:val="90"/>
        </w:rPr>
        <w:t>ИНЦИДЕНТА,</w:t>
      </w:r>
    </w:p>
    <w:p w:rsidR="00F0702D" w:rsidRDefault="00F0702D">
      <w:pPr>
        <w:pStyle w:val="Heading1"/>
        <w:tabs>
          <w:tab w:val="left" w:leader="dot" w:pos="10156"/>
        </w:tabs>
        <w:spacing w:before="31"/>
        <w:ind w:left="1473"/>
        <w:rPr>
          <w:rFonts w:ascii="Arial" w:hAnsi="Arial" w:cs="Arial"/>
        </w:rPr>
      </w:pPr>
      <w:r>
        <w:rPr>
          <w:rFonts w:ascii="Arial" w:hAnsi="Arial" w:cs="Arial"/>
          <w:w w:val="90"/>
        </w:rPr>
        <w:t>КРИТИЧЕСКОГО</w:t>
      </w:r>
      <w:r>
        <w:rPr>
          <w:rFonts w:ascii="Arial" w:hAnsi="Arial" w:cs="Arial"/>
          <w:spacing w:val="46"/>
          <w:w w:val="90"/>
        </w:rPr>
        <w:t xml:space="preserve"> </w:t>
      </w:r>
      <w:r>
        <w:rPr>
          <w:rFonts w:ascii="Arial" w:hAnsi="Arial" w:cs="Arial"/>
          <w:w w:val="90"/>
        </w:rPr>
        <w:t>ОТКАЗА</w:t>
      </w:r>
      <w:r>
        <w:rPr>
          <w:rFonts w:ascii="Arial" w:hAnsi="Arial" w:cs="Arial"/>
          <w:spacing w:val="21"/>
          <w:w w:val="90"/>
        </w:rPr>
        <w:t xml:space="preserve"> </w:t>
      </w:r>
      <w:r>
        <w:rPr>
          <w:rFonts w:ascii="Arial" w:hAnsi="Arial" w:cs="Arial"/>
          <w:w w:val="90"/>
        </w:rPr>
        <w:t>ИЛИ</w:t>
      </w:r>
      <w:r>
        <w:rPr>
          <w:rFonts w:ascii="Arial" w:hAnsi="Arial" w:cs="Arial"/>
          <w:spacing w:val="12"/>
          <w:w w:val="90"/>
        </w:rPr>
        <w:t xml:space="preserve"> </w:t>
      </w:r>
      <w:r>
        <w:rPr>
          <w:rFonts w:ascii="Arial" w:hAnsi="Arial" w:cs="Arial"/>
          <w:w w:val="90"/>
        </w:rPr>
        <w:t>АВАРИИ</w:t>
      </w:r>
      <w:r>
        <w:rPr>
          <w:rFonts w:ascii="Arial" w:hAnsi="Arial" w:cs="Arial"/>
          <w:w w:val="90"/>
        </w:rPr>
        <w:tab/>
      </w:r>
      <w:r>
        <w:rPr>
          <w:rFonts w:ascii="Arial" w:hAnsi="Arial" w:cs="Arial"/>
        </w:rPr>
        <w:t>5</w:t>
      </w:r>
    </w:p>
    <w:p w:rsidR="00F0702D" w:rsidRDefault="00F0702D">
      <w:pPr>
        <w:pStyle w:val="Heading2"/>
        <w:numPr>
          <w:ilvl w:val="0"/>
          <w:numId w:val="7"/>
        </w:numPr>
        <w:tabs>
          <w:tab w:val="left" w:pos="1481"/>
          <w:tab w:val="left" w:leader="dot" w:pos="10152"/>
        </w:tabs>
        <w:spacing w:before="43"/>
        <w:ind w:left="1480" w:hanging="563"/>
      </w:pPr>
      <w:r>
        <w:rPr>
          <w:w w:val="90"/>
        </w:rPr>
        <w:t>ТРАНСПОРТИРОВАНИЕ</w:t>
      </w:r>
      <w:r>
        <w:rPr>
          <w:spacing w:val="84"/>
          <w:w w:val="90"/>
        </w:rPr>
        <w:t xml:space="preserve"> </w:t>
      </w:r>
      <w:r>
        <w:rPr>
          <w:w w:val="90"/>
        </w:rPr>
        <w:t>И</w:t>
      </w:r>
      <w:r>
        <w:rPr>
          <w:spacing w:val="90"/>
        </w:rPr>
        <w:t xml:space="preserve"> </w:t>
      </w:r>
      <w:r>
        <w:rPr>
          <w:w w:val="90"/>
        </w:rPr>
        <w:t>ХРАНЕНИЕ.</w:t>
      </w:r>
      <w:r>
        <w:rPr>
          <w:w w:val="90"/>
        </w:rPr>
        <w:tab/>
      </w:r>
      <w:r>
        <w:t>5</w:t>
      </w:r>
    </w:p>
    <w:p w:rsidR="00F0702D" w:rsidRDefault="00F0702D">
      <w:pPr>
        <w:pStyle w:val="Heading2"/>
        <w:numPr>
          <w:ilvl w:val="0"/>
          <w:numId w:val="7"/>
        </w:numPr>
        <w:tabs>
          <w:tab w:val="left" w:pos="1478"/>
        </w:tabs>
        <w:spacing w:before="40"/>
        <w:ind w:left="1477" w:hanging="564"/>
      </w:pPr>
      <w:r>
        <w:rPr>
          <w:w w:val="90"/>
        </w:rPr>
        <w:t>УКАЗАНИЯ</w:t>
      </w:r>
      <w:r>
        <w:rPr>
          <w:spacing w:val="66"/>
          <w:w w:val="90"/>
        </w:rPr>
        <w:t xml:space="preserve"> </w:t>
      </w:r>
      <w:r>
        <w:rPr>
          <w:w w:val="90"/>
        </w:rPr>
        <w:t>ПО</w:t>
      </w:r>
      <w:r>
        <w:rPr>
          <w:spacing w:val="29"/>
          <w:w w:val="90"/>
        </w:rPr>
        <w:t xml:space="preserve"> </w:t>
      </w:r>
      <w:r>
        <w:rPr>
          <w:w w:val="90"/>
        </w:rPr>
        <w:t>ВЫВОДУ</w:t>
      </w:r>
      <w:r>
        <w:rPr>
          <w:spacing w:val="44"/>
          <w:w w:val="90"/>
        </w:rPr>
        <w:t xml:space="preserve"> </w:t>
      </w:r>
      <w:r>
        <w:rPr>
          <w:w w:val="90"/>
        </w:rPr>
        <w:t>ИЗ</w:t>
      </w:r>
      <w:r>
        <w:rPr>
          <w:spacing w:val="41"/>
          <w:w w:val="90"/>
        </w:rPr>
        <w:t xml:space="preserve"> </w:t>
      </w:r>
      <w:r>
        <w:rPr>
          <w:w w:val="90"/>
        </w:rPr>
        <w:t>ЭКСПЛУАТАЦИИ</w:t>
      </w:r>
      <w:r>
        <w:rPr>
          <w:spacing w:val="89"/>
          <w:w w:val="90"/>
        </w:rPr>
        <w:t xml:space="preserve"> </w:t>
      </w:r>
      <w:r>
        <w:rPr>
          <w:w w:val="90"/>
        </w:rPr>
        <w:t>И</w:t>
      </w:r>
    </w:p>
    <w:p w:rsidR="00F0702D" w:rsidRDefault="00F0702D">
      <w:pPr>
        <w:tabs>
          <w:tab w:val="left" w:leader="dot" w:pos="10149"/>
        </w:tabs>
        <w:spacing w:before="59"/>
        <w:ind w:left="1477"/>
        <w:rPr>
          <w:sz w:val="35"/>
          <w:szCs w:val="35"/>
        </w:rPr>
      </w:pPr>
      <w:r>
        <w:rPr>
          <w:sz w:val="35"/>
          <w:szCs w:val="35"/>
        </w:rPr>
        <w:t>УТИЛИЗАЦИИ</w:t>
      </w:r>
      <w:r>
        <w:rPr>
          <w:sz w:val="35"/>
          <w:szCs w:val="35"/>
        </w:rPr>
        <w:tab/>
        <w:t>6</w:t>
      </w:r>
    </w:p>
    <w:p w:rsidR="00F0702D" w:rsidRDefault="00F0702D">
      <w:pPr>
        <w:pStyle w:val="ListParagraph"/>
        <w:numPr>
          <w:ilvl w:val="0"/>
          <w:numId w:val="7"/>
        </w:numPr>
        <w:tabs>
          <w:tab w:val="left" w:pos="1476"/>
        </w:tabs>
        <w:spacing w:before="63"/>
        <w:ind w:left="1475" w:hanging="559"/>
        <w:rPr>
          <w:sz w:val="36"/>
          <w:szCs w:val="36"/>
        </w:rPr>
      </w:pPr>
      <w:r>
        <w:rPr>
          <w:w w:val="95"/>
          <w:sz w:val="36"/>
          <w:szCs w:val="36"/>
        </w:rPr>
        <w:t>СВЕДЕНИЯ</w:t>
      </w:r>
      <w:r>
        <w:rPr>
          <w:spacing w:val="39"/>
          <w:w w:val="95"/>
          <w:sz w:val="36"/>
          <w:szCs w:val="36"/>
        </w:rPr>
        <w:t xml:space="preserve"> </w:t>
      </w:r>
      <w:r>
        <w:rPr>
          <w:w w:val="95"/>
          <w:sz w:val="36"/>
          <w:szCs w:val="36"/>
        </w:rPr>
        <w:t>О</w:t>
      </w:r>
      <w:r>
        <w:rPr>
          <w:spacing w:val="7"/>
          <w:w w:val="95"/>
          <w:sz w:val="36"/>
          <w:szCs w:val="36"/>
        </w:rPr>
        <w:t xml:space="preserve"> </w:t>
      </w:r>
      <w:r>
        <w:rPr>
          <w:w w:val="95"/>
          <w:sz w:val="36"/>
          <w:szCs w:val="36"/>
        </w:rPr>
        <w:t>КВАЛИФИКАЦИИ</w:t>
      </w:r>
    </w:p>
    <w:p w:rsidR="00F0702D" w:rsidRDefault="00F0702D">
      <w:pPr>
        <w:tabs>
          <w:tab w:val="left" w:leader="dot" w:pos="10154"/>
        </w:tabs>
        <w:spacing w:before="61"/>
        <w:ind w:left="1476"/>
        <w:rPr>
          <w:sz w:val="35"/>
          <w:szCs w:val="35"/>
        </w:rPr>
      </w:pPr>
      <w:r>
        <w:rPr>
          <w:sz w:val="35"/>
          <w:szCs w:val="35"/>
        </w:rPr>
        <w:t>ОБСЛУЖИВАЮЩЕГО</w:t>
      </w:r>
      <w:r>
        <w:rPr>
          <w:spacing w:val="-20"/>
          <w:sz w:val="35"/>
          <w:szCs w:val="35"/>
        </w:rPr>
        <w:t xml:space="preserve"> </w:t>
      </w:r>
      <w:r>
        <w:rPr>
          <w:sz w:val="35"/>
          <w:szCs w:val="35"/>
        </w:rPr>
        <w:t>ПЕРСОНАЛА.</w:t>
      </w:r>
      <w:r>
        <w:rPr>
          <w:sz w:val="35"/>
          <w:szCs w:val="35"/>
        </w:rPr>
        <w:tab/>
        <w:t>6</w:t>
      </w:r>
    </w:p>
    <w:p w:rsidR="00F0702D" w:rsidRDefault="00F0702D">
      <w:pPr>
        <w:pStyle w:val="Heading2"/>
        <w:spacing w:before="49"/>
        <w:ind w:left="917"/>
      </w:pPr>
      <w:r>
        <w:rPr>
          <w:w w:val="90"/>
        </w:rPr>
        <w:t>ПРИЛОЖЕНИЕ</w:t>
      </w:r>
      <w:r>
        <w:rPr>
          <w:spacing w:val="34"/>
          <w:w w:val="90"/>
        </w:rPr>
        <w:t xml:space="preserve"> </w:t>
      </w:r>
      <w:r>
        <w:rPr>
          <w:w w:val="90"/>
        </w:rPr>
        <w:t>А</w:t>
      </w:r>
      <w:r>
        <w:rPr>
          <w:spacing w:val="-2"/>
          <w:w w:val="90"/>
        </w:rPr>
        <w:t xml:space="preserve"> </w:t>
      </w:r>
      <w:r>
        <w:rPr>
          <w:w w:val="90"/>
        </w:rPr>
        <w:t>(Справочное)</w:t>
      </w:r>
      <w:r>
        <w:rPr>
          <w:spacing w:val="29"/>
          <w:w w:val="90"/>
        </w:rPr>
        <w:t xml:space="preserve"> </w:t>
      </w:r>
      <w:r>
        <w:rPr>
          <w:w w:val="90"/>
        </w:rPr>
        <w:t>Габаритные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</w:p>
    <w:p w:rsidR="00F0702D" w:rsidRDefault="00F0702D">
      <w:pPr>
        <w:tabs>
          <w:tab w:val="left" w:leader="dot" w:pos="10138"/>
        </w:tabs>
        <w:spacing w:before="59"/>
        <w:ind w:left="1480"/>
        <w:rPr>
          <w:sz w:val="35"/>
          <w:szCs w:val="35"/>
        </w:rPr>
      </w:pPr>
      <w:r>
        <w:rPr>
          <w:w w:val="95"/>
          <w:sz w:val="35"/>
          <w:szCs w:val="35"/>
        </w:rPr>
        <w:t>присоединительные</w:t>
      </w:r>
      <w:r>
        <w:rPr>
          <w:spacing w:val="16"/>
          <w:w w:val="95"/>
          <w:sz w:val="35"/>
          <w:szCs w:val="35"/>
        </w:rPr>
        <w:t xml:space="preserve"> </w:t>
      </w:r>
      <w:r>
        <w:rPr>
          <w:w w:val="95"/>
          <w:sz w:val="35"/>
          <w:szCs w:val="35"/>
        </w:rPr>
        <w:t>размеры</w:t>
      </w:r>
      <w:r>
        <w:rPr>
          <w:w w:val="95"/>
          <w:sz w:val="35"/>
          <w:szCs w:val="35"/>
        </w:rPr>
        <w:tab/>
      </w:r>
      <w:r>
        <w:rPr>
          <w:sz w:val="35"/>
          <w:szCs w:val="35"/>
        </w:rPr>
        <w:t>7</w:t>
      </w:r>
    </w:p>
    <w:p w:rsidR="00F0702D" w:rsidRDefault="00F0702D">
      <w:pPr>
        <w:spacing w:before="54"/>
        <w:ind w:left="918"/>
        <w:rPr>
          <w:sz w:val="36"/>
          <w:szCs w:val="36"/>
        </w:rPr>
      </w:pPr>
      <w:r>
        <w:rPr>
          <w:w w:val="90"/>
          <w:sz w:val="36"/>
          <w:szCs w:val="36"/>
        </w:rPr>
        <w:t>ПРИЛОЖЕНИЕ</w:t>
      </w:r>
      <w:r>
        <w:rPr>
          <w:spacing w:val="96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>Б</w:t>
      </w:r>
      <w:r>
        <w:rPr>
          <w:spacing w:val="39"/>
          <w:w w:val="90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>(Справочное)</w:t>
      </w:r>
      <w:r>
        <w:rPr>
          <w:spacing w:val="92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>Гидравлические</w:t>
      </w:r>
      <w:r>
        <w:rPr>
          <w:spacing w:val="42"/>
          <w:w w:val="90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>схемы</w:t>
      </w:r>
    </w:p>
    <w:p w:rsidR="00F0702D" w:rsidRDefault="00F0702D">
      <w:pPr>
        <w:tabs>
          <w:tab w:val="left" w:leader="dot" w:pos="9949"/>
        </w:tabs>
        <w:spacing w:before="61"/>
        <w:ind w:left="1480"/>
        <w:rPr>
          <w:sz w:val="35"/>
          <w:szCs w:val="35"/>
        </w:rPr>
      </w:pPr>
      <w:r>
        <w:rPr>
          <w:w w:val="95"/>
          <w:sz w:val="35"/>
          <w:szCs w:val="35"/>
        </w:rPr>
        <w:t>клапанных</w:t>
      </w:r>
      <w:r>
        <w:rPr>
          <w:spacing w:val="29"/>
          <w:w w:val="95"/>
          <w:sz w:val="35"/>
          <w:szCs w:val="35"/>
        </w:rPr>
        <w:t xml:space="preserve"> </w:t>
      </w:r>
      <w:r>
        <w:rPr>
          <w:w w:val="95"/>
          <w:sz w:val="35"/>
          <w:szCs w:val="35"/>
        </w:rPr>
        <w:t>блоков</w:t>
      </w:r>
      <w:r>
        <w:rPr>
          <w:w w:val="95"/>
          <w:sz w:val="35"/>
          <w:szCs w:val="35"/>
        </w:rPr>
        <w:tab/>
      </w:r>
      <w:r>
        <w:rPr>
          <w:sz w:val="35"/>
          <w:szCs w:val="35"/>
        </w:rPr>
        <w:t>43</w:t>
      </w:r>
    </w:p>
    <w:p w:rsidR="00F0702D" w:rsidRDefault="00F0702D">
      <w:pPr>
        <w:spacing w:before="59"/>
        <w:ind w:left="918"/>
        <w:rPr>
          <w:sz w:val="36"/>
          <w:szCs w:val="36"/>
        </w:rPr>
      </w:pPr>
      <w:r>
        <w:rPr>
          <w:w w:val="90"/>
          <w:sz w:val="36"/>
          <w:szCs w:val="36"/>
        </w:rPr>
        <w:t>ПРИЛОЖЕНИЕ</w:t>
      </w:r>
      <w:r>
        <w:rPr>
          <w:spacing w:val="89"/>
          <w:w w:val="90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>В</w:t>
      </w:r>
      <w:r>
        <w:rPr>
          <w:spacing w:val="27"/>
          <w:w w:val="90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>(Справочное)</w:t>
      </w:r>
      <w:r>
        <w:rPr>
          <w:spacing w:val="87"/>
          <w:w w:val="90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>Комплекты</w:t>
      </w:r>
      <w:r>
        <w:rPr>
          <w:spacing w:val="72"/>
          <w:w w:val="90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>монтажных</w:t>
      </w:r>
    </w:p>
    <w:p w:rsidR="00F0702D" w:rsidRDefault="00F0702D">
      <w:pPr>
        <w:tabs>
          <w:tab w:val="left" w:leader="dot" w:pos="9954"/>
        </w:tabs>
        <w:spacing w:before="61"/>
        <w:ind w:left="1477"/>
        <w:rPr>
          <w:sz w:val="35"/>
          <w:szCs w:val="35"/>
        </w:rPr>
      </w:pPr>
      <w:r>
        <w:rPr>
          <w:sz w:val="35"/>
          <w:szCs w:val="35"/>
        </w:rPr>
        <w:t>частей</w:t>
      </w:r>
      <w:r>
        <w:rPr>
          <w:sz w:val="35"/>
          <w:szCs w:val="35"/>
        </w:rPr>
        <w:tab/>
        <w:t>44</w:t>
      </w:r>
    </w:p>
    <w:p w:rsidR="00F0702D" w:rsidRDefault="00F0702D">
      <w:pPr>
        <w:pStyle w:val="BodyText"/>
        <w:rPr>
          <w:sz w:val="38"/>
          <w:szCs w:val="38"/>
        </w:rPr>
      </w:pPr>
    </w:p>
    <w:p w:rsidR="00F0702D" w:rsidRDefault="00F0702D">
      <w:pPr>
        <w:pStyle w:val="BodyText"/>
        <w:rPr>
          <w:sz w:val="38"/>
          <w:szCs w:val="38"/>
        </w:rPr>
      </w:pPr>
    </w:p>
    <w:p w:rsidR="00F0702D" w:rsidRDefault="00F0702D">
      <w:pPr>
        <w:pStyle w:val="BodyText"/>
        <w:rPr>
          <w:sz w:val="38"/>
          <w:szCs w:val="38"/>
        </w:rPr>
      </w:pPr>
    </w:p>
    <w:p w:rsidR="00F0702D" w:rsidRDefault="00F0702D">
      <w:pPr>
        <w:pStyle w:val="BodyText"/>
        <w:rPr>
          <w:sz w:val="38"/>
          <w:szCs w:val="38"/>
        </w:rPr>
      </w:pPr>
    </w:p>
    <w:p w:rsidR="00F0702D" w:rsidRDefault="00F0702D">
      <w:pPr>
        <w:pStyle w:val="BodyText"/>
        <w:rPr>
          <w:sz w:val="38"/>
          <w:szCs w:val="38"/>
        </w:rPr>
      </w:pPr>
    </w:p>
    <w:p w:rsidR="00F0702D" w:rsidRDefault="00F0702D">
      <w:pPr>
        <w:pStyle w:val="BodyText"/>
        <w:rPr>
          <w:sz w:val="38"/>
          <w:szCs w:val="38"/>
        </w:rPr>
      </w:pPr>
    </w:p>
    <w:p w:rsidR="00F0702D" w:rsidRDefault="00F0702D">
      <w:pPr>
        <w:pStyle w:val="BodyText"/>
        <w:rPr>
          <w:sz w:val="38"/>
          <w:szCs w:val="38"/>
        </w:rPr>
      </w:pPr>
    </w:p>
    <w:p w:rsidR="00F0702D" w:rsidRDefault="00F0702D">
      <w:pPr>
        <w:pStyle w:val="BodyText"/>
        <w:rPr>
          <w:sz w:val="38"/>
          <w:szCs w:val="38"/>
        </w:rPr>
      </w:pPr>
    </w:p>
    <w:p w:rsidR="00F0702D" w:rsidRDefault="00F0702D">
      <w:pPr>
        <w:pStyle w:val="BodyText"/>
        <w:rPr>
          <w:sz w:val="38"/>
          <w:szCs w:val="38"/>
        </w:rPr>
      </w:pPr>
    </w:p>
    <w:p w:rsidR="00F0702D" w:rsidRDefault="00F0702D">
      <w:pPr>
        <w:pStyle w:val="BodyText"/>
        <w:rPr>
          <w:sz w:val="38"/>
          <w:szCs w:val="38"/>
          <w:lang w:val="en-US"/>
        </w:rPr>
      </w:pPr>
    </w:p>
    <w:p w:rsidR="00F0702D" w:rsidRDefault="00F0702D">
      <w:pPr>
        <w:pStyle w:val="BodyText"/>
        <w:rPr>
          <w:sz w:val="38"/>
          <w:szCs w:val="38"/>
          <w:lang w:val="en-US"/>
        </w:rPr>
      </w:pPr>
    </w:p>
    <w:p w:rsidR="00F0702D" w:rsidRDefault="00F0702D">
      <w:pPr>
        <w:pStyle w:val="BodyText"/>
        <w:rPr>
          <w:sz w:val="38"/>
          <w:szCs w:val="38"/>
          <w:lang w:val="en-US"/>
        </w:rPr>
      </w:pPr>
    </w:p>
    <w:p w:rsidR="00F0702D" w:rsidRDefault="00F0702D">
      <w:pPr>
        <w:pStyle w:val="BodyText"/>
        <w:rPr>
          <w:sz w:val="38"/>
          <w:szCs w:val="38"/>
          <w:lang w:val="en-US"/>
        </w:rPr>
      </w:pPr>
    </w:p>
    <w:p w:rsidR="00F0702D" w:rsidRDefault="00F0702D">
      <w:pPr>
        <w:spacing w:before="72" w:line="237" w:lineRule="auto"/>
        <w:ind w:left="116" w:right="923" w:firstLine="564"/>
        <w:jc w:val="both"/>
        <w:rPr>
          <w:w w:val="95"/>
          <w:sz w:val="32"/>
          <w:szCs w:val="32"/>
          <w:lang w:val="en-US"/>
        </w:rPr>
      </w:pPr>
    </w:p>
    <w:p w:rsidR="00F0702D" w:rsidRDefault="00F0702D">
      <w:pPr>
        <w:spacing w:before="72" w:line="237" w:lineRule="auto"/>
        <w:ind w:left="116" w:right="923" w:firstLine="564"/>
        <w:jc w:val="both"/>
        <w:rPr>
          <w:sz w:val="30"/>
          <w:szCs w:val="30"/>
        </w:rPr>
      </w:pPr>
      <w:r>
        <w:rPr>
          <w:w w:val="95"/>
          <w:sz w:val="32"/>
          <w:szCs w:val="32"/>
        </w:rPr>
        <w:t>Настоящее руководство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по эксплуатации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(далее — РЭ) со-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держит сведения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о конструкции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и характеристиках блоков кла-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панных моделей БКНЗ, БКН5 (далее также БКН) и содержит ука-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1"/>
          <w:szCs w:val="31"/>
        </w:rPr>
        <w:t>зания, необходимые</w:t>
      </w:r>
      <w:r>
        <w:rPr>
          <w:spacing w:val="1"/>
          <w:w w:val="95"/>
          <w:sz w:val="31"/>
          <w:szCs w:val="31"/>
        </w:rPr>
        <w:t xml:space="preserve"> </w:t>
      </w:r>
      <w:r>
        <w:rPr>
          <w:w w:val="95"/>
          <w:sz w:val="31"/>
          <w:szCs w:val="31"/>
        </w:rPr>
        <w:t>для их правильной</w:t>
      </w:r>
      <w:r>
        <w:rPr>
          <w:spacing w:val="1"/>
          <w:w w:val="95"/>
          <w:sz w:val="31"/>
          <w:szCs w:val="31"/>
        </w:rPr>
        <w:t xml:space="preserve"> </w:t>
      </w:r>
      <w:r>
        <w:rPr>
          <w:w w:val="95"/>
          <w:sz w:val="31"/>
          <w:szCs w:val="31"/>
        </w:rPr>
        <w:t>и безопасной эксплуата-</w:t>
      </w:r>
      <w:r>
        <w:rPr>
          <w:spacing w:val="1"/>
          <w:w w:val="95"/>
          <w:sz w:val="31"/>
          <w:szCs w:val="31"/>
        </w:rPr>
        <w:t xml:space="preserve"> </w:t>
      </w:r>
      <w:r>
        <w:rPr>
          <w:sz w:val="30"/>
          <w:szCs w:val="30"/>
        </w:rPr>
        <w:t>ции.</w:t>
      </w:r>
    </w:p>
    <w:p w:rsidR="00F0702D" w:rsidRDefault="00F0702D">
      <w:pPr>
        <w:pStyle w:val="BodyText"/>
        <w:spacing w:line="363" w:lineRule="exact"/>
        <w:ind w:left="676"/>
        <w:jc w:val="both"/>
      </w:pPr>
      <w:r>
        <w:t>Клапанные</w:t>
      </w:r>
      <w:r>
        <w:rPr>
          <w:spacing w:val="66"/>
        </w:rPr>
        <w:t xml:space="preserve"> </w:t>
      </w:r>
      <w:r>
        <w:t>блоки</w:t>
      </w:r>
      <w:r>
        <w:rPr>
          <w:spacing w:val="53"/>
        </w:rPr>
        <w:t xml:space="preserve"> </w:t>
      </w:r>
      <w:r>
        <w:t>выпускаются</w:t>
      </w:r>
      <w:r>
        <w:rPr>
          <w:spacing w:val="7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техническим</w:t>
      </w:r>
      <w:r>
        <w:rPr>
          <w:spacing w:val="66"/>
        </w:rPr>
        <w:t xml:space="preserve"> </w:t>
      </w:r>
      <w:r>
        <w:t>условиям</w:t>
      </w:r>
    </w:p>
    <w:p w:rsidR="00F0702D" w:rsidRDefault="00F0702D">
      <w:pPr>
        <w:spacing w:before="2"/>
        <w:ind w:left="119"/>
        <w:jc w:val="both"/>
        <w:rPr>
          <w:sz w:val="31"/>
          <w:szCs w:val="31"/>
        </w:rPr>
      </w:pPr>
      <w:r>
        <w:rPr>
          <w:w w:val="95"/>
          <w:sz w:val="31"/>
          <w:szCs w:val="31"/>
        </w:rPr>
        <w:t>ЭИООЗ-00.000</w:t>
      </w:r>
      <w:r>
        <w:rPr>
          <w:spacing w:val="4"/>
          <w:w w:val="95"/>
          <w:sz w:val="31"/>
          <w:szCs w:val="31"/>
        </w:rPr>
        <w:t xml:space="preserve"> </w:t>
      </w:r>
      <w:r>
        <w:rPr>
          <w:w w:val="95"/>
          <w:sz w:val="31"/>
          <w:szCs w:val="31"/>
        </w:rPr>
        <w:t>ТУ.</w:t>
      </w:r>
    </w:p>
    <w:p w:rsidR="00F0702D" w:rsidRDefault="00F0702D">
      <w:pPr>
        <w:pStyle w:val="BodyText"/>
        <w:spacing w:before="8"/>
        <w:rPr>
          <w:sz w:val="28"/>
          <w:szCs w:val="28"/>
        </w:rPr>
      </w:pPr>
    </w:p>
    <w:p w:rsidR="00F0702D" w:rsidRDefault="00F0702D">
      <w:pPr>
        <w:pStyle w:val="ListParagraph"/>
        <w:numPr>
          <w:ilvl w:val="0"/>
          <w:numId w:val="6"/>
        </w:numPr>
        <w:tabs>
          <w:tab w:val="left" w:pos="1239"/>
        </w:tabs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ОПИСАНИЕ</w:t>
      </w:r>
      <w:r>
        <w:rPr>
          <w:spacing w:val="62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И</w:t>
      </w:r>
      <w:r>
        <w:rPr>
          <w:spacing w:val="16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РАБОТА</w:t>
      </w:r>
    </w:p>
    <w:p w:rsidR="00F0702D" w:rsidRDefault="00F0702D">
      <w:pPr>
        <w:pStyle w:val="BodyText"/>
        <w:spacing w:before="6"/>
        <w:rPr>
          <w:sz w:val="28"/>
          <w:szCs w:val="28"/>
        </w:rPr>
      </w:pPr>
    </w:p>
    <w:p w:rsidR="00F0702D" w:rsidRDefault="00F0702D">
      <w:pPr>
        <w:pStyle w:val="ListParagraph"/>
        <w:numPr>
          <w:ilvl w:val="1"/>
          <w:numId w:val="6"/>
        </w:numPr>
        <w:tabs>
          <w:tab w:val="left" w:pos="1560"/>
        </w:tabs>
        <w:ind w:left="1559" w:hanging="572"/>
        <w:jc w:val="both"/>
        <w:rPr>
          <w:sz w:val="32"/>
          <w:szCs w:val="32"/>
        </w:rPr>
      </w:pPr>
      <w:r>
        <w:rPr>
          <w:sz w:val="32"/>
          <w:szCs w:val="32"/>
        </w:rPr>
        <w:t>Назначение</w:t>
      </w:r>
      <w:r>
        <w:rPr>
          <w:spacing w:val="33"/>
          <w:sz w:val="32"/>
          <w:szCs w:val="32"/>
        </w:rPr>
        <w:t xml:space="preserve"> </w:t>
      </w:r>
      <w:r>
        <w:rPr>
          <w:sz w:val="32"/>
          <w:szCs w:val="32"/>
        </w:rPr>
        <w:t>изделия</w:t>
      </w:r>
    </w:p>
    <w:p w:rsidR="00F0702D" w:rsidRDefault="00F0702D">
      <w:pPr>
        <w:pStyle w:val="ListParagraph"/>
        <w:numPr>
          <w:ilvl w:val="2"/>
          <w:numId w:val="5"/>
        </w:numPr>
        <w:tabs>
          <w:tab w:val="left" w:pos="1454"/>
        </w:tabs>
        <w:spacing w:before="164" w:line="232" w:lineRule="auto"/>
        <w:ind w:right="922" w:firstLine="560"/>
        <w:jc w:val="both"/>
        <w:rPr>
          <w:sz w:val="32"/>
          <w:szCs w:val="32"/>
        </w:rPr>
      </w:pPr>
      <w:r>
        <w:rPr>
          <w:sz w:val="32"/>
          <w:szCs w:val="32"/>
        </w:rPr>
        <w:t>Блоки клапанные относятся к контрольной арматуре и</w:t>
      </w:r>
      <w:r>
        <w:rPr>
          <w:spacing w:val="-86"/>
          <w:sz w:val="32"/>
          <w:szCs w:val="32"/>
        </w:rPr>
        <w:t xml:space="preserve">  </w:t>
      </w:r>
      <w:r>
        <w:rPr>
          <w:w w:val="95"/>
          <w:sz w:val="32"/>
          <w:szCs w:val="32"/>
        </w:rPr>
        <w:t>предназначены для управления поступлением рабочей среды к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датчикам</w:t>
      </w:r>
      <w:r>
        <w:rPr>
          <w:spacing w:val="20"/>
          <w:sz w:val="32"/>
          <w:szCs w:val="32"/>
        </w:rPr>
        <w:t xml:space="preserve"> </w:t>
      </w:r>
      <w:r>
        <w:rPr>
          <w:sz w:val="32"/>
          <w:szCs w:val="32"/>
        </w:rPr>
        <w:t>разности</w:t>
      </w:r>
      <w:r>
        <w:rPr>
          <w:spacing w:val="23"/>
          <w:sz w:val="32"/>
          <w:szCs w:val="32"/>
        </w:rPr>
        <w:t xml:space="preserve"> </w:t>
      </w:r>
      <w:r>
        <w:rPr>
          <w:sz w:val="32"/>
          <w:szCs w:val="32"/>
        </w:rPr>
        <w:t>давлений.</w:t>
      </w:r>
    </w:p>
    <w:p w:rsidR="00F0702D" w:rsidRDefault="00F0702D">
      <w:pPr>
        <w:pStyle w:val="ListParagraph"/>
        <w:numPr>
          <w:ilvl w:val="2"/>
          <w:numId w:val="5"/>
        </w:numPr>
        <w:tabs>
          <w:tab w:val="left" w:pos="1455"/>
        </w:tabs>
        <w:spacing w:line="363" w:lineRule="exact"/>
        <w:ind w:left="1454" w:hanging="779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Рабочие</w:t>
      </w:r>
      <w:r>
        <w:rPr>
          <w:spacing w:val="24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среды:</w:t>
      </w:r>
      <w:r>
        <w:rPr>
          <w:spacing w:val="26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жидкость,</w:t>
      </w:r>
      <w:r>
        <w:rPr>
          <w:spacing w:val="24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пар,</w:t>
      </w:r>
      <w:r>
        <w:rPr>
          <w:spacing w:val="7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газ.</w:t>
      </w:r>
    </w:p>
    <w:p w:rsidR="00F0702D" w:rsidRDefault="00F0702D">
      <w:pPr>
        <w:pStyle w:val="BodyText"/>
        <w:spacing w:before="6"/>
        <w:rPr>
          <w:sz w:val="28"/>
          <w:szCs w:val="28"/>
        </w:rPr>
      </w:pPr>
    </w:p>
    <w:p w:rsidR="00F0702D" w:rsidRDefault="00F0702D">
      <w:pPr>
        <w:pStyle w:val="ListParagraph"/>
        <w:numPr>
          <w:ilvl w:val="1"/>
          <w:numId w:val="6"/>
        </w:numPr>
        <w:tabs>
          <w:tab w:val="left" w:pos="1560"/>
        </w:tabs>
        <w:ind w:left="1559" w:hanging="572"/>
        <w:jc w:val="both"/>
        <w:rPr>
          <w:sz w:val="32"/>
          <w:szCs w:val="32"/>
        </w:rPr>
      </w:pPr>
      <w:r>
        <w:rPr>
          <w:w w:val="105"/>
          <w:sz w:val="32"/>
          <w:szCs w:val="32"/>
        </w:rPr>
        <w:t>Конструкция,</w:t>
      </w:r>
      <w:r>
        <w:rPr>
          <w:spacing w:val="-3"/>
          <w:w w:val="105"/>
          <w:sz w:val="32"/>
          <w:szCs w:val="32"/>
        </w:rPr>
        <w:t xml:space="preserve"> </w:t>
      </w:r>
      <w:r>
        <w:rPr>
          <w:w w:val="105"/>
          <w:sz w:val="32"/>
          <w:szCs w:val="32"/>
        </w:rPr>
        <w:t>технические</w:t>
      </w:r>
      <w:r>
        <w:rPr>
          <w:spacing w:val="-2"/>
          <w:w w:val="105"/>
          <w:sz w:val="32"/>
          <w:szCs w:val="32"/>
        </w:rPr>
        <w:t xml:space="preserve"> </w:t>
      </w:r>
      <w:r>
        <w:rPr>
          <w:w w:val="105"/>
          <w:sz w:val="32"/>
          <w:szCs w:val="32"/>
        </w:rPr>
        <w:t>характеристики</w:t>
      </w:r>
    </w:p>
    <w:p w:rsidR="00F0702D" w:rsidRDefault="00F0702D">
      <w:pPr>
        <w:pStyle w:val="ListParagraph"/>
        <w:numPr>
          <w:ilvl w:val="2"/>
          <w:numId w:val="4"/>
        </w:numPr>
        <w:tabs>
          <w:tab w:val="left" w:pos="1456"/>
        </w:tabs>
        <w:spacing w:before="170" w:line="232" w:lineRule="auto"/>
        <w:ind w:right="924" w:firstLine="560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Все исполнения клапанных блоков имеют две независи-</w:t>
      </w:r>
      <w:r>
        <w:rPr>
          <w:spacing w:val="-82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мые линии подсоединения. Подача и отсечка рабочей среды про-</w:t>
      </w:r>
      <w:r>
        <w:rPr>
          <w:spacing w:val="-82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изводится с помощью двух изолирующих клапанов «И». Уравни-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вание давлений в измерительных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полостях подключенного дат-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чика производится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с помощью уравнительного клапана «У». Ис-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полнения БКН, имеющие спускные клапаны, позволяют сбрасы-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вать рабочую среду из импульсной линии, а также присоединять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контрольный прибор. Внешние виды исполнений клапанных бло-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ков, а также габаритные и присоединительные размеры приве-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дены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в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приложении А.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Гидравлические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схемы —</w:t>
      </w:r>
      <w:r>
        <w:rPr>
          <w:spacing w:val="80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см. приложе-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ние</w:t>
      </w:r>
      <w:r>
        <w:rPr>
          <w:spacing w:val="8"/>
          <w:sz w:val="32"/>
          <w:szCs w:val="32"/>
        </w:rPr>
        <w:t xml:space="preserve"> </w:t>
      </w:r>
      <w:r>
        <w:rPr>
          <w:sz w:val="32"/>
          <w:szCs w:val="32"/>
        </w:rPr>
        <w:t>Б.</w:t>
      </w:r>
    </w:p>
    <w:p w:rsidR="00F0702D" w:rsidRDefault="00F0702D">
      <w:pPr>
        <w:pStyle w:val="ListParagraph"/>
        <w:numPr>
          <w:ilvl w:val="2"/>
          <w:numId w:val="4"/>
        </w:numPr>
        <w:tabs>
          <w:tab w:val="left" w:pos="1455"/>
        </w:tabs>
        <w:spacing w:before="5" w:line="232" w:lineRule="auto"/>
        <w:ind w:left="117" w:right="931" w:firstLine="558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Основной комплект монтажных частей (КМЧ), поставля-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емый вместе с БКН, указан в таблице B.1. Для присоединения</w:t>
      </w:r>
      <w:r>
        <w:rPr>
          <w:spacing w:val="-86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некоторых исполнений клапанных блоков к импульсным линиям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требуется дополнительный КМЧ, поставляемый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по отдельному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sz w:val="31"/>
          <w:szCs w:val="31"/>
        </w:rPr>
        <w:t>заказу (таблица B.2). В дополнительный КМЧ входит также крон-</w:t>
      </w:r>
      <w:r>
        <w:rPr>
          <w:spacing w:val="-85"/>
          <w:sz w:val="31"/>
          <w:szCs w:val="31"/>
        </w:rPr>
        <w:t xml:space="preserve"> </w:t>
      </w:r>
      <w:r>
        <w:rPr>
          <w:spacing w:val="-1"/>
          <w:sz w:val="32"/>
          <w:szCs w:val="32"/>
        </w:rPr>
        <w:t>штейн</w:t>
      </w:r>
      <w:r>
        <w:rPr>
          <w:spacing w:val="-21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Т,</w:t>
      </w:r>
      <w:r>
        <w:rPr>
          <w:spacing w:val="-17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посредством</w:t>
      </w:r>
      <w:r>
        <w:rPr>
          <w:spacing w:val="4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которого</w:t>
      </w:r>
      <w:r>
        <w:rPr>
          <w:spacing w:val="-4"/>
          <w:sz w:val="32"/>
          <w:szCs w:val="32"/>
        </w:rPr>
        <w:t xml:space="preserve"> </w:t>
      </w:r>
      <w:r>
        <w:rPr>
          <w:sz w:val="32"/>
          <w:szCs w:val="32"/>
        </w:rPr>
        <w:t>мапанный</w:t>
      </w:r>
      <w:r>
        <w:rPr>
          <w:spacing w:val="-1"/>
          <w:sz w:val="32"/>
          <w:szCs w:val="32"/>
        </w:rPr>
        <w:t xml:space="preserve"> </w:t>
      </w:r>
      <w:r>
        <w:rPr>
          <w:sz w:val="32"/>
          <w:szCs w:val="32"/>
        </w:rPr>
        <w:t>блок</w:t>
      </w:r>
      <w:r>
        <w:rPr>
          <w:spacing w:val="-12"/>
          <w:sz w:val="32"/>
          <w:szCs w:val="32"/>
        </w:rPr>
        <w:t xml:space="preserve"> </w:t>
      </w:r>
      <w:r>
        <w:rPr>
          <w:sz w:val="32"/>
          <w:szCs w:val="32"/>
        </w:rPr>
        <w:t>крепится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>
        <w:rPr>
          <w:spacing w:val="-20"/>
          <w:sz w:val="32"/>
          <w:szCs w:val="32"/>
        </w:rPr>
        <w:t xml:space="preserve"> </w:t>
      </w:r>
      <w:r>
        <w:rPr>
          <w:sz w:val="32"/>
          <w:szCs w:val="32"/>
        </w:rPr>
        <w:t>мон-</w:t>
      </w:r>
      <w:r>
        <w:rPr>
          <w:spacing w:val="-86"/>
          <w:sz w:val="32"/>
          <w:szCs w:val="32"/>
        </w:rPr>
        <w:t xml:space="preserve"> </w:t>
      </w:r>
      <w:r>
        <w:rPr>
          <w:sz w:val="32"/>
          <w:szCs w:val="32"/>
        </w:rPr>
        <w:t>тажной</w:t>
      </w:r>
      <w:r>
        <w:rPr>
          <w:spacing w:val="10"/>
          <w:sz w:val="32"/>
          <w:szCs w:val="32"/>
        </w:rPr>
        <w:t xml:space="preserve"> </w:t>
      </w:r>
      <w:r>
        <w:rPr>
          <w:sz w:val="32"/>
          <w:szCs w:val="32"/>
        </w:rPr>
        <w:t>трубе</w:t>
      </w:r>
      <w:r>
        <w:rPr>
          <w:spacing w:val="11"/>
          <w:sz w:val="32"/>
          <w:szCs w:val="32"/>
        </w:rPr>
        <w:t xml:space="preserve"> </w:t>
      </w:r>
      <w:r>
        <w:rPr>
          <w:sz w:val="32"/>
          <w:szCs w:val="32"/>
        </w:rPr>
        <w:t>диаметром</w:t>
      </w:r>
      <w:r>
        <w:rPr>
          <w:spacing w:val="26"/>
          <w:sz w:val="32"/>
          <w:szCs w:val="32"/>
        </w:rPr>
        <w:t xml:space="preserve"> </w:t>
      </w:r>
      <w:r>
        <w:rPr>
          <w:sz w:val="32"/>
          <w:szCs w:val="32"/>
        </w:rPr>
        <w:t>50 мм.</w:t>
      </w:r>
    </w:p>
    <w:p w:rsidR="00F0702D" w:rsidRDefault="00F0702D">
      <w:pPr>
        <w:pStyle w:val="ListParagraph"/>
        <w:numPr>
          <w:ilvl w:val="2"/>
          <w:numId w:val="4"/>
        </w:numPr>
        <w:tabs>
          <w:tab w:val="left" w:pos="1455"/>
        </w:tabs>
        <w:spacing w:before="14" w:line="232" w:lineRule="auto"/>
        <w:ind w:left="118" w:right="931" w:firstLine="557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После специальной очистки «омываемых» деталей кла-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панный блок получает маркировку «К» и может работать на газо-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образном</w:t>
      </w:r>
      <w:r>
        <w:rPr>
          <w:spacing w:val="19"/>
          <w:sz w:val="32"/>
          <w:szCs w:val="32"/>
        </w:rPr>
        <w:t xml:space="preserve"> </w:t>
      </w:r>
      <w:r>
        <w:rPr>
          <w:sz w:val="32"/>
          <w:szCs w:val="32"/>
        </w:rPr>
        <w:t>кислороде.</w:t>
      </w:r>
    </w:p>
    <w:p w:rsidR="00F0702D" w:rsidRDefault="00F0702D">
      <w:pPr>
        <w:pStyle w:val="BodyText"/>
        <w:spacing w:before="9"/>
        <w:rPr>
          <w:sz w:val="30"/>
          <w:szCs w:val="30"/>
        </w:rPr>
      </w:pPr>
    </w:p>
    <w:p w:rsidR="00F0702D" w:rsidRDefault="00F0702D">
      <w:pPr>
        <w:pStyle w:val="Heading3"/>
        <w:spacing w:before="0"/>
        <w:ind w:left="0" w:right="235"/>
        <w:jc w:val="center"/>
      </w:pPr>
      <w:r>
        <w:rPr>
          <w:w w:val="89"/>
        </w:rPr>
        <w:t>2</w:t>
      </w:r>
    </w:p>
    <w:p w:rsidR="00F0702D" w:rsidRDefault="00F0702D">
      <w:pPr>
        <w:jc w:val="center"/>
        <w:sectPr w:rsidR="00F0702D">
          <w:pgSz w:w="11900" w:h="16840"/>
          <w:pgMar w:top="720" w:right="720" w:bottom="280" w:left="700" w:header="720" w:footer="720" w:gutter="0"/>
          <w:cols w:space="720"/>
        </w:sectPr>
      </w:pPr>
    </w:p>
    <w:p w:rsidR="00F0702D" w:rsidRDefault="00F0702D">
      <w:pPr>
        <w:pStyle w:val="ListParagraph"/>
        <w:numPr>
          <w:ilvl w:val="2"/>
          <w:numId w:val="4"/>
        </w:numPr>
        <w:tabs>
          <w:tab w:val="left" w:pos="2257"/>
        </w:tabs>
        <w:spacing w:before="60" w:line="372" w:lineRule="exact"/>
        <w:ind w:left="2256"/>
        <w:rPr>
          <w:sz w:val="33"/>
          <w:szCs w:val="33"/>
        </w:rPr>
      </w:pPr>
      <w:r>
        <w:rPr>
          <w:w w:val="90"/>
          <w:sz w:val="33"/>
          <w:szCs w:val="33"/>
        </w:rPr>
        <w:t>Материалы,</w:t>
      </w:r>
      <w:r>
        <w:rPr>
          <w:spacing w:val="74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контактирующие</w:t>
      </w:r>
      <w:r>
        <w:rPr>
          <w:spacing w:val="36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</w:t>
      </w:r>
      <w:r>
        <w:rPr>
          <w:spacing w:val="36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рабочей</w:t>
      </w:r>
      <w:r>
        <w:rPr>
          <w:spacing w:val="67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средой:</w:t>
      </w:r>
    </w:p>
    <w:p w:rsidR="00F0702D" w:rsidRDefault="00F0702D">
      <w:pPr>
        <w:pStyle w:val="ListParagraph"/>
        <w:numPr>
          <w:ilvl w:val="3"/>
          <w:numId w:val="4"/>
        </w:numPr>
        <w:tabs>
          <w:tab w:val="left" w:pos="2499"/>
        </w:tabs>
        <w:spacing w:line="352" w:lineRule="exact"/>
        <w:rPr>
          <w:sz w:val="32"/>
          <w:szCs w:val="32"/>
        </w:rPr>
      </w:pPr>
      <w:r>
        <w:rPr>
          <w:w w:val="95"/>
          <w:sz w:val="32"/>
          <w:szCs w:val="32"/>
        </w:rPr>
        <w:t>сталь</w:t>
      </w:r>
      <w:r>
        <w:rPr>
          <w:spacing w:val="2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12X18H10T;</w:t>
      </w:r>
    </w:p>
    <w:p w:rsidR="00F0702D" w:rsidRDefault="00F0702D">
      <w:pPr>
        <w:spacing w:line="359" w:lineRule="exact"/>
        <w:ind w:left="1988"/>
        <w:rPr>
          <w:sz w:val="33"/>
          <w:szCs w:val="33"/>
        </w:rPr>
      </w:pPr>
      <w:r>
        <w:rPr>
          <w:w w:val="95"/>
          <w:sz w:val="33"/>
          <w:szCs w:val="33"/>
        </w:rPr>
        <w:t>—</w:t>
      </w:r>
      <w:r>
        <w:rPr>
          <w:spacing w:val="6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сталь</w:t>
      </w:r>
      <w:r>
        <w:rPr>
          <w:spacing w:val="-1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14X17H2</w:t>
      </w:r>
      <w:r>
        <w:rPr>
          <w:spacing w:val="-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ГОСТ</w:t>
      </w:r>
      <w:r>
        <w:rPr>
          <w:spacing w:val="-10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5632-2014;</w:t>
      </w:r>
    </w:p>
    <w:p w:rsidR="00F0702D" w:rsidRDefault="00F0702D">
      <w:pPr>
        <w:pStyle w:val="ListParagraph"/>
        <w:numPr>
          <w:ilvl w:val="3"/>
          <w:numId w:val="4"/>
        </w:numPr>
        <w:tabs>
          <w:tab w:val="left" w:pos="2495"/>
        </w:tabs>
        <w:spacing w:line="358" w:lineRule="exact"/>
        <w:ind w:left="2494" w:hanging="507"/>
        <w:rPr>
          <w:sz w:val="33"/>
          <w:szCs w:val="33"/>
        </w:rPr>
      </w:pPr>
      <w:r>
        <w:rPr>
          <w:w w:val="90"/>
          <w:sz w:val="33"/>
          <w:szCs w:val="33"/>
        </w:rPr>
        <w:t>фторопласт-4ПН</w:t>
      </w:r>
      <w:r>
        <w:rPr>
          <w:spacing w:val="52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ГОСТ</w:t>
      </w:r>
      <w:r>
        <w:rPr>
          <w:spacing w:val="6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10007-80.</w:t>
      </w:r>
    </w:p>
    <w:p w:rsidR="00F0702D" w:rsidRDefault="00F0702D">
      <w:pPr>
        <w:pStyle w:val="ListParagraph"/>
        <w:numPr>
          <w:ilvl w:val="2"/>
          <w:numId w:val="4"/>
        </w:numPr>
        <w:tabs>
          <w:tab w:val="left" w:pos="2255"/>
        </w:tabs>
        <w:spacing w:line="358" w:lineRule="exact"/>
        <w:ind w:left="2254" w:hanging="778"/>
        <w:rPr>
          <w:sz w:val="33"/>
          <w:szCs w:val="33"/>
        </w:rPr>
      </w:pPr>
      <w:r>
        <w:rPr>
          <w:w w:val="90"/>
          <w:sz w:val="33"/>
          <w:szCs w:val="33"/>
        </w:rPr>
        <w:t>Номинальное</w:t>
      </w:r>
      <w:r>
        <w:rPr>
          <w:spacing w:val="73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давление</w:t>
      </w:r>
      <w:r>
        <w:rPr>
          <w:spacing w:val="54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рабочей</w:t>
      </w:r>
      <w:r>
        <w:rPr>
          <w:spacing w:val="43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среды</w:t>
      </w:r>
      <w:r>
        <w:rPr>
          <w:spacing w:val="44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40</w:t>
      </w:r>
      <w:r>
        <w:rPr>
          <w:spacing w:val="3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MПa.</w:t>
      </w:r>
    </w:p>
    <w:p w:rsidR="00F0702D" w:rsidRDefault="00F0702D">
      <w:pPr>
        <w:pStyle w:val="ListParagraph"/>
        <w:numPr>
          <w:ilvl w:val="2"/>
          <w:numId w:val="4"/>
        </w:numPr>
        <w:tabs>
          <w:tab w:val="left" w:pos="2257"/>
        </w:tabs>
        <w:spacing w:line="367" w:lineRule="exact"/>
        <w:ind w:left="2257"/>
        <w:rPr>
          <w:sz w:val="33"/>
          <w:szCs w:val="33"/>
        </w:rPr>
      </w:pPr>
      <w:r>
        <w:rPr>
          <w:w w:val="95"/>
          <w:sz w:val="33"/>
          <w:szCs w:val="33"/>
        </w:rPr>
        <w:t>Диапазон</w:t>
      </w:r>
      <w:r>
        <w:rPr>
          <w:spacing w:val="6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температур</w:t>
      </w:r>
      <w:r>
        <w:rPr>
          <w:spacing w:val="7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рабочей</w:t>
      </w:r>
      <w:r>
        <w:rPr>
          <w:spacing w:val="6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среды</w:t>
      </w:r>
      <w:r>
        <w:rPr>
          <w:spacing w:val="6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от</w:t>
      </w:r>
      <w:r>
        <w:rPr>
          <w:spacing w:val="4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минус 60</w:t>
      </w:r>
      <w:r>
        <w:rPr>
          <w:spacing w:val="49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до</w:t>
      </w:r>
    </w:p>
    <w:p w:rsidR="00F0702D" w:rsidRDefault="00F0702D">
      <w:pPr>
        <w:spacing w:line="346" w:lineRule="exact"/>
        <w:ind w:left="916"/>
        <w:rPr>
          <w:sz w:val="31"/>
          <w:szCs w:val="31"/>
        </w:rPr>
      </w:pPr>
      <w:r>
        <w:rPr>
          <w:sz w:val="31"/>
          <w:szCs w:val="31"/>
        </w:rPr>
        <w:t>плюс</w:t>
      </w:r>
      <w:r>
        <w:rPr>
          <w:spacing w:val="4"/>
          <w:sz w:val="31"/>
          <w:szCs w:val="31"/>
        </w:rPr>
        <w:t xml:space="preserve"> </w:t>
      </w:r>
      <w:r>
        <w:rPr>
          <w:sz w:val="31"/>
          <w:szCs w:val="31"/>
        </w:rPr>
        <w:t>150</w:t>
      </w:r>
      <w:r>
        <w:rPr>
          <w:spacing w:val="-2"/>
          <w:sz w:val="31"/>
          <w:szCs w:val="31"/>
        </w:rPr>
        <w:t xml:space="preserve"> </w:t>
      </w:r>
      <w:r>
        <w:rPr>
          <w:sz w:val="31"/>
          <w:szCs w:val="31"/>
        </w:rPr>
        <w:t>°С.</w:t>
      </w:r>
    </w:p>
    <w:p w:rsidR="00F0702D" w:rsidRDefault="00F0702D">
      <w:pPr>
        <w:pStyle w:val="ListParagraph"/>
        <w:numPr>
          <w:ilvl w:val="2"/>
          <w:numId w:val="4"/>
        </w:numPr>
        <w:tabs>
          <w:tab w:val="left" w:pos="2257"/>
        </w:tabs>
        <w:spacing w:line="360" w:lineRule="exact"/>
        <w:ind w:left="2256"/>
        <w:rPr>
          <w:sz w:val="33"/>
          <w:szCs w:val="33"/>
        </w:rPr>
      </w:pPr>
      <w:r>
        <w:rPr>
          <w:w w:val="95"/>
          <w:sz w:val="33"/>
          <w:szCs w:val="33"/>
        </w:rPr>
        <w:t>Macca</w:t>
      </w:r>
      <w:r>
        <w:rPr>
          <w:spacing w:val="-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БКНЗ</w:t>
      </w:r>
      <w:r>
        <w:rPr>
          <w:spacing w:val="-8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не</w:t>
      </w:r>
      <w:r>
        <w:rPr>
          <w:spacing w:val="-1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более</w:t>
      </w:r>
      <w:r>
        <w:rPr>
          <w:spacing w:val="-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2,4</w:t>
      </w:r>
      <w:r>
        <w:rPr>
          <w:spacing w:val="-1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кг,</w:t>
      </w:r>
      <w:r>
        <w:rPr>
          <w:spacing w:val="-18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БКН5</w:t>
      </w:r>
      <w:r>
        <w:rPr>
          <w:spacing w:val="-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не</w:t>
      </w:r>
      <w:r>
        <w:rPr>
          <w:spacing w:val="-17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более</w:t>
      </w:r>
      <w:r>
        <w:rPr>
          <w:spacing w:val="-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2,8</w:t>
      </w:r>
      <w:r>
        <w:rPr>
          <w:spacing w:val="-1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кг.</w:t>
      </w:r>
    </w:p>
    <w:p w:rsidR="00F0702D" w:rsidRDefault="00F0702D">
      <w:pPr>
        <w:pStyle w:val="ListParagraph"/>
        <w:numPr>
          <w:ilvl w:val="2"/>
          <w:numId w:val="4"/>
        </w:numPr>
        <w:tabs>
          <w:tab w:val="left" w:pos="2255"/>
          <w:tab w:val="left" w:pos="5613"/>
        </w:tabs>
        <w:spacing w:line="362" w:lineRule="exact"/>
        <w:ind w:left="2254" w:hanging="778"/>
        <w:rPr>
          <w:sz w:val="33"/>
          <w:szCs w:val="33"/>
        </w:rPr>
      </w:pPr>
      <w:r>
        <w:rPr>
          <w:w w:val="95"/>
          <w:sz w:val="33"/>
          <w:szCs w:val="33"/>
        </w:rPr>
        <w:t>Класс</w:t>
      </w:r>
      <w:r>
        <w:rPr>
          <w:spacing w:val="60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герметичности</w:t>
      </w:r>
      <w:r>
        <w:rPr>
          <w:w w:val="95"/>
          <w:sz w:val="33"/>
          <w:szCs w:val="33"/>
        </w:rPr>
        <w:tab/>
        <w:t>клапанов</w:t>
      </w:r>
      <w:r>
        <w:rPr>
          <w:spacing w:val="22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А</w:t>
      </w:r>
      <w:r>
        <w:rPr>
          <w:spacing w:val="8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по</w:t>
      </w:r>
      <w:r>
        <w:rPr>
          <w:spacing w:val="91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ГОСТ</w:t>
      </w:r>
      <w:r>
        <w:rPr>
          <w:spacing w:val="1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9544-2015</w:t>
      </w:r>
    </w:p>
    <w:p w:rsidR="00F0702D" w:rsidRDefault="00F0702D">
      <w:pPr>
        <w:pStyle w:val="BodyText"/>
        <w:spacing w:line="349" w:lineRule="exact"/>
        <w:ind w:left="917"/>
      </w:pPr>
      <w:r>
        <w:rPr>
          <w:w w:val="95"/>
        </w:rPr>
        <w:t>для</w:t>
      </w:r>
      <w:r>
        <w:rPr>
          <w:spacing w:val="6"/>
          <w:w w:val="95"/>
        </w:rPr>
        <w:t xml:space="preserve"> </w:t>
      </w:r>
      <w:r>
        <w:rPr>
          <w:w w:val="95"/>
        </w:rPr>
        <w:t>DN10.</w:t>
      </w:r>
    </w:p>
    <w:p w:rsidR="00F0702D" w:rsidRDefault="00F0702D">
      <w:pPr>
        <w:pStyle w:val="ListParagraph"/>
        <w:numPr>
          <w:ilvl w:val="2"/>
          <w:numId w:val="4"/>
        </w:numPr>
        <w:tabs>
          <w:tab w:val="left" w:pos="2256"/>
        </w:tabs>
        <w:spacing w:line="359" w:lineRule="exact"/>
        <w:ind w:left="2255" w:hanging="779"/>
        <w:rPr>
          <w:sz w:val="33"/>
          <w:szCs w:val="33"/>
        </w:rPr>
      </w:pPr>
      <w:r>
        <w:rPr>
          <w:w w:val="90"/>
          <w:sz w:val="33"/>
          <w:szCs w:val="33"/>
        </w:rPr>
        <w:t>Показатели</w:t>
      </w:r>
      <w:r>
        <w:rPr>
          <w:spacing w:val="75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долговечности</w:t>
      </w:r>
      <w:r>
        <w:rPr>
          <w:spacing w:val="83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и</w:t>
      </w:r>
      <w:r>
        <w:rPr>
          <w:spacing w:val="35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безотказности:</w:t>
      </w:r>
    </w:p>
    <w:p w:rsidR="00F0702D" w:rsidRDefault="00F0702D">
      <w:pPr>
        <w:pStyle w:val="ListParagraph"/>
        <w:numPr>
          <w:ilvl w:val="3"/>
          <w:numId w:val="4"/>
        </w:numPr>
        <w:tabs>
          <w:tab w:val="left" w:pos="2495"/>
        </w:tabs>
        <w:spacing w:line="360" w:lineRule="exact"/>
        <w:ind w:left="2494" w:hanging="507"/>
        <w:rPr>
          <w:sz w:val="33"/>
          <w:szCs w:val="33"/>
        </w:rPr>
      </w:pPr>
      <w:r>
        <w:rPr>
          <w:w w:val="90"/>
          <w:sz w:val="33"/>
          <w:szCs w:val="33"/>
        </w:rPr>
        <w:t>назначенный</w:t>
      </w:r>
      <w:r>
        <w:rPr>
          <w:spacing w:val="67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срок</w:t>
      </w:r>
      <w:r>
        <w:rPr>
          <w:spacing w:val="37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службы</w:t>
      </w:r>
      <w:r>
        <w:rPr>
          <w:spacing w:val="49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—</w:t>
      </w:r>
      <w:r>
        <w:rPr>
          <w:spacing w:val="23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15</w:t>
      </w:r>
      <w:r>
        <w:rPr>
          <w:spacing w:val="26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лет;</w:t>
      </w:r>
    </w:p>
    <w:p w:rsidR="00F0702D" w:rsidRDefault="00F0702D">
      <w:pPr>
        <w:pStyle w:val="ListParagraph"/>
        <w:numPr>
          <w:ilvl w:val="3"/>
          <w:numId w:val="4"/>
        </w:numPr>
        <w:tabs>
          <w:tab w:val="left" w:pos="2495"/>
        </w:tabs>
        <w:spacing w:line="358" w:lineRule="exact"/>
        <w:ind w:left="2494" w:hanging="507"/>
        <w:rPr>
          <w:sz w:val="33"/>
          <w:szCs w:val="33"/>
        </w:rPr>
      </w:pPr>
      <w:r>
        <w:rPr>
          <w:w w:val="90"/>
          <w:sz w:val="33"/>
          <w:szCs w:val="33"/>
        </w:rPr>
        <w:t>назначенный</w:t>
      </w:r>
      <w:r>
        <w:rPr>
          <w:spacing w:val="72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pecypc</w:t>
      </w:r>
      <w:r>
        <w:rPr>
          <w:spacing w:val="49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—</w:t>
      </w:r>
      <w:r>
        <w:rPr>
          <w:spacing w:val="2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96000</w:t>
      </w:r>
      <w:r>
        <w:rPr>
          <w:spacing w:val="47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часов;</w:t>
      </w:r>
    </w:p>
    <w:p w:rsidR="00F0702D" w:rsidRDefault="00F0702D">
      <w:pPr>
        <w:pStyle w:val="ListParagraph"/>
        <w:numPr>
          <w:ilvl w:val="3"/>
          <w:numId w:val="4"/>
        </w:numPr>
        <w:tabs>
          <w:tab w:val="left" w:pos="2495"/>
        </w:tabs>
        <w:spacing w:before="6" w:line="225" w:lineRule="auto"/>
        <w:ind w:left="2494" w:right="130" w:hanging="507"/>
        <w:jc w:val="both"/>
        <w:rPr>
          <w:sz w:val="33"/>
          <w:szCs w:val="33"/>
        </w:rPr>
      </w:pPr>
      <w:r>
        <w:rPr>
          <w:w w:val="95"/>
          <w:sz w:val="33"/>
          <w:szCs w:val="33"/>
        </w:rPr>
        <w:t>назначенный pecypc каждого из клапанов —100 цик-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лов (один цикл — перемещение шпинделя из одного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sz w:val="33"/>
          <w:szCs w:val="33"/>
        </w:rPr>
        <w:t>крайнего</w:t>
      </w:r>
      <w:r>
        <w:rPr>
          <w:spacing w:val="1"/>
          <w:sz w:val="33"/>
          <w:szCs w:val="33"/>
        </w:rPr>
        <w:t xml:space="preserve"> </w:t>
      </w:r>
      <w:r>
        <w:rPr>
          <w:sz w:val="33"/>
          <w:szCs w:val="33"/>
        </w:rPr>
        <w:t>положения</w:t>
      </w:r>
      <w:r>
        <w:rPr>
          <w:spacing w:val="3"/>
          <w:sz w:val="33"/>
          <w:szCs w:val="33"/>
        </w:rPr>
        <w:t xml:space="preserve"> </w:t>
      </w:r>
      <w:r>
        <w:rPr>
          <w:sz w:val="33"/>
          <w:szCs w:val="33"/>
        </w:rPr>
        <w:t>в</w:t>
      </w:r>
      <w:r>
        <w:rPr>
          <w:spacing w:val="-18"/>
          <w:sz w:val="33"/>
          <w:szCs w:val="33"/>
        </w:rPr>
        <w:t xml:space="preserve"> </w:t>
      </w:r>
      <w:r>
        <w:rPr>
          <w:sz w:val="33"/>
          <w:szCs w:val="33"/>
        </w:rPr>
        <w:t>другое</w:t>
      </w:r>
      <w:r>
        <w:rPr>
          <w:spacing w:val="-10"/>
          <w:sz w:val="33"/>
          <w:szCs w:val="33"/>
        </w:rPr>
        <w:t xml:space="preserve"> </w:t>
      </w:r>
      <w:r>
        <w:rPr>
          <w:sz w:val="33"/>
          <w:szCs w:val="33"/>
        </w:rPr>
        <w:t>и</w:t>
      </w:r>
      <w:r>
        <w:rPr>
          <w:spacing w:val="-17"/>
          <w:sz w:val="33"/>
          <w:szCs w:val="33"/>
        </w:rPr>
        <w:t xml:space="preserve"> </w:t>
      </w:r>
      <w:r>
        <w:rPr>
          <w:sz w:val="33"/>
          <w:szCs w:val="33"/>
        </w:rPr>
        <w:t>обратно).</w:t>
      </w:r>
    </w:p>
    <w:p w:rsidR="00F0702D" w:rsidRDefault="00F0702D">
      <w:pPr>
        <w:pStyle w:val="ListParagraph"/>
        <w:numPr>
          <w:ilvl w:val="2"/>
          <w:numId w:val="4"/>
        </w:numPr>
        <w:tabs>
          <w:tab w:val="left" w:pos="2428"/>
        </w:tabs>
        <w:spacing w:line="352" w:lineRule="exact"/>
        <w:ind w:left="2427" w:hanging="951"/>
        <w:jc w:val="both"/>
        <w:rPr>
          <w:sz w:val="33"/>
          <w:szCs w:val="33"/>
        </w:rPr>
      </w:pPr>
      <w:r>
        <w:rPr>
          <w:w w:val="95"/>
          <w:sz w:val="33"/>
          <w:szCs w:val="33"/>
        </w:rPr>
        <w:t>Критерии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предельных</w:t>
      </w:r>
      <w:r>
        <w:rPr>
          <w:spacing w:val="7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состояний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клапанных блоков:</w:t>
      </w:r>
    </w:p>
    <w:p w:rsidR="00F0702D" w:rsidRDefault="00F0702D">
      <w:pPr>
        <w:pStyle w:val="ListParagraph"/>
        <w:numPr>
          <w:ilvl w:val="0"/>
          <w:numId w:val="3"/>
        </w:numPr>
        <w:tabs>
          <w:tab w:val="left" w:pos="2498"/>
        </w:tabs>
        <w:spacing w:line="362" w:lineRule="exact"/>
        <w:ind w:hanging="510"/>
        <w:jc w:val="both"/>
        <w:rPr>
          <w:sz w:val="33"/>
          <w:szCs w:val="33"/>
        </w:rPr>
      </w:pPr>
      <w:r>
        <w:rPr>
          <w:w w:val="95"/>
          <w:sz w:val="33"/>
          <w:szCs w:val="33"/>
        </w:rPr>
        <w:t>достижение</w:t>
      </w:r>
      <w:r>
        <w:rPr>
          <w:spacing w:val="32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назначенного</w:t>
      </w:r>
      <w:r>
        <w:rPr>
          <w:spacing w:val="39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pecypca</w:t>
      </w:r>
      <w:r>
        <w:rPr>
          <w:spacing w:val="2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хотя</w:t>
      </w:r>
      <w:r>
        <w:rPr>
          <w:spacing w:val="1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бы</w:t>
      </w:r>
      <w:r>
        <w:rPr>
          <w:spacing w:val="1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одним</w:t>
      </w:r>
      <w:r>
        <w:rPr>
          <w:spacing w:val="19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из</w:t>
      </w:r>
    </w:p>
    <w:p w:rsidR="00F0702D" w:rsidRDefault="00F0702D">
      <w:pPr>
        <w:pStyle w:val="BodyText"/>
        <w:spacing w:line="349" w:lineRule="exact"/>
        <w:ind w:left="2494"/>
      </w:pPr>
      <w:r>
        <w:rPr>
          <w:w w:val="105"/>
        </w:rPr>
        <w:t>клапанов;</w:t>
      </w:r>
    </w:p>
    <w:p w:rsidR="00F0702D" w:rsidRDefault="00F0702D">
      <w:pPr>
        <w:pStyle w:val="ListParagraph"/>
        <w:numPr>
          <w:ilvl w:val="0"/>
          <w:numId w:val="3"/>
        </w:numPr>
        <w:tabs>
          <w:tab w:val="left" w:pos="2495"/>
        </w:tabs>
        <w:spacing w:line="359" w:lineRule="exact"/>
        <w:ind w:left="2494" w:hanging="507"/>
        <w:rPr>
          <w:sz w:val="33"/>
          <w:szCs w:val="33"/>
        </w:rPr>
      </w:pPr>
      <w:r>
        <w:rPr>
          <w:w w:val="90"/>
          <w:sz w:val="33"/>
          <w:szCs w:val="33"/>
        </w:rPr>
        <w:t>неустранимая</w:t>
      </w:r>
      <w:r>
        <w:rPr>
          <w:spacing w:val="80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подтяжкой</w:t>
      </w:r>
      <w:r>
        <w:rPr>
          <w:spacing w:val="69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течь</w:t>
      </w:r>
      <w:r>
        <w:rPr>
          <w:spacing w:val="43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через</w:t>
      </w:r>
      <w:r>
        <w:rPr>
          <w:spacing w:val="5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сальники;</w:t>
      </w:r>
    </w:p>
    <w:p w:rsidR="00F0702D" w:rsidRDefault="00F0702D">
      <w:pPr>
        <w:pStyle w:val="ListParagraph"/>
        <w:numPr>
          <w:ilvl w:val="0"/>
          <w:numId w:val="3"/>
        </w:numPr>
        <w:tabs>
          <w:tab w:val="left" w:pos="2495"/>
        </w:tabs>
        <w:spacing w:line="362" w:lineRule="exact"/>
        <w:ind w:left="2494" w:hanging="507"/>
        <w:rPr>
          <w:sz w:val="33"/>
          <w:szCs w:val="33"/>
        </w:rPr>
      </w:pPr>
      <w:r>
        <w:rPr>
          <w:w w:val="95"/>
          <w:sz w:val="33"/>
          <w:szCs w:val="33"/>
        </w:rPr>
        <w:t>видимая</w:t>
      </w:r>
      <w:r>
        <w:rPr>
          <w:spacing w:val="47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остаточная</w:t>
      </w:r>
      <w:r>
        <w:rPr>
          <w:spacing w:val="5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деформация</w:t>
      </w:r>
      <w:r>
        <w:rPr>
          <w:spacing w:val="59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хвостовика</w:t>
      </w:r>
      <w:r>
        <w:rPr>
          <w:spacing w:val="52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шпин-</w:t>
      </w:r>
    </w:p>
    <w:p w:rsidR="00F0702D" w:rsidRDefault="00F0702D">
      <w:pPr>
        <w:pStyle w:val="BodyText"/>
        <w:spacing w:line="361" w:lineRule="exact"/>
        <w:ind w:left="2497"/>
      </w:pPr>
      <w:r>
        <w:t>деля.</w:t>
      </w:r>
    </w:p>
    <w:p w:rsidR="00F0702D" w:rsidRDefault="00F0702D">
      <w:pPr>
        <w:pStyle w:val="BodyText"/>
        <w:rPr>
          <w:sz w:val="29"/>
          <w:szCs w:val="29"/>
        </w:rPr>
      </w:pPr>
    </w:p>
    <w:p w:rsidR="00F0702D" w:rsidRDefault="00F0702D">
      <w:pPr>
        <w:pStyle w:val="ListParagraph"/>
        <w:numPr>
          <w:ilvl w:val="1"/>
          <w:numId w:val="6"/>
        </w:numPr>
        <w:tabs>
          <w:tab w:val="left" w:pos="2358"/>
        </w:tabs>
        <w:ind w:left="2357" w:hanging="568"/>
        <w:rPr>
          <w:sz w:val="32"/>
          <w:szCs w:val="32"/>
        </w:rPr>
      </w:pPr>
      <w:r>
        <w:rPr>
          <w:w w:val="105"/>
          <w:sz w:val="32"/>
          <w:szCs w:val="32"/>
        </w:rPr>
        <w:t>Маркировка</w:t>
      </w:r>
    </w:p>
    <w:p w:rsidR="00F0702D" w:rsidRDefault="00F0702D">
      <w:pPr>
        <w:pStyle w:val="ListParagraph"/>
        <w:numPr>
          <w:ilvl w:val="2"/>
          <w:numId w:val="2"/>
        </w:numPr>
        <w:tabs>
          <w:tab w:val="left" w:pos="2255"/>
        </w:tabs>
        <w:spacing w:before="150" w:line="367" w:lineRule="exact"/>
        <w:ind w:hanging="778"/>
        <w:rPr>
          <w:sz w:val="33"/>
          <w:szCs w:val="33"/>
        </w:rPr>
      </w:pPr>
      <w:r>
        <w:rPr>
          <w:w w:val="95"/>
          <w:sz w:val="33"/>
          <w:szCs w:val="33"/>
        </w:rPr>
        <w:t>На</w:t>
      </w:r>
      <w:r>
        <w:rPr>
          <w:spacing w:val="-7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корпусе</w:t>
      </w:r>
      <w:r>
        <w:rPr>
          <w:spacing w:val="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клапанного</w:t>
      </w:r>
      <w:r>
        <w:rPr>
          <w:spacing w:val="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блока</w:t>
      </w:r>
      <w:r>
        <w:rPr>
          <w:spacing w:val="-2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наносится:</w:t>
      </w:r>
    </w:p>
    <w:p w:rsidR="00F0702D" w:rsidRDefault="00F0702D">
      <w:pPr>
        <w:pStyle w:val="ListParagraph"/>
        <w:numPr>
          <w:ilvl w:val="3"/>
          <w:numId w:val="2"/>
        </w:numPr>
        <w:tabs>
          <w:tab w:val="left" w:pos="2497"/>
        </w:tabs>
        <w:spacing w:line="358" w:lineRule="exact"/>
        <w:ind w:left="2496"/>
        <w:rPr>
          <w:sz w:val="33"/>
          <w:szCs w:val="33"/>
        </w:rPr>
      </w:pPr>
      <w:r>
        <w:rPr>
          <w:w w:val="90"/>
          <w:sz w:val="33"/>
          <w:szCs w:val="33"/>
        </w:rPr>
        <w:t>условное</w:t>
      </w:r>
      <w:r>
        <w:rPr>
          <w:spacing w:val="77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обозначение</w:t>
      </w:r>
      <w:r>
        <w:rPr>
          <w:spacing w:val="102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(модель-исполнение);</w:t>
      </w:r>
    </w:p>
    <w:p w:rsidR="00F0702D" w:rsidRDefault="00F0702D">
      <w:pPr>
        <w:pStyle w:val="ListParagraph"/>
        <w:numPr>
          <w:ilvl w:val="3"/>
          <w:numId w:val="2"/>
        </w:numPr>
        <w:tabs>
          <w:tab w:val="left" w:pos="2495"/>
        </w:tabs>
        <w:spacing w:line="358" w:lineRule="exact"/>
        <w:ind w:left="2494" w:hanging="507"/>
        <w:rPr>
          <w:sz w:val="33"/>
          <w:szCs w:val="33"/>
        </w:rPr>
      </w:pPr>
      <w:r>
        <w:rPr>
          <w:w w:val="90"/>
          <w:sz w:val="33"/>
          <w:szCs w:val="33"/>
        </w:rPr>
        <w:t>номинальное</w:t>
      </w:r>
      <w:r>
        <w:rPr>
          <w:spacing w:val="73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давление</w:t>
      </w:r>
      <w:r>
        <w:rPr>
          <w:spacing w:val="56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рабочей</w:t>
      </w:r>
      <w:r>
        <w:rPr>
          <w:spacing w:val="50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среды</w:t>
      </w:r>
      <w:r>
        <w:rPr>
          <w:spacing w:val="38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(40</w:t>
      </w:r>
      <w:r>
        <w:rPr>
          <w:spacing w:val="35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MПa);</w:t>
      </w:r>
    </w:p>
    <w:p w:rsidR="00F0702D" w:rsidRDefault="00F0702D">
      <w:pPr>
        <w:pStyle w:val="ListParagraph"/>
        <w:numPr>
          <w:ilvl w:val="3"/>
          <w:numId w:val="2"/>
        </w:numPr>
        <w:tabs>
          <w:tab w:val="left" w:pos="2499"/>
        </w:tabs>
        <w:spacing w:line="355" w:lineRule="exact"/>
        <w:ind w:hanging="511"/>
        <w:rPr>
          <w:sz w:val="33"/>
          <w:szCs w:val="33"/>
        </w:rPr>
      </w:pPr>
      <w:r>
        <w:rPr>
          <w:w w:val="90"/>
          <w:sz w:val="33"/>
          <w:szCs w:val="33"/>
        </w:rPr>
        <w:t>заводской</w:t>
      </w:r>
      <w:r>
        <w:rPr>
          <w:spacing w:val="56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номер,</w:t>
      </w:r>
      <w:r>
        <w:rPr>
          <w:spacing w:val="37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год</w:t>
      </w:r>
      <w:r>
        <w:rPr>
          <w:spacing w:val="33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изготовления;</w:t>
      </w:r>
    </w:p>
    <w:p w:rsidR="00F0702D" w:rsidRDefault="00F0702D">
      <w:pPr>
        <w:pStyle w:val="ListParagraph"/>
        <w:numPr>
          <w:ilvl w:val="3"/>
          <w:numId w:val="2"/>
        </w:numPr>
        <w:tabs>
          <w:tab w:val="left" w:pos="2495"/>
        </w:tabs>
        <w:spacing w:line="358" w:lineRule="exact"/>
        <w:ind w:left="2494" w:hanging="507"/>
        <w:rPr>
          <w:sz w:val="33"/>
          <w:szCs w:val="33"/>
        </w:rPr>
      </w:pPr>
      <w:r>
        <w:rPr>
          <w:spacing w:val="-1"/>
          <w:w w:val="95"/>
          <w:sz w:val="33"/>
          <w:szCs w:val="33"/>
        </w:rPr>
        <w:t>направление</w:t>
      </w:r>
      <w:r>
        <w:rPr>
          <w:spacing w:val="-2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подачи</w:t>
      </w:r>
      <w:r>
        <w:rPr>
          <w:spacing w:val="-17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среды;</w:t>
      </w:r>
    </w:p>
    <w:p w:rsidR="00F0702D" w:rsidRDefault="00F0702D">
      <w:pPr>
        <w:pStyle w:val="ListParagraph"/>
        <w:numPr>
          <w:ilvl w:val="3"/>
          <w:numId w:val="2"/>
        </w:numPr>
        <w:tabs>
          <w:tab w:val="left" w:pos="2497"/>
        </w:tabs>
        <w:spacing w:before="6" w:line="228" w:lineRule="auto"/>
        <w:ind w:right="139" w:hanging="511"/>
        <w:rPr>
          <w:sz w:val="33"/>
          <w:szCs w:val="33"/>
        </w:rPr>
      </w:pPr>
      <w:r>
        <w:rPr>
          <w:w w:val="90"/>
          <w:sz w:val="33"/>
          <w:szCs w:val="33"/>
        </w:rPr>
        <w:t>условное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обозначение</w:t>
      </w:r>
      <w:r>
        <w:rPr>
          <w:spacing w:val="73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«К» — для</w:t>
      </w:r>
      <w:r>
        <w:rPr>
          <w:spacing w:val="73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клапанных</w:t>
      </w:r>
      <w:r>
        <w:rPr>
          <w:spacing w:val="74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блоков</w:t>
      </w:r>
      <w:r>
        <w:rPr>
          <w:spacing w:val="-80"/>
          <w:w w:val="90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со</w:t>
      </w:r>
      <w:r>
        <w:rPr>
          <w:spacing w:val="-1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специальной</w:t>
      </w:r>
      <w:r>
        <w:rPr>
          <w:spacing w:val="1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очисткой</w:t>
      </w:r>
      <w:r>
        <w:rPr>
          <w:spacing w:val="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«омываемых»</w:t>
      </w:r>
      <w:r>
        <w:rPr>
          <w:spacing w:val="1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деталей;</w:t>
      </w:r>
    </w:p>
    <w:p w:rsidR="00F0702D" w:rsidRDefault="00F0702D">
      <w:pPr>
        <w:pStyle w:val="ListParagraph"/>
        <w:numPr>
          <w:ilvl w:val="3"/>
          <w:numId w:val="2"/>
        </w:numPr>
        <w:tabs>
          <w:tab w:val="left" w:pos="2495"/>
        </w:tabs>
        <w:spacing w:line="344" w:lineRule="exact"/>
        <w:ind w:left="2494" w:hanging="507"/>
        <w:rPr>
          <w:sz w:val="33"/>
          <w:szCs w:val="33"/>
        </w:rPr>
      </w:pPr>
      <w:r>
        <w:rPr>
          <w:w w:val="90"/>
          <w:sz w:val="33"/>
          <w:szCs w:val="33"/>
        </w:rPr>
        <w:t>изображение</w:t>
      </w:r>
      <w:r>
        <w:rPr>
          <w:spacing w:val="93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гидравлической</w:t>
      </w:r>
      <w:r>
        <w:rPr>
          <w:spacing w:val="44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схемы.</w:t>
      </w:r>
    </w:p>
    <w:p w:rsidR="00F0702D" w:rsidRDefault="00F0702D">
      <w:pPr>
        <w:pStyle w:val="ListParagraph"/>
        <w:numPr>
          <w:ilvl w:val="2"/>
          <w:numId w:val="2"/>
        </w:numPr>
        <w:tabs>
          <w:tab w:val="left" w:pos="2257"/>
        </w:tabs>
        <w:spacing w:line="360" w:lineRule="exact"/>
        <w:ind w:left="2256" w:hanging="780"/>
        <w:rPr>
          <w:sz w:val="33"/>
          <w:szCs w:val="33"/>
        </w:rPr>
      </w:pPr>
      <w:r>
        <w:rPr>
          <w:w w:val="90"/>
          <w:sz w:val="33"/>
          <w:szCs w:val="33"/>
        </w:rPr>
        <w:t>Маркировка</w:t>
      </w:r>
      <w:r>
        <w:rPr>
          <w:spacing w:val="48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транспортной</w:t>
      </w:r>
      <w:r>
        <w:rPr>
          <w:spacing w:val="6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тары</w:t>
      </w:r>
      <w:r>
        <w:rPr>
          <w:spacing w:val="24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содержит</w:t>
      </w:r>
      <w:r>
        <w:rPr>
          <w:spacing w:val="39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знаки</w:t>
      </w:r>
      <w:r>
        <w:rPr>
          <w:spacing w:val="49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«Верх»,</w:t>
      </w:r>
    </w:p>
    <w:p w:rsidR="00F0702D" w:rsidRDefault="00F0702D">
      <w:pPr>
        <w:spacing w:line="370" w:lineRule="exact"/>
        <w:ind w:left="920"/>
        <w:rPr>
          <w:sz w:val="33"/>
          <w:szCs w:val="33"/>
        </w:rPr>
      </w:pPr>
      <w:r>
        <w:rPr>
          <w:spacing w:val="-1"/>
          <w:w w:val="95"/>
          <w:sz w:val="33"/>
          <w:szCs w:val="33"/>
        </w:rPr>
        <w:t>«Беречь</w:t>
      </w:r>
      <w:r>
        <w:rPr>
          <w:spacing w:val="-5"/>
          <w:w w:val="95"/>
          <w:sz w:val="33"/>
          <w:szCs w:val="33"/>
        </w:rPr>
        <w:t xml:space="preserve"> </w:t>
      </w:r>
      <w:r>
        <w:rPr>
          <w:spacing w:val="-1"/>
          <w:w w:val="95"/>
          <w:sz w:val="33"/>
          <w:szCs w:val="33"/>
        </w:rPr>
        <w:t>от</w:t>
      </w:r>
      <w:r>
        <w:rPr>
          <w:spacing w:val="-17"/>
          <w:w w:val="95"/>
          <w:sz w:val="33"/>
          <w:szCs w:val="33"/>
        </w:rPr>
        <w:t xml:space="preserve"> </w:t>
      </w:r>
      <w:r>
        <w:rPr>
          <w:spacing w:val="-1"/>
          <w:w w:val="95"/>
          <w:sz w:val="33"/>
          <w:szCs w:val="33"/>
        </w:rPr>
        <w:t>влаги»</w:t>
      </w:r>
      <w:r>
        <w:rPr>
          <w:spacing w:val="-9"/>
          <w:w w:val="95"/>
          <w:sz w:val="33"/>
          <w:szCs w:val="33"/>
        </w:rPr>
        <w:t xml:space="preserve"> </w:t>
      </w:r>
      <w:r>
        <w:rPr>
          <w:spacing w:val="-1"/>
          <w:w w:val="95"/>
          <w:sz w:val="33"/>
          <w:szCs w:val="33"/>
        </w:rPr>
        <w:t>по</w:t>
      </w:r>
      <w:r>
        <w:rPr>
          <w:spacing w:val="-17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ГОСТ</w:t>
      </w:r>
      <w:r>
        <w:rPr>
          <w:spacing w:val="-1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14192-96.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2356"/>
        </w:tabs>
        <w:spacing w:before="312"/>
        <w:ind w:left="2355" w:hanging="567"/>
        <w:jc w:val="both"/>
        <w:rPr>
          <w:sz w:val="33"/>
          <w:szCs w:val="33"/>
        </w:rPr>
      </w:pPr>
      <w:r>
        <w:rPr>
          <w:sz w:val="33"/>
          <w:szCs w:val="33"/>
        </w:rPr>
        <w:t>Комплектация</w:t>
      </w:r>
      <w:r>
        <w:rPr>
          <w:spacing w:val="37"/>
          <w:sz w:val="33"/>
          <w:szCs w:val="33"/>
        </w:rPr>
        <w:t xml:space="preserve"> </w:t>
      </w:r>
      <w:r>
        <w:rPr>
          <w:sz w:val="33"/>
          <w:szCs w:val="33"/>
        </w:rPr>
        <w:t>и</w:t>
      </w:r>
      <w:r>
        <w:rPr>
          <w:spacing w:val="-11"/>
          <w:sz w:val="33"/>
          <w:szCs w:val="33"/>
        </w:rPr>
        <w:t xml:space="preserve"> </w:t>
      </w:r>
      <w:r>
        <w:rPr>
          <w:sz w:val="33"/>
          <w:szCs w:val="33"/>
        </w:rPr>
        <w:t>упаковка</w:t>
      </w:r>
    </w:p>
    <w:p w:rsidR="00F0702D" w:rsidRDefault="00F0702D">
      <w:pPr>
        <w:pStyle w:val="ListParagraph"/>
        <w:numPr>
          <w:ilvl w:val="2"/>
          <w:numId w:val="1"/>
        </w:numPr>
        <w:tabs>
          <w:tab w:val="left" w:pos="2261"/>
        </w:tabs>
        <w:spacing w:before="167" w:line="225" w:lineRule="auto"/>
        <w:ind w:right="131" w:firstLine="562"/>
        <w:jc w:val="both"/>
        <w:rPr>
          <w:sz w:val="33"/>
          <w:szCs w:val="33"/>
        </w:rPr>
      </w:pPr>
      <w:r>
        <w:rPr>
          <w:w w:val="95"/>
          <w:sz w:val="33"/>
          <w:szCs w:val="33"/>
        </w:rPr>
        <w:t>Упаковка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БКН — по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ГОСТ 23170-78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и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ГОСТ 9.014-78</w:t>
      </w:r>
      <w:r>
        <w:rPr>
          <w:spacing w:val="-8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для условий хранения и транспортирования, указанных в раз-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деле 6 «Транспортирование и хранение». Состав упаковки: внут-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ренняя</w:t>
      </w:r>
      <w:r>
        <w:rPr>
          <w:spacing w:val="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упаковка</w:t>
      </w:r>
      <w:r>
        <w:rPr>
          <w:spacing w:val="9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и</w:t>
      </w:r>
      <w:r>
        <w:rPr>
          <w:spacing w:val="-14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транспортная</w:t>
      </w:r>
      <w:r>
        <w:rPr>
          <w:spacing w:val="2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тара —</w:t>
      </w:r>
      <w:r>
        <w:rPr>
          <w:spacing w:val="-1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деревянный</w:t>
      </w:r>
      <w:r>
        <w:rPr>
          <w:spacing w:val="2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ящик.</w:t>
      </w:r>
    </w:p>
    <w:p w:rsidR="00F0702D" w:rsidRDefault="00F0702D">
      <w:pPr>
        <w:pStyle w:val="BodyText"/>
        <w:spacing w:before="9"/>
        <w:rPr>
          <w:sz w:val="9"/>
          <w:szCs w:val="9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s1027" type="#_x0000_t75" style="position:absolute;margin-left:327.6pt;margin-top:6.8pt;width:7.2pt;height:11.5pt;z-index:251608576;visibility:visible;mso-wrap-distance-left:0;mso-wrap-distance-right:0;mso-position-horizontal-relative:page">
            <v:imagedata r:id="rId8" o:title=""/>
            <w10:wrap type="topAndBottom" anchorx="page"/>
          </v:shape>
        </w:pict>
      </w:r>
    </w:p>
    <w:p w:rsidR="00F0702D" w:rsidRDefault="00F0702D">
      <w:pPr>
        <w:rPr>
          <w:sz w:val="9"/>
          <w:szCs w:val="9"/>
        </w:rPr>
        <w:sectPr w:rsidR="00F0702D">
          <w:pgSz w:w="11900" w:h="16840"/>
          <w:pgMar w:top="720" w:right="720" w:bottom="280" w:left="700" w:header="720" w:footer="720" w:gutter="0"/>
          <w:cols w:space="720"/>
        </w:sectPr>
      </w:pPr>
    </w:p>
    <w:p w:rsidR="00F0702D" w:rsidRDefault="00F0702D">
      <w:pPr>
        <w:pStyle w:val="ListParagraph"/>
        <w:numPr>
          <w:ilvl w:val="2"/>
          <w:numId w:val="1"/>
        </w:numPr>
        <w:tabs>
          <w:tab w:val="left" w:pos="1456"/>
        </w:tabs>
        <w:spacing w:before="79" w:line="228" w:lineRule="auto"/>
        <w:ind w:left="115" w:right="936" w:firstLine="560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Внутренняя упаковка БКН и основного КМЧ выполнена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3"/>
          <w:szCs w:val="33"/>
        </w:rPr>
        <w:t>без консервации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по варианту BУ-4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ГОСТ 9.014-78.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Основной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КМЧ упаковывается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в отдельный пакет. Способ упаковки допол-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нительного</w:t>
      </w:r>
      <w:r>
        <w:rPr>
          <w:spacing w:val="19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КМЧ</w:t>
      </w:r>
      <w:r>
        <w:rPr>
          <w:spacing w:val="-2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определяется</w:t>
      </w:r>
      <w:r>
        <w:rPr>
          <w:spacing w:val="2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договором</w:t>
      </w:r>
      <w:r>
        <w:rPr>
          <w:spacing w:val="1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на</w:t>
      </w:r>
      <w:r>
        <w:rPr>
          <w:spacing w:val="-8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поставку.</w:t>
      </w:r>
    </w:p>
    <w:p w:rsidR="00F0702D" w:rsidRDefault="00F0702D">
      <w:pPr>
        <w:pStyle w:val="ListParagraph"/>
        <w:numPr>
          <w:ilvl w:val="2"/>
          <w:numId w:val="1"/>
        </w:numPr>
        <w:tabs>
          <w:tab w:val="left" w:pos="1456"/>
        </w:tabs>
        <w:spacing w:line="225" w:lineRule="auto"/>
        <w:ind w:left="118" w:right="929" w:firstLine="557"/>
        <w:jc w:val="both"/>
        <w:rPr>
          <w:sz w:val="33"/>
          <w:szCs w:val="33"/>
        </w:rPr>
      </w:pPr>
      <w:r>
        <w:rPr>
          <w:w w:val="95"/>
          <w:sz w:val="33"/>
          <w:szCs w:val="33"/>
        </w:rPr>
        <w:t>В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комплект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сопроводительной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документации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входят</w:t>
      </w:r>
      <w:r>
        <w:rPr>
          <w:spacing w:val="-8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паспорт и руководство по эксплуатации. Паспорт составляется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на каждое изделие, руководство — 1 экз. на партию БКН в коли-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честве до 50 шт. включительно, 2 экз. на партию более 50 шт.,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поставляемых</w:t>
      </w:r>
      <w:r>
        <w:rPr>
          <w:spacing w:val="73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в один адрес (без ограничений</w:t>
      </w:r>
      <w:r>
        <w:rPr>
          <w:spacing w:val="73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по составу партии);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в соответствии с договором поставки количество экземпляров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sz w:val="33"/>
          <w:szCs w:val="33"/>
        </w:rPr>
        <w:t>перечисленных</w:t>
      </w:r>
      <w:r>
        <w:rPr>
          <w:spacing w:val="11"/>
          <w:sz w:val="33"/>
          <w:szCs w:val="33"/>
        </w:rPr>
        <w:t xml:space="preserve"> </w:t>
      </w:r>
      <w:r>
        <w:rPr>
          <w:sz w:val="33"/>
          <w:szCs w:val="33"/>
        </w:rPr>
        <w:t>документов</w:t>
      </w:r>
      <w:r>
        <w:rPr>
          <w:spacing w:val="-4"/>
          <w:sz w:val="33"/>
          <w:szCs w:val="33"/>
        </w:rPr>
        <w:t xml:space="preserve"> </w:t>
      </w:r>
      <w:r>
        <w:rPr>
          <w:sz w:val="33"/>
          <w:szCs w:val="33"/>
        </w:rPr>
        <w:t>может</w:t>
      </w:r>
      <w:r>
        <w:rPr>
          <w:spacing w:val="-11"/>
          <w:sz w:val="33"/>
          <w:szCs w:val="33"/>
        </w:rPr>
        <w:t xml:space="preserve"> </w:t>
      </w:r>
      <w:r>
        <w:rPr>
          <w:sz w:val="33"/>
          <w:szCs w:val="33"/>
        </w:rPr>
        <w:t>быть</w:t>
      </w:r>
      <w:r>
        <w:rPr>
          <w:spacing w:val="-12"/>
          <w:sz w:val="33"/>
          <w:szCs w:val="33"/>
        </w:rPr>
        <w:t xml:space="preserve"> </w:t>
      </w:r>
      <w:r>
        <w:rPr>
          <w:sz w:val="33"/>
          <w:szCs w:val="33"/>
        </w:rPr>
        <w:t>увеличено.</w:t>
      </w:r>
    </w:p>
    <w:p w:rsidR="00F0702D" w:rsidRDefault="00F0702D">
      <w:pPr>
        <w:pStyle w:val="ListParagraph"/>
        <w:numPr>
          <w:ilvl w:val="0"/>
          <w:numId w:val="6"/>
        </w:numPr>
        <w:tabs>
          <w:tab w:val="left" w:pos="1238"/>
        </w:tabs>
        <w:spacing w:before="321"/>
        <w:ind w:left="1237" w:hanging="561"/>
        <w:rPr>
          <w:sz w:val="33"/>
          <w:szCs w:val="33"/>
        </w:rPr>
      </w:pPr>
      <w:r>
        <w:rPr>
          <w:w w:val="95"/>
          <w:sz w:val="33"/>
          <w:szCs w:val="33"/>
        </w:rPr>
        <w:t>ИСПОЛЬЗОВАНИЕ</w:t>
      </w:r>
      <w:r>
        <w:rPr>
          <w:spacing w:val="3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ПО</w:t>
      </w:r>
      <w:r>
        <w:rPr>
          <w:spacing w:val="-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НАЗНАЧЕНИЮ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195"/>
        </w:tabs>
        <w:spacing w:before="164" w:line="228" w:lineRule="auto"/>
        <w:ind w:left="120" w:right="960" w:firstLine="557"/>
        <w:jc w:val="both"/>
        <w:rPr>
          <w:sz w:val="33"/>
          <w:szCs w:val="33"/>
        </w:rPr>
      </w:pPr>
      <w:r>
        <w:rPr>
          <w:w w:val="90"/>
          <w:sz w:val="33"/>
          <w:szCs w:val="33"/>
        </w:rPr>
        <w:t>После распаковки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проверить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комплектность, маркировку,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sz w:val="33"/>
          <w:szCs w:val="33"/>
        </w:rPr>
        <w:t>убедиться</w:t>
      </w:r>
      <w:r>
        <w:rPr>
          <w:spacing w:val="8"/>
          <w:sz w:val="33"/>
          <w:szCs w:val="33"/>
        </w:rPr>
        <w:t xml:space="preserve"> </w:t>
      </w:r>
      <w:r>
        <w:rPr>
          <w:sz w:val="33"/>
          <w:szCs w:val="33"/>
        </w:rPr>
        <w:t>в</w:t>
      </w:r>
      <w:r>
        <w:rPr>
          <w:spacing w:val="-10"/>
          <w:sz w:val="33"/>
          <w:szCs w:val="33"/>
        </w:rPr>
        <w:t xml:space="preserve"> </w:t>
      </w:r>
      <w:r>
        <w:rPr>
          <w:sz w:val="33"/>
          <w:szCs w:val="33"/>
        </w:rPr>
        <w:t>отсутствии</w:t>
      </w:r>
      <w:r>
        <w:rPr>
          <w:spacing w:val="13"/>
          <w:sz w:val="33"/>
          <w:szCs w:val="33"/>
        </w:rPr>
        <w:t xml:space="preserve"> </w:t>
      </w:r>
      <w:r>
        <w:rPr>
          <w:sz w:val="33"/>
          <w:szCs w:val="33"/>
        </w:rPr>
        <w:t>повреждений.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196"/>
        </w:tabs>
        <w:spacing w:line="228" w:lineRule="auto"/>
        <w:ind w:left="117" w:right="943" w:firstLine="560"/>
        <w:jc w:val="both"/>
        <w:rPr>
          <w:sz w:val="33"/>
          <w:szCs w:val="33"/>
        </w:rPr>
      </w:pPr>
      <w:r>
        <w:rPr>
          <w:w w:val="95"/>
          <w:sz w:val="33"/>
          <w:szCs w:val="33"/>
        </w:rPr>
        <w:t>Монтаж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клапанных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блоков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осуществляется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в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соответ-</w:t>
      </w:r>
      <w:r>
        <w:rPr>
          <w:spacing w:val="-85"/>
          <w:w w:val="95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ствии с нормативной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и эксплуатационной документацией, регла-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ментирующей правила безопасной эксплуатации систем автома-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sz w:val="32"/>
          <w:szCs w:val="32"/>
        </w:rPr>
        <w:t>тизации.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197"/>
        </w:tabs>
        <w:spacing w:line="225" w:lineRule="auto"/>
        <w:ind w:left="117" w:right="925" w:firstLine="560"/>
        <w:jc w:val="both"/>
        <w:rPr>
          <w:sz w:val="33"/>
          <w:szCs w:val="33"/>
        </w:rPr>
      </w:pPr>
      <w:r>
        <w:rPr>
          <w:w w:val="95"/>
          <w:sz w:val="33"/>
          <w:szCs w:val="33"/>
        </w:rPr>
        <w:t>Высокое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давление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рабочей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среды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является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опасным</w:t>
      </w:r>
      <w:r>
        <w:rPr>
          <w:spacing w:val="-85"/>
          <w:w w:val="95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фактором. Запрещается проведение любых ремонтных работ на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sz w:val="33"/>
          <w:szCs w:val="33"/>
        </w:rPr>
        <w:t>клапанных</w:t>
      </w:r>
      <w:r>
        <w:rPr>
          <w:spacing w:val="1"/>
          <w:sz w:val="33"/>
          <w:szCs w:val="33"/>
        </w:rPr>
        <w:t xml:space="preserve"> </w:t>
      </w:r>
      <w:r>
        <w:rPr>
          <w:sz w:val="33"/>
          <w:szCs w:val="33"/>
        </w:rPr>
        <w:t>блоках, находящихся</w:t>
      </w:r>
      <w:r>
        <w:rPr>
          <w:spacing w:val="16"/>
          <w:sz w:val="33"/>
          <w:szCs w:val="33"/>
        </w:rPr>
        <w:t xml:space="preserve"> </w:t>
      </w:r>
      <w:r>
        <w:rPr>
          <w:sz w:val="33"/>
          <w:szCs w:val="33"/>
        </w:rPr>
        <w:t>под</w:t>
      </w:r>
      <w:r>
        <w:rPr>
          <w:spacing w:val="-12"/>
          <w:sz w:val="33"/>
          <w:szCs w:val="33"/>
        </w:rPr>
        <w:t xml:space="preserve"> </w:t>
      </w:r>
      <w:r>
        <w:rPr>
          <w:sz w:val="33"/>
          <w:szCs w:val="33"/>
        </w:rPr>
        <w:t>давлением.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196"/>
        </w:tabs>
        <w:spacing w:line="228" w:lineRule="auto"/>
        <w:ind w:left="118" w:right="937" w:firstLine="559"/>
        <w:jc w:val="both"/>
        <w:rPr>
          <w:sz w:val="33"/>
          <w:szCs w:val="33"/>
        </w:rPr>
      </w:pPr>
      <w:r>
        <w:rPr>
          <w:w w:val="95"/>
          <w:sz w:val="33"/>
          <w:szCs w:val="33"/>
        </w:rPr>
        <w:t>Монтаж и демонтаж клапанных блоков на объекте произ-водить</w:t>
      </w:r>
      <w:r>
        <w:rPr>
          <w:spacing w:val="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при</w:t>
      </w:r>
      <w:r>
        <w:rPr>
          <w:spacing w:val="-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полном</w:t>
      </w:r>
      <w:r>
        <w:rPr>
          <w:spacing w:val="1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отсутствии</w:t>
      </w:r>
      <w:r>
        <w:rPr>
          <w:spacing w:val="1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избыточного</w:t>
      </w:r>
      <w:r>
        <w:rPr>
          <w:spacing w:val="28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давления.</w:t>
      </w:r>
    </w:p>
    <w:p w:rsidR="00F0702D" w:rsidRDefault="00F0702D">
      <w:pPr>
        <w:pStyle w:val="ListParagraph"/>
        <w:numPr>
          <w:ilvl w:val="0"/>
          <w:numId w:val="6"/>
        </w:numPr>
        <w:tabs>
          <w:tab w:val="left" w:pos="1242"/>
        </w:tabs>
        <w:spacing w:before="313"/>
        <w:ind w:left="1241" w:hanging="564"/>
        <w:rPr>
          <w:sz w:val="33"/>
          <w:szCs w:val="33"/>
        </w:rPr>
      </w:pPr>
      <w:r>
        <w:rPr>
          <w:spacing w:val="-1"/>
          <w:w w:val="95"/>
          <w:sz w:val="33"/>
          <w:szCs w:val="33"/>
        </w:rPr>
        <w:t>ТЕХНИЧЕСКОЕ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spacing w:val="-1"/>
          <w:w w:val="95"/>
          <w:sz w:val="33"/>
          <w:szCs w:val="33"/>
        </w:rPr>
        <w:t>ОБСЛУЖИВАНИЕ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195"/>
        </w:tabs>
        <w:spacing w:before="168" w:line="225" w:lineRule="auto"/>
        <w:ind w:left="118" w:right="930" w:firstLine="559"/>
        <w:jc w:val="both"/>
        <w:rPr>
          <w:sz w:val="33"/>
          <w:szCs w:val="33"/>
        </w:rPr>
      </w:pPr>
      <w:r>
        <w:rPr>
          <w:spacing w:val="-1"/>
          <w:w w:val="95"/>
          <w:sz w:val="33"/>
          <w:szCs w:val="33"/>
        </w:rPr>
        <w:t xml:space="preserve">Клапанные блоки не </w:t>
      </w:r>
      <w:r>
        <w:rPr>
          <w:w w:val="95"/>
          <w:sz w:val="33"/>
          <w:szCs w:val="33"/>
        </w:rPr>
        <w:t>требуют специальных мероприятий</w:t>
      </w:r>
      <w:r>
        <w:rPr>
          <w:spacing w:val="-8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по поддержанию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их в рабочем состоянии.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При эксплуатации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необходимо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руководствоваться настоящим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РЭ, инструкциями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на</w:t>
      </w:r>
      <w:r>
        <w:rPr>
          <w:spacing w:val="1"/>
          <w:w w:val="90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оборудование,</w:t>
      </w:r>
      <w:r>
        <w:rPr>
          <w:spacing w:val="2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в</w:t>
      </w:r>
      <w:r>
        <w:rPr>
          <w:spacing w:val="-7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комплексе</w:t>
      </w:r>
      <w:r>
        <w:rPr>
          <w:spacing w:val="2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с</w:t>
      </w:r>
      <w:r>
        <w:rPr>
          <w:spacing w:val="-8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которым</w:t>
      </w:r>
      <w:r>
        <w:rPr>
          <w:spacing w:val="13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они</w:t>
      </w:r>
      <w:r>
        <w:rPr>
          <w:spacing w:val="-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работают.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199"/>
        </w:tabs>
        <w:spacing w:line="228" w:lineRule="auto"/>
        <w:ind w:left="118" w:right="945" w:firstLine="559"/>
        <w:jc w:val="both"/>
        <w:rPr>
          <w:sz w:val="33"/>
          <w:szCs w:val="33"/>
        </w:rPr>
      </w:pPr>
      <w:r>
        <w:rPr>
          <w:w w:val="95"/>
          <w:sz w:val="33"/>
          <w:szCs w:val="33"/>
        </w:rPr>
        <w:t>Техническое обслуживание клапанных блоков заключа-</w:t>
      </w:r>
      <w:r>
        <w:rPr>
          <w:spacing w:val="1"/>
          <w:w w:val="95"/>
          <w:sz w:val="33"/>
          <w:szCs w:val="33"/>
        </w:rPr>
        <w:t xml:space="preserve"> </w:t>
      </w:r>
      <w:r>
        <w:rPr>
          <w:sz w:val="33"/>
          <w:szCs w:val="33"/>
        </w:rPr>
        <w:t>ется</w:t>
      </w:r>
      <w:r>
        <w:rPr>
          <w:spacing w:val="-14"/>
          <w:sz w:val="33"/>
          <w:szCs w:val="33"/>
        </w:rPr>
        <w:t xml:space="preserve"> </w:t>
      </w:r>
      <w:r>
        <w:rPr>
          <w:sz w:val="33"/>
          <w:szCs w:val="33"/>
        </w:rPr>
        <w:t>в</w:t>
      </w:r>
      <w:r>
        <w:rPr>
          <w:spacing w:val="-20"/>
          <w:sz w:val="33"/>
          <w:szCs w:val="33"/>
        </w:rPr>
        <w:t xml:space="preserve"> </w:t>
      </w:r>
      <w:r>
        <w:rPr>
          <w:sz w:val="33"/>
          <w:szCs w:val="33"/>
        </w:rPr>
        <w:t>профилактических</w:t>
      </w:r>
      <w:r>
        <w:rPr>
          <w:spacing w:val="-19"/>
          <w:sz w:val="33"/>
          <w:szCs w:val="33"/>
        </w:rPr>
        <w:t xml:space="preserve"> </w:t>
      </w:r>
      <w:r>
        <w:rPr>
          <w:sz w:val="33"/>
          <w:szCs w:val="33"/>
        </w:rPr>
        <w:t>осмотрах</w:t>
      </w:r>
      <w:r>
        <w:rPr>
          <w:spacing w:val="-1"/>
          <w:sz w:val="33"/>
          <w:szCs w:val="33"/>
        </w:rPr>
        <w:t xml:space="preserve"> </w:t>
      </w:r>
      <w:r>
        <w:rPr>
          <w:sz w:val="33"/>
          <w:szCs w:val="33"/>
        </w:rPr>
        <w:t>и</w:t>
      </w:r>
      <w:r>
        <w:rPr>
          <w:spacing w:val="-19"/>
          <w:sz w:val="33"/>
          <w:szCs w:val="33"/>
        </w:rPr>
        <w:t xml:space="preserve"> </w:t>
      </w:r>
      <w:r>
        <w:rPr>
          <w:sz w:val="33"/>
          <w:szCs w:val="33"/>
        </w:rPr>
        <w:t>включает</w:t>
      </w:r>
      <w:r>
        <w:rPr>
          <w:spacing w:val="-6"/>
          <w:sz w:val="33"/>
          <w:szCs w:val="33"/>
        </w:rPr>
        <w:t xml:space="preserve"> </w:t>
      </w:r>
      <w:r>
        <w:rPr>
          <w:sz w:val="33"/>
          <w:szCs w:val="33"/>
        </w:rPr>
        <w:t>в</w:t>
      </w:r>
      <w:r>
        <w:rPr>
          <w:spacing w:val="-21"/>
          <w:sz w:val="33"/>
          <w:szCs w:val="33"/>
        </w:rPr>
        <w:t xml:space="preserve"> </w:t>
      </w:r>
      <w:r>
        <w:rPr>
          <w:sz w:val="33"/>
          <w:szCs w:val="33"/>
        </w:rPr>
        <w:t>себя: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1693"/>
        </w:tabs>
        <w:spacing w:line="353" w:lineRule="exact"/>
        <w:ind w:hanging="507"/>
        <w:rPr>
          <w:sz w:val="33"/>
          <w:szCs w:val="33"/>
        </w:rPr>
      </w:pPr>
      <w:r>
        <w:rPr>
          <w:spacing w:val="-1"/>
          <w:w w:val="95"/>
          <w:sz w:val="33"/>
          <w:szCs w:val="33"/>
        </w:rPr>
        <w:t>внешний</w:t>
      </w:r>
      <w:r>
        <w:rPr>
          <w:spacing w:val="-10"/>
          <w:w w:val="95"/>
          <w:sz w:val="33"/>
          <w:szCs w:val="33"/>
        </w:rPr>
        <w:t xml:space="preserve"> </w:t>
      </w:r>
      <w:r>
        <w:rPr>
          <w:spacing w:val="-1"/>
          <w:w w:val="95"/>
          <w:sz w:val="33"/>
          <w:szCs w:val="33"/>
        </w:rPr>
        <w:t>осмотр;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1694"/>
        </w:tabs>
        <w:spacing w:line="347" w:lineRule="exact"/>
        <w:ind w:left="1693" w:hanging="508"/>
        <w:rPr>
          <w:sz w:val="32"/>
          <w:szCs w:val="32"/>
        </w:rPr>
      </w:pPr>
      <w:r>
        <w:rPr>
          <w:w w:val="95"/>
          <w:sz w:val="32"/>
          <w:szCs w:val="32"/>
        </w:rPr>
        <w:t>проверку</w:t>
      </w:r>
      <w:r>
        <w:rPr>
          <w:spacing w:val="22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прочности</w:t>
      </w:r>
      <w:r>
        <w:rPr>
          <w:spacing w:val="27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крепления;</w:t>
      </w:r>
    </w:p>
    <w:p w:rsidR="00F0702D" w:rsidRDefault="00F0702D">
      <w:pPr>
        <w:pStyle w:val="Heading3"/>
        <w:numPr>
          <w:ilvl w:val="2"/>
          <w:numId w:val="6"/>
        </w:numPr>
        <w:tabs>
          <w:tab w:val="left" w:pos="1693"/>
        </w:tabs>
        <w:spacing w:before="0" w:line="369" w:lineRule="exact"/>
        <w:ind w:hanging="507"/>
      </w:pPr>
      <w:r>
        <w:rPr>
          <w:w w:val="85"/>
        </w:rPr>
        <w:t>контроль</w:t>
      </w:r>
      <w:r>
        <w:rPr>
          <w:spacing w:val="69"/>
          <w:w w:val="85"/>
        </w:rPr>
        <w:t xml:space="preserve"> </w:t>
      </w:r>
      <w:r>
        <w:rPr>
          <w:w w:val="85"/>
        </w:rPr>
        <w:t>герметичности</w:t>
      </w:r>
      <w:r>
        <w:rPr>
          <w:spacing w:val="87"/>
        </w:rPr>
        <w:t xml:space="preserve"> </w:t>
      </w:r>
      <w:r>
        <w:rPr>
          <w:w w:val="85"/>
        </w:rPr>
        <w:t>сальниковых</w:t>
      </w:r>
      <w:r>
        <w:rPr>
          <w:spacing w:val="76"/>
        </w:rPr>
        <w:t xml:space="preserve"> </w:t>
      </w:r>
      <w:r>
        <w:rPr>
          <w:w w:val="85"/>
        </w:rPr>
        <w:t>и</w:t>
      </w:r>
      <w:r>
        <w:rPr>
          <w:spacing w:val="19"/>
          <w:w w:val="85"/>
        </w:rPr>
        <w:t xml:space="preserve"> </w:t>
      </w:r>
      <w:r>
        <w:rPr>
          <w:w w:val="85"/>
        </w:rPr>
        <w:t>разъемных  со-</w:t>
      </w:r>
    </w:p>
    <w:p w:rsidR="00F0702D" w:rsidRDefault="00F0702D">
      <w:pPr>
        <w:pStyle w:val="BodyText"/>
        <w:spacing w:line="349" w:lineRule="exact"/>
        <w:ind w:left="1697"/>
      </w:pPr>
      <w:r>
        <w:t>единений;</w:t>
      </w:r>
    </w:p>
    <w:p w:rsidR="00F0702D" w:rsidRDefault="00F0702D">
      <w:pPr>
        <w:pStyle w:val="Heading3"/>
        <w:numPr>
          <w:ilvl w:val="2"/>
          <w:numId w:val="6"/>
        </w:numPr>
        <w:tabs>
          <w:tab w:val="left" w:pos="1700"/>
        </w:tabs>
        <w:spacing w:before="0" w:line="378" w:lineRule="exact"/>
        <w:ind w:left="1699" w:hanging="514"/>
      </w:pPr>
      <w:r>
        <w:rPr>
          <w:w w:val="90"/>
        </w:rPr>
        <w:t>удаление</w:t>
      </w:r>
      <w:r>
        <w:rPr>
          <w:spacing w:val="20"/>
          <w:w w:val="90"/>
        </w:rPr>
        <w:t xml:space="preserve"> </w:t>
      </w:r>
      <w:r>
        <w:rPr>
          <w:w w:val="90"/>
        </w:rPr>
        <w:t>грязи</w:t>
      </w:r>
      <w:r>
        <w:rPr>
          <w:spacing w:val="10"/>
          <w:w w:val="90"/>
        </w:rPr>
        <w:t xml:space="preserve"> </w:t>
      </w:r>
      <w:r>
        <w:rPr>
          <w:w w:val="90"/>
        </w:rPr>
        <w:t>с</w:t>
      </w:r>
      <w:r>
        <w:rPr>
          <w:spacing w:val="-2"/>
          <w:w w:val="90"/>
        </w:rPr>
        <w:t xml:space="preserve"> </w:t>
      </w:r>
      <w:r>
        <w:rPr>
          <w:w w:val="90"/>
        </w:rPr>
        <w:t>поверхностей</w:t>
      </w:r>
      <w:r>
        <w:rPr>
          <w:spacing w:val="23"/>
          <w:w w:val="90"/>
        </w:rPr>
        <w:t xml:space="preserve"> </w:t>
      </w:r>
      <w:r>
        <w:rPr>
          <w:w w:val="90"/>
        </w:rPr>
        <w:t>БКН.</w:t>
      </w:r>
    </w:p>
    <w:p w:rsidR="00F0702D" w:rsidRDefault="00F0702D">
      <w:pPr>
        <w:spacing w:line="378" w:lineRule="exact"/>
        <w:sectPr w:rsidR="00F0702D">
          <w:footerReference w:type="default" r:id="rId9"/>
          <w:pgSz w:w="11900" w:h="16840"/>
          <w:pgMar w:top="720" w:right="720" w:bottom="1380" w:left="700" w:header="0" w:footer="1188" w:gutter="0"/>
          <w:cols w:space="720"/>
        </w:sectPr>
      </w:pPr>
    </w:p>
    <w:p w:rsidR="00F0702D" w:rsidRDefault="00F0702D">
      <w:pPr>
        <w:pStyle w:val="ListParagraph"/>
        <w:numPr>
          <w:ilvl w:val="0"/>
          <w:numId w:val="6"/>
        </w:numPr>
        <w:tabs>
          <w:tab w:val="left" w:pos="2041"/>
          <w:tab w:val="left" w:pos="5391"/>
          <w:tab w:val="left" w:pos="8280"/>
        </w:tabs>
        <w:spacing w:before="70" w:line="235" w:lineRule="auto"/>
        <w:ind w:left="2040" w:right="147" w:hanging="560"/>
        <w:jc w:val="both"/>
        <w:rPr>
          <w:sz w:val="32"/>
          <w:szCs w:val="32"/>
        </w:rPr>
      </w:pPr>
      <w:r>
        <w:rPr>
          <w:spacing w:val="-1"/>
          <w:sz w:val="32"/>
          <w:szCs w:val="32"/>
        </w:rPr>
        <w:t xml:space="preserve">ПЕРЕЧЕНЬ КРИТИЧЕСКИХ ОТКАЗОВ, </w:t>
      </w:r>
      <w:r>
        <w:rPr>
          <w:sz w:val="32"/>
          <w:szCs w:val="32"/>
        </w:rPr>
        <w:t>ВОЗМОЖНЫХ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ОШИБОЧНЫХ</w:t>
      </w:r>
      <w:r>
        <w:rPr>
          <w:sz w:val="32"/>
          <w:szCs w:val="32"/>
        </w:rPr>
        <w:tab/>
        <w:t>ДЕЙСТВИЙ</w:t>
      </w:r>
      <w:r>
        <w:rPr>
          <w:sz w:val="32"/>
          <w:szCs w:val="32"/>
        </w:rPr>
        <w:tab/>
      </w:r>
      <w:r>
        <w:rPr>
          <w:w w:val="95"/>
          <w:sz w:val="32"/>
          <w:szCs w:val="32"/>
        </w:rPr>
        <w:t>ПЕРСОНАЛА,</w:t>
      </w:r>
      <w:r>
        <w:rPr>
          <w:spacing w:val="-83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ПРИВОДЯЩИЕ</w:t>
      </w:r>
      <w:r>
        <w:rPr>
          <w:spacing w:val="34"/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>
        <w:rPr>
          <w:spacing w:val="-7"/>
          <w:sz w:val="32"/>
          <w:szCs w:val="32"/>
        </w:rPr>
        <w:t xml:space="preserve"> </w:t>
      </w:r>
      <w:r>
        <w:rPr>
          <w:sz w:val="32"/>
          <w:szCs w:val="32"/>
        </w:rPr>
        <w:t>ИНЦИДЕНТУ</w:t>
      </w:r>
      <w:r>
        <w:rPr>
          <w:spacing w:val="26"/>
          <w:sz w:val="32"/>
          <w:szCs w:val="32"/>
        </w:rPr>
        <w:t xml:space="preserve"> </w:t>
      </w:r>
      <w:r>
        <w:rPr>
          <w:sz w:val="32"/>
          <w:szCs w:val="32"/>
        </w:rPr>
        <w:t>ИЛИ</w:t>
      </w:r>
      <w:r>
        <w:rPr>
          <w:spacing w:val="-1"/>
          <w:sz w:val="32"/>
          <w:szCs w:val="32"/>
        </w:rPr>
        <w:t xml:space="preserve"> </w:t>
      </w:r>
      <w:r>
        <w:rPr>
          <w:sz w:val="32"/>
          <w:szCs w:val="32"/>
        </w:rPr>
        <w:t>АВАРИИ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997"/>
        </w:tabs>
        <w:spacing w:before="156" w:line="364" w:lineRule="exact"/>
        <w:ind w:left="1996" w:hanging="517"/>
        <w:rPr>
          <w:sz w:val="32"/>
          <w:szCs w:val="32"/>
        </w:rPr>
      </w:pPr>
      <w:r>
        <w:rPr>
          <w:w w:val="95"/>
          <w:sz w:val="32"/>
          <w:szCs w:val="32"/>
        </w:rPr>
        <w:t>Критерии</w:t>
      </w:r>
      <w:r>
        <w:rPr>
          <w:spacing w:val="25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отказов: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2496"/>
          <w:tab w:val="left" w:pos="3728"/>
          <w:tab w:val="left" w:pos="5441"/>
          <w:tab w:val="left" w:pos="7415"/>
          <w:tab w:val="left" w:pos="8868"/>
        </w:tabs>
        <w:spacing w:before="5" w:line="232" w:lineRule="auto"/>
        <w:ind w:left="2494" w:right="147" w:hanging="506"/>
        <w:rPr>
          <w:sz w:val="32"/>
          <w:szCs w:val="32"/>
        </w:rPr>
      </w:pPr>
      <w:r>
        <w:rPr>
          <w:sz w:val="32"/>
          <w:szCs w:val="32"/>
        </w:rPr>
        <w:t>потеря</w:t>
      </w:r>
      <w:r>
        <w:rPr>
          <w:sz w:val="32"/>
          <w:szCs w:val="32"/>
        </w:rPr>
        <w:tab/>
        <w:t>плотности</w:t>
      </w:r>
      <w:r>
        <w:rPr>
          <w:sz w:val="32"/>
          <w:szCs w:val="32"/>
        </w:rPr>
        <w:tab/>
        <w:t>материалов</w:t>
      </w:r>
      <w:r>
        <w:rPr>
          <w:sz w:val="32"/>
          <w:szCs w:val="32"/>
        </w:rPr>
        <w:tab/>
        <w:t>корпуса,</w:t>
      </w:r>
      <w:r>
        <w:rPr>
          <w:sz w:val="32"/>
          <w:szCs w:val="32"/>
        </w:rPr>
        <w:tab/>
      </w:r>
      <w:r>
        <w:rPr>
          <w:spacing w:val="-1"/>
          <w:w w:val="95"/>
          <w:sz w:val="32"/>
          <w:szCs w:val="32"/>
        </w:rPr>
        <w:t>штуцеров,</w:t>
      </w:r>
      <w:r>
        <w:rPr>
          <w:spacing w:val="-82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шпинделей;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2496"/>
        </w:tabs>
        <w:spacing w:line="235" w:lineRule="auto"/>
        <w:ind w:left="2495" w:right="141" w:hanging="508"/>
        <w:rPr>
          <w:sz w:val="32"/>
          <w:szCs w:val="32"/>
        </w:rPr>
      </w:pPr>
      <w:r>
        <w:rPr>
          <w:w w:val="95"/>
          <w:sz w:val="32"/>
          <w:szCs w:val="32"/>
        </w:rPr>
        <w:t>потеря</w:t>
      </w:r>
      <w:r>
        <w:rPr>
          <w:spacing w:val="-2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герметичности</w:t>
      </w:r>
      <w:r>
        <w:rPr>
          <w:spacing w:val="25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наружных</w:t>
      </w:r>
      <w:r>
        <w:rPr>
          <w:spacing w:val="8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уплотнений</w:t>
      </w:r>
      <w:r>
        <w:rPr>
          <w:spacing w:val="12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«штуцер-</w:t>
      </w:r>
      <w:r>
        <w:rPr>
          <w:spacing w:val="-81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корпус»;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2496"/>
        </w:tabs>
        <w:spacing w:line="350" w:lineRule="exact"/>
        <w:ind w:left="2495" w:hanging="508"/>
        <w:rPr>
          <w:sz w:val="32"/>
          <w:szCs w:val="32"/>
        </w:rPr>
      </w:pPr>
      <w:r>
        <w:rPr>
          <w:w w:val="95"/>
          <w:sz w:val="32"/>
          <w:szCs w:val="32"/>
        </w:rPr>
        <w:t>потеря</w:t>
      </w:r>
      <w:r>
        <w:rPr>
          <w:spacing w:val="16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герметичности</w:t>
      </w:r>
      <w:r>
        <w:rPr>
          <w:spacing w:val="37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сальников;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2496"/>
        </w:tabs>
        <w:spacing w:before="1" w:line="232" w:lineRule="auto"/>
        <w:ind w:left="2494" w:right="137" w:hanging="506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потеря герметичности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любого из затворов основных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каналов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или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одновременная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потеря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герметичности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 xml:space="preserve">мапанов перепускного канала </w:t>
      </w:r>
      <w:r>
        <w:rPr>
          <w:sz w:val="32"/>
          <w:szCs w:val="32"/>
        </w:rPr>
        <w:t>(протечки сверх уста-</w:t>
      </w:r>
      <w:r>
        <w:rPr>
          <w:spacing w:val="-86"/>
          <w:sz w:val="32"/>
          <w:szCs w:val="32"/>
        </w:rPr>
        <w:t xml:space="preserve"> </w:t>
      </w:r>
      <w:r>
        <w:rPr>
          <w:sz w:val="32"/>
          <w:szCs w:val="32"/>
        </w:rPr>
        <w:t>новленной</w:t>
      </w:r>
      <w:r>
        <w:rPr>
          <w:spacing w:val="24"/>
          <w:sz w:val="32"/>
          <w:szCs w:val="32"/>
        </w:rPr>
        <w:t xml:space="preserve"> </w:t>
      </w:r>
      <w:r>
        <w:rPr>
          <w:sz w:val="32"/>
          <w:szCs w:val="32"/>
        </w:rPr>
        <w:t>КД</w:t>
      </w:r>
      <w:r>
        <w:rPr>
          <w:spacing w:val="4"/>
          <w:sz w:val="32"/>
          <w:szCs w:val="32"/>
        </w:rPr>
        <w:t xml:space="preserve"> </w:t>
      </w:r>
      <w:r>
        <w:rPr>
          <w:sz w:val="32"/>
          <w:szCs w:val="32"/>
        </w:rPr>
        <w:t>нормы);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2499"/>
        </w:tabs>
        <w:spacing w:line="358" w:lineRule="exact"/>
        <w:ind w:left="2498" w:hanging="511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заминивание</w:t>
      </w:r>
      <w:r>
        <w:rPr>
          <w:spacing w:val="65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любого</w:t>
      </w:r>
      <w:r>
        <w:rPr>
          <w:spacing w:val="4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из</w:t>
      </w:r>
      <w:r>
        <w:rPr>
          <w:spacing w:val="2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шпинделей;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2497"/>
        </w:tabs>
        <w:spacing w:line="355" w:lineRule="exact"/>
        <w:ind w:left="2496" w:hanging="509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отрыв</w:t>
      </w:r>
      <w:r>
        <w:rPr>
          <w:spacing w:val="14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золотника</w:t>
      </w:r>
      <w:r>
        <w:rPr>
          <w:spacing w:val="22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от</w:t>
      </w:r>
      <w:r>
        <w:rPr>
          <w:spacing w:val="-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шпинделя.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999"/>
        </w:tabs>
        <w:spacing w:line="360" w:lineRule="exact"/>
        <w:ind w:left="1998" w:hanging="519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Возможные</w:t>
      </w:r>
      <w:r>
        <w:rPr>
          <w:spacing w:val="27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ошибочные</w:t>
      </w:r>
      <w:r>
        <w:rPr>
          <w:spacing w:val="23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действия</w:t>
      </w:r>
      <w:r>
        <w:rPr>
          <w:spacing w:val="16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персонала: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2496"/>
        </w:tabs>
        <w:spacing w:before="5" w:line="232" w:lineRule="auto"/>
        <w:ind w:left="2495" w:right="122" w:hanging="507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использование клапанных блоков при параметрах ра-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бочей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среды,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превышающих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значения,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указанные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в</w:t>
      </w:r>
      <w:r>
        <w:rPr>
          <w:spacing w:val="-82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настоящем</w:t>
      </w:r>
      <w:r>
        <w:rPr>
          <w:spacing w:val="18"/>
          <w:sz w:val="32"/>
          <w:szCs w:val="32"/>
        </w:rPr>
        <w:t xml:space="preserve"> </w:t>
      </w:r>
      <w:r>
        <w:rPr>
          <w:sz w:val="32"/>
          <w:szCs w:val="32"/>
        </w:rPr>
        <w:t>руководстве</w:t>
      </w:r>
      <w:r>
        <w:rPr>
          <w:spacing w:val="24"/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>
        <w:rPr>
          <w:spacing w:val="-11"/>
          <w:sz w:val="32"/>
          <w:szCs w:val="32"/>
        </w:rPr>
        <w:t xml:space="preserve"> </w:t>
      </w:r>
      <w:r>
        <w:rPr>
          <w:sz w:val="32"/>
          <w:szCs w:val="32"/>
        </w:rPr>
        <w:t>паспорте;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2496"/>
        </w:tabs>
        <w:spacing w:line="235" w:lineRule="auto"/>
        <w:ind w:left="2495" w:right="142" w:hanging="507"/>
        <w:jc w:val="both"/>
        <w:rPr>
          <w:sz w:val="32"/>
          <w:szCs w:val="32"/>
        </w:rPr>
      </w:pPr>
      <w:r>
        <w:rPr>
          <w:sz w:val="32"/>
          <w:szCs w:val="32"/>
        </w:rPr>
        <w:t>выполнение работ по демонтажу мапанных блоков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при</w:t>
      </w:r>
      <w:r>
        <w:rPr>
          <w:spacing w:val="-4"/>
          <w:sz w:val="32"/>
          <w:szCs w:val="32"/>
        </w:rPr>
        <w:t xml:space="preserve"> </w:t>
      </w:r>
      <w:r>
        <w:rPr>
          <w:sz w:val="32"/>
          <w:szCs w:val="32"/>
        </w:rPr>
        <w:t>наличии</w:t>
      </w:r>
      <w:r>
        <w:rPr>
          <w:spacing w:val="10"/>
          <w:sz w:val="32"/>
          <w:szCs w:val="32"/>
        </w:rPr>
        <w:t xml:space="preserve"> </w:t>
      </w:r>
      <w:r>
        <w:rPr>
          <w:sz w:val="32"/>
          <w:szCs w:val="32"/>
        </w:rPr>
        <w:t>давления</w:t>
      </w:r>
      <w:r>
        <w:rPr>
          <w:spacing w:val="14"/>
          <w:sz w:val="32"/>
          <w:szCs w:val="32"/>
        </w:rPr>
        <w:t xml:space="preserve"> </w:t>
      </w:r>
      <w:r>
        <w:rPr>
          <w:sz w:val="32"/>
          <w:szCs w:val="32"/>
        </w:rPr>
        <w:t>рабочей</w:t>
      </w:r>
      <w:r>
        <w:rPr>
          <w:spacing w:val="10"/>
          <w:sz w:val="32"/>
          <w:szCs w:val="32"/>
        </w:rPr>
        <w:t xml:space="preserve"> </w:t>
      </w:r>
      <w:r>
        <w:rPr>
          <w:sz w:val="32"/>
          <w:szCs w:val="32"/>
        </w:rPr>
        <w:t>среды;</w:t>
      </w:r>
    </w:p>
    <w:p w:rsidR="00F0702D" w:rsidRDefault="00F0702D">
      <w:pPr>
        <w:pStyle w:val="ListParagraph"/>
        <w:numPr>
          <w:ilvl w:val="2"/>
          <w:numId w:val="6"/>
        </w:numPr>
        <w:tabs>
          <w:tab w:val="left" w:pos="2500"/>
        </w:tabs>
        <w:spacing w:line="235" w:lineRule="auto"/>
        <w:ind w:left="2495" w:right="126" w:hanging="507"/>
        <w:jc w:val="both"/>
        <w:rPr>
          <w:sz w:val="32"/>
          <w:szCs w:val="32"/>
        </w:rPr>
      </w:pPr>
      <w:r>
        <w:rPr>
          <w:sz w:val="32"/>
          <w:szCs w:val="32"/>
        </w:rPr>
        <w:t>эксплуатация мапанных блоков при отсутствии экс-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плуатационной</w:t>
      </w:r>
      <w:r>
        <w:rPr>
          <w:spacing w:val="35"/>
          <w:sz w:val="32"/>
          <w:szCs w:val="32"/>
        </w:rPr>
        <w:t xml:space="preserve"> </w:t>
      </w:r>
      <w:r>
        <w:rPr>
          <w:sz w:val="32"/>
          <w:szCs w:val="32"/>
        </w:rPr>
        <w:t>документации.</w:t>
      </w:r>
    </w:p>
    <w:p w:rsidR="00F0702D" w:rsidRDefault="00F0702D">
      <w:pPr>
        <w:pStyle w:val="ListParagraph"/>
        <w:numPr>
          <w:ilvl w:val="0"/>
          <w:numId w:val="6"/>
        </w:numPr>
        <w:tabs>
          <w:tab w:val="left" w:pos="2041"/>
        </w:tabs>
        <w:spacing w:before="321" w:line="235" w:lineRule="auto"/>
        <w:ind w:left="2039" w:right="148" w:hanging="560"/>
        <w:jc w:val="both"/>
        <w:rPr>
          <w:sz w:val="32"/>
          <w:szCs w:val="32"/>
        </w:rPr>
      </w:pPr>
      <w:r>
        <w:rPr>
          <w:sz w:val="32"/>
          <w:szCs w:val="32"/>
        </w:rPr>
        <w:t>ДЕЙСТВИЯ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ПЕРСОНАЛА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СЛУЧАЕ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ИНЦИДЕНТА,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КРИТИЧЕСКОГО</w:t>
      </w:r>
      <w:r>
        <w:rPr>
          <w:spacing w:val="28"/>
          <w:sz w:val="32"/>
          <w:szCs w:val="32"/>
        </w:rPr>
        <w:t xml:space="preserve"> </w:t>
      </w:r>
      <w:r>
        <w:rPr>
          <w:sz w:val="32"/>
          <w:szCs w:val="32"/>
        </w:rPr>
        <w:t>ОТКАЗА</w:t>
      </w:r>
      <w:r>
        <w:rPr>
          <w:spacing w:val="11"/>
          <w:sz w:val="32"/>
          <w:szCs w:val="32"/>
        </w:rPr>
        <w:t xml:space="preserve"> </w:t>
      </w:r>
      <w:r>
        <w:rPr>
          <w:sz w:val="32"/>
          <w:szCs w:val="32"/>
        </w:rPr>
        <w:t>ИЛИ</w:t>
      </w:r>
      <w:r>
        <w:rPr>
          <w:spacing w:val="5"/>
          <w:sz w:val="32"/>
          <w:szCs w:val="32"/>
        </w:rPr>
        <w:t xml:space="preserve"> </w:t>
      </w:r>
      <w:r>
        <w:rPr>
          <w:sz w:val="32"/>
          <w:szCs w:val="32"/>
        </w:rPr>
        <w:t>АВАРИИ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997"/>
        </w:tabs>
        <w:spacing w:before="159" w:line="237" w:lineRule="auto"/>
        <w:ind w:left="918" w:right="127" w:firstLine="562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При инциденте, отказе или аварии сбросить давление ра-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бочей</w:t>
      </w:r>
      <w:r>
        <w:rPr>
          <w:spacing w:val="8"/>
          <w:sz w:val="32"/>
          <w:szCs w:val="32"/>
        </w:rPr>
        <w:t xml:space="preserve"> </w:t>
      </w:r>
      <w:r>
        <w:rPr>
          <w:sz w:val="32"/>
          <w:szCs w:val="32"/>
        </w:rPr>
        <w:t>среды</w:t>
      </w:r>
      <w:r>
        <w:rPr>
          <w:spacing w:val="11"/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>
        <w:rPr>
          <w:spacing w:val="-2"/>
          <w:sz w:val="32"/>
          <w:szCs w:val="32"/>
        </w:rPr>
        <w:t xml:space="preserve"> </w:t>
      </w:r>
      <w:r>
        <w:rPr>
          <w:sz w:val="32"/>
          <w:szCs w:val="32"/>
        </w:rPr>
        <w:t>оборудования.</w:t>
      </w:r>
    </w:p>
    <w:p w:rsidR="00F0702D" w:rsidRDefault="00F0702D">
      <w:pPr>
        <w:pStyle w:val="BodyText"/>
        <w:spacing w:before="2"/>
        <w:rPr>
          <w:sz w:val="28"/>
          <w:szCs w:val="28"/>
        </w:rPr>
      </w:pPr>
    </w:p>
    <w:p w:rsidR="00F0702D" w:rsidRDefault="00F0702D">
      <w:pPr>
        <w:pStyle w:val="ListParagraph"/>
        <w:numPr>
          <w:ilvl w:val="0"/>
          <w:numId w:val="6"/>
        </w:numPr>
        <w:tabs>
          <w:tab w:val="left" w:pos="2039"/>
        </w:tabs>
        <w:spacing w:before="1"/>
        <w:ind w:left="2038" w:hanging="558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ТРАНСПОРТИРОВАНИЕ</w:t>
      </w:r>
      <w:r>
        <w:rPr>
          <w:spacing w:val="16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И</w:t>
      </w:r>
      <w:r>
        <w:rPr>
          <w:spacing w:val="54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ХРАНЕНИЕ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997"/>
        </w:tabs>
        <w:spacing w:before="169" w:line="232" w:lineRule="auto"/>
        <w:ind w:left="915" w:right="118" w:firstLine="561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Клапанные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блоки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в упаковке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могут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транспортироваться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всеми</w:t>
      </w:r>
      <w:r>
        <w:rPr>
          <w:spacing w:val="15"/>
          <w:sz w:val="32"/>
          <w:szCs w:val="32"/>
        </w:rPr>
        <w:t xml:space="preserve"> </w:t>
      </w:r>
      <w:r>
        <w:rPr>
          <w:sz w:val="32"/>
          <w:szCs w:val="32"/>
        </w:rPr>
        <w:t>видами</w:t>
      </w:r>
      <w:r>
        <w:rPr>
          <w:spacing w:val="12"/>
          <w:sz w:val="32"/>
          <w:szCs w:val="32"/>
        </w:rPr>
        <w:t xml:space="preserve"> </w:t>
      </w:r>
      <w:r>
        <w:rPr>
          <w:sz w:val="32"/>
          <w:szCs w:val="32"/>
        </w:rPr>
        <w:t>транспорта.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2002"/>
        </w:tabs>
        <w:spacing w:line="235" w:lineRule="auto"/>
        <w:ind w:left="922" w:right="117" w:firstLine="554"/>
        <w:jc w:val="both"/>
        <w:rPr>
          <w:sz w:val="32"/>
          <w:szCs w:val="32"/>
        </w:rPr>
      </w:pPr>
      <w:r>
        <w:rPr>
          <w:spacing w:val="-1"/>
          <w:sz w:val="32"/>
          <w:szCs w:val="32"/>
        </w:rPr>
        <w:t>Условия</w:t>
      </w:r>
      <w:r>
        <w:rPr>
          <w:sz w:val="32"/>
          <w:szCs w:val="32"/>
        </w:rPr>
        <w:t xml:space="preserve"> транспортирования должны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соответствовать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условиям</w:t>
      </w:r>
      <w:r>
        <w:rPr>
          <w:spacing w:val="14"/>
          <w:sz w:val="32"/>
          <w:szCs w:val="32"/>
        </w:rPr>
        <w:t xml:space="preserve"> </w:t>
      </w:r>
      <w:r>
        <w:rPr>
          <w:sz w:val="32"/>
          <w:szCs w:val="32"/>
        </w:rPr>
        <w:t>5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>или 3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>
        <w:rPr>
          <w:spacing w:val="-4"/>
          <w:sz w:val="32"/>
          <w:szCs w:val="32"/>
        </w:rPr>
        <w:t xml:space="preserve"> </w:t>
      </w:r>
      <w:r>
        <w:rPr>
          <w:sz w:val="32"/>
          <w:szCs w:val="32"/>
        </w:rPr>
        <w:t>ГОСТ</w:t>
      </w:r>
      <w:r>
        <w:rPr>
          <w:spacing w:val="12"/>
          <w:sz w:val="32"/>
          <w:szCs w:val="32"/>
        </w:rPr>
        <w:t xml:space="preserve"> </w:t>
      </w:r>
      <w:r>
        <w:rPr>
          <w:sz w:val="32"/>
          <w:szCs w:val="32"/>
        </w:rPr>
        <w:t>15150-69.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2002"/>
        </w:tabs>
        <w:spacing w:line="232" w:lineRule="auto"/>
        <w:ind w:left="916" w:right="119" w:firstLine="565"/>
        <w:jc w:val="both"/>
        <w:rPr>
          <w:sz w:val="32"/>
          <w:szCs w:val="32"/>
        </w:rPr>
      </w:pPr>
      <w:r>
        <w:rPr>
          <w:sz w:val="32"/>
          <w:szCs w:val="32"/>
        </w:rPr>
        <w:t>Условия</w:t>
      </w:r>
      <w:r>
        <w:rPr>
          <w:spacing w:val="89"/>
          <w:sz w:val="32"/>
          <w:szCs w:val="32"/>
        </w:rPr>
        <w:t xml:space="preserve"> </w:t>
      </w:r>
      <w:r>
        <w:rPr>
          <w:sz w:val="32"/>
          <w:szCs w:val="32"/>
        </w:rPr>
        <w:t>хранения</w:t>
      </w:r>
      <w:r>
        <w:rPr>
          <w:spacing w:val="89"/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>
        <w:rPr>
          <w:spacing w:val="89"/>
          <w:sz w:val="32"/>
          <w:szCs w:val="32"/>
        </w:rPr>
        <w:t xml:space="preserve"> </w:t>
      </w:r>
      <w:r>
        <w:rPr>
          <w:sz w:val="32"/>
          <w:szCs w:val="32"/>
        </w:rPr>
        <w:t>транспортной</w:t>
      </w:r>
      <w:r>
        <w:rPr>
          <w:spacing w:val="89"/>
          <w:sz w:val="32"/>
          <w:szCs w:val="32"/>
        </w:rPr>
        <w:t xml:space="preserve"> </w:t>
      </w:r>
      <w:r>
        <w:rPr>
          <w:sz w:val="32"/>
          <w:szCs w:val="32"/>
        </w:rPr>
        <w:t>таре — 3   по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ГОСТ 15150-69.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Условия</w:t>
      </w:r>
      <w:r>
        <w:rPr>
          <w:spacing w:val="89"/>
          <w:sz w:val="32"/>
          <w:szCs w:val="32"/>
        </w:rPr>
        <w:t xml:space="preserve"> </w:t>
      </w:r>
      <w:r>
        <w:rPr>
          <w:sz w:val="32"/>
          <w:szCs w:val="32"/>
        </w:rPr>
        <w:t>хранения</w:t>
      </w:r>
      <w:r>
        <w:rPr>
          <w:spacing w:val="89"/>
          <w:sz w:val="32"/>
          <w:szCs w:val="32"/>
        </w:rPr>
        <w:t xml:space="preserve"> </w:t>
      </w:r>
      <w:r>
        <w:rPr>
          <w:sz w:val="32"/>
          <w:szCs w:val="32"/>
        </w:rPr>
        <w:t>без</w:t>
      </w:r>
      <w:r>
        <w:rPr>
          <w:spacing w:val="89"/>
          <w:sz w:val="32"/>
          <w:szCs w:val="32"/>
        </w:rPr>
        <w:t xml:space="preserve"> </w:t>
      </w:r>
      <w:r>
        <w:rPr>
          <w:sz w:val="32"/>
          <w:szCs w:val="32"/>
        </w:rPr>
        <w:t>упаковки — 1</w:t>
      </w:r>
      <w:r>
        <w:rPr>
          <w:spacing w:val="89"/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ГОСТ</w:t>
      </w:r>
      <w:r>
        <w:rPr>
          <w:spacing w:val="10"/>
          <w:sz w:val="32"/>
          <w:szCs w:val="32"/>
        </w:rPr>
        <w:t xml:space="preserve"> </w:t>
      </w:r>
      <w:r>
        <w:rPr>
          <w:sz w:val="32"/>
          <w:szCs w:val="32"/>
        </w:rPr>
        <w:t>15150-69.</w:t>
      </w:r>
    </w:p>
    <w:p w:rsidR="00F0702D" w:rsidRDefault="00F0702D">
      <w:pPr>
        <w:spacing w:line="232" w:lineRule="auto"/>
        <w:jc w:val="both"/>
        <w:rPr>
          <w:sz w:val="32"/>
          <w:szCs w:val="32"/>
        </w:rPr>
        <w:sectPr w:rsidR="00F0702D">
          <w:footerReference w:type="default" r:id="rId10"/>
          <w:pgSz w:w="11900" w:h="16840"/>
          <w:pgMar w:top="720" w:right="720" w:bottom="1360" w:left="700" w:header="0" w:footer="1175" w:gutter="0"/>
          <w:cols w:space="720"/>
        </w:sectPr>
      </w:pPr>
    </w:p>
    <w:p w:rsidR="00F0702D" w:rsidRDefault="00F0702D">
      <w:pPr>
        <w:pStyle w:val="ListParagraph"/>
        <w:numPr>
          <w:ilvl w:val="0"/>
          <w:numId w:val="6"/>
        </w:numPr>
        <w:tabs>
          <w:tab w:val="left" w:pos="1238"/>
          <w:tab w:val="left" w:pos="3240"/>
          <w:tab w:val="left" w:pos="4014"/>
          <w:tab w:val="left" w:pos="5726"/>
          <w:tab w:val="left" w:pos="6455"/>
          <w:tab w:val="left" w:pos="9336"/>
        </w:tabs>
        <w:spacing w:before="64" w:line="355" w:lineRule="exact"/>
        <w:ind w:left="1237" w:hanging="561"/>
        <w:rPr>
          <w:sz w:val="32"/>
          <w:szCs w:val="32"/>
        </w:rPr>
      </w:pPr>
      <w:r>
        <w:rPr>
          <w:sz w:val="32"/>
          <w:szCs w:val="32"/>
        </w:rPr>
        <w:t>УКАЗАНИЯ</w:t>
      </w:r>
      <w:r>
        <w:rPr>
          <w:sz w:val="32"/>
          <w:szCs w:val="32"/>
        </w:rPr>
        <w:tab/>
        <w:t>ПО</w:t>
      </w:r>
      <w:r>
        <w:rPr>
          <w:sz w:val="32"/>
          <w:szCs w:val="32"/>
        </w:rPr>
        <w:tab/>
        <w:t>ВЫВОДУ</w:t>
      </w:r>
      <w:r>
        <w:rPr>
          <w:sz w:val="32"/>
          <w:szCs w:val="32"/>
        </w:rPr>
        <w:tab/>
        <w:t>ИЗ</w:t>
      </w:r>
      <w:r>
        <w:rPr>
          <w:sz w:val="32"/>
          <w:szCs w:val="32"/>
        </w:rPr>
        <w:tab/>
        <w:t>ЭКСПЛУАТАЦИИ</w:t>
      </w:r>
      <w:r>
        <w:rPr>
          <w:sz w:val="32"/>
          <w:szCs w:val="32"/>
        </w:rPr>
        <w:tab/>
        <w:t>И</w:t>
      </w:r>
    </w:p>
    <w:p w:rsidR="00F0702D" w:rsidRDefault="00F0702D">
      <w:pPr>
        <w:pStyle w:val="Heading3"/>
        <w:spacing w:before="0" w:line="378" w:lineRule="exact"/>
        <w:ind w:left="1242"/>
      </w:pPr>
      <w:r>
        <w:t>УТИЛИЗАЦИИ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194"/>
        </w:tabs>
        <w:spacing w:before="166" w:line="218" w:lineRule="auto"/>
        <w:ind w:right="928" w:firstLine="560"/>
        <w:jc w:val="both"/>
        <w:rPr>
          <w:sz w:val="34"/>
          <w:szCs w:val="34"/>
        </w:rPr>
      </w:pPr>
      <w:r>
        <w:rPr>
          <w:w w:val="90"/>
          <w:sz w:val="34"/>
          <w:szCs w:val="34"/>
        </w:rPr>
        <w:t>По истечении назначенного</w:t>
      </w:r>
      <w:r>
        <w:rPr>
          <w:spacing w:val="1"/>
          <w:w w:val="90"/>
          <w:sz w:val="34"/>
          <w:szCs w:val="34"/>
        </w:rPr>
        <w:t xml:space="preserve"> </w:t>
      </w:r>
      <w:r>
        <w:rPr>
          <w:w w:val="90"/>
          <w:sz w:val="34"/>
          <w:szCs w:val="34"/>
        </w:rPr>
        <w:t>срока службы в случае вы-</w:t>
      </w:r>
      <w:r>
        <w:rPr>
          <w:spacing w:val="1"/>
          <w:w w:val="90"/>
          <w:sz w:val="34"/>
          <w:szCs w:val="34"/>
        </w:rPr>
        <w:t xml:space="preserve"> </w:t>
      </w:r>
      <w:r>
        <w:rPr>
          <w:w w:val="90"/>
          <w:sz w:val="34"/>
          <w:szCs w:val="34"/>
        </w:rPr>
        <w:t>дачи заключения</w:t>
      </w:r>
      <w:r>
        <w:rPr>
          <w:spacing w:val="1"/>
          <w:w w:val="90"/>
          <w:sz w:val="34"/>
          <w:szCs w:val="34"/>
        </w:rPr>
        <w:t xml:space="preserve"> </w:t>
      </w:r>
      <w:r>
        <w:rPr>
          <w:w w:val="90"/>
          <w:sz w:val="34"/>
          <w:szCs w:val="34"/>
        </w:rPr>
        <w:t>о невозможности</w:t>
      </w:r>
      <w:r>
        <w:rPr>
          <w:spacing w:val="1"/>
          <w:w w:val="90"/>
          <w:sz w:val="34"/>
          <w:szCs w:val="34"/>
        </w:rPr>
        <w:t xml:space="preserve"> </w:t>
      </w:r>
      <w:r>
        <w:rPr>
          <w:w w:val="90"/>
          <w:sz w:val="34"/>
          <w:szCs w:val="34"/>
        </w:rPr>
        <w:t>дальнейшей</w:t>
      </w:r>
      <w:r>
        <w:rPr>
          <w:spacing w:val="1"/>
          <w:w w:val="90"/>
          <w:sz w:val="34"/>
          <w:szCs w:val="34"/>
        </w:rPr>
        <w:t xml:space="preserve"> </w:t>
      </w:r>
      <w:r>
        <w:rPr>
          <w:w w:val="90"/>
          <w:sz w:val="34"/>
          <w:szCs w:val="34"/>
        </w:rPr>
        <w:t>эксплуатации</w:t>
      </w:r>
      <w:r>
        <w:rPr>
          <w:spacing w:val="1"/>
          <w:w w:val="90"/>
          <w:sz w:val="34"/>
          <w:szCs w:val="34"/>
        </w:rPr>
        <w:t xml:space="preserve"> </w:t>
      </w:r>
      <w:r>
        <w:rPr>
          <w:w w:val="90"/>
          <w:sz w:val="34"/>
          <w:szCs w:val="34"/>
        </w:rPr>
        <w:t>мапанные блоки выводится из эксплуатации,</w:t>
      </w:r>
      <w:r>
        <w:rPr>
          <w:spacing w:val="1"/>
          <w:w w:val="90"/>
          <w:sz w:val="34"/>
          <w:szCs w:val="34"/>
        </w:rPr>
        <w:t xml:space="preserve"> </w:t>
      </w:r>
      <w:r>
        <w:rPr>
          <w:w w:val="90"/>
          <w:sz w:val="34"/>
          <w:szCs w:val="34"/>
        </w:rPr>
        <w:t>изолируется,</w:t>
      </w:r>
      <w:r>
        <w:rPr>
          <w:spacing w:val="1"/>
          <w:w w:val="90"/>
          <w:sz w:val="34"/>
          <w:szCs w:val="34"/>
        </w:rPr>
        <w:t xml:space="preserve"> </w:t>
      </w:r>
      <w:r>
        <w:rPr>
          <w:w w:val="90"/>
          <w:sz w:val="34"/>
          <w:szCs w:val="34"/>
        </w:rPr>
        <w:t>за-</w:t>
      </w:r>
      <w:r>
        <w:rPr>
          <w:spacing w:val="1"/>
          <w:w w:val="90"/>
          <w:sz w:val="34"/>
          <w:szCs w:val="34"/>
        </w:rPr>
        <w:t xml:space="preserve"> </w:t>
      </w:r>
      <w:r>
        <w:rPr>
          <w:w w:val="95"/>
          <w:sz w:val="34"/>
          <w:szCs w:val="34"/>
        </w:rPr>
        <w:t>тем</w:t>
      </w:r>
      <w:r>
        <w:rPr>
          <w:spacing w:val="-6"/>
          <w:w w:val="95"/>
          <w:sz w:val="34"/>
          <w:szCs w:val="34"/>
        </w:rPr>
        <w:t xml:space="preserve"> </w:t>
      </w:r>
      <w:r>
        <w:rPr>
          <w:w w:val="95"/>
          <w:sz w:val="34"/>
          <w:szCs w:val="34"/>
        </w:rPr>
        <w:t>передается</w:t>
      </w:r>
      <w:r>
        <w:rPr>
          <w:spacing w:val="20"/>
          <w:w w:val="95"/>
          <w:sz w:val="34"/>
          <w:szCs w:val="34"/>
        </w:rPr>
        <w:t xml:space="preserve"> </w:t>
      </w:r>
      <w:r>
        <w:rPr>
          <w:w w:val="95"/>
          <w:sz w:val="34"/>
          <w:szCs w:val="34"/>
        </w:rPr>
        <w:t>в</w:t>
      </w:r>
      <w:r>
        <w:rPr>
          <w:spacing w:val="-14"/>
          <w:w w:val="95"/>
          <w:sz w:val="34"/>
          <w:szCs w:val="34"/>
        </w:rPr>
        <w:t xml:space="preserve"> </w:t>
      </w:r>
      <w:r>
        <w:rPr>
          <w:w w:val="95"/>
          <w:sz w:val="34"/>
          <w:szCs w:val="34"/>
        </w:rPr>
        <w:t>организацию</w:t>
      </w:r>
      <w:r>
        <w:rPr>
          <w:spacing w:val="26"/>
          <w:w w:val="95"/>
          <w:sz w:val="34"/>
          <w:szCs w:val="34"/>
        </w:rPr>
        <w:t xml:space="preserve"> </w:t>
      </w:r>
      <w:r>
        <w:rPr>
          <w:w w:val="95"/>
          <w:sz w:val="34"/>
          <w:szCs w:val="34"/>
        </w:rPr>
        <w:t>по</w:t>
      </w:r>
      <w:r>
        <w:rPr>
          <w:spacing w:val="-1"/>
          <w:w w:val="95"/>
          <w:sz w:val="34"/>
          <w:szCs w:val="34"/>
        </w:rPr>
        <w:t xml:space="preserve"> </w:t>
      </w:r>
      <w:r>
        <w:rPr>
          <w:w w:val="95"/>
          <w:sz w:val="34"/>
          <w:szCs w:val="34"/>
        </w:rPr>
        <w:t>утилизации.</w:t>
      </w:r>
    </w:p>
    <w:p w:rsidR="00F0702D" w:rsidRDefault="00F0702D">
      <w:pPr>
        <w:pStyle w:val="BodyText"/>
        <w:spacing w:before="2"/>
        <w:rPr>
          <w:sz w:val="30"/>
          <w:szCs w:val="30"/>
        </w:rPr>
      </w:pPr>
    </w:p>
    <w:p w:rsidR="00F0702D" w:rsidRDefault="00F0702D">
      <w:pPr>
        <w:pStyle w:val="ListParagraph"/>
        <w:numPr>
          <w:ilvl w:val="0"/>
          <w:numId w:val="6"/>
        </w:numPr>
        <w:tabs>
          <w:tab w:val="left" w:pos="1238"/>
        </w:tabs>
        <w:spacing w:before="1" w:line="232" w:lineRule="auto"/>
        <w:ind w:right="921" w:hanging="560"/>
        <w:rPr>
          <w:sz w:val="32"/>
          <w:szCs w:val="32"/>
        </w:rPr>
      </w:pPr>
      <w:r>
        <w:rPr>
          <w:sz w:val="32"/>
          <w:szCs w:val="32"/>
        </w:rPr>
        <w:t>СВЕДЕНИЯ</w:t>
      </w:r>
      <w:r>
        <w:rPr>
          <w:spacing w:val="20"/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>
        <w:rPr>
          <w:spacing w:val="-1"/>
          <w:sz w:val="32"/>
          <w:szCs w:val="32"/>
        </w:rPr>
        <w:t xml:space="preserve"> </w:t>
      </w:r>
      <w:r>
        <w:rPr>
          <w:sz w:val="32"/>
          <w:szCs w:val="32"/>
        </w:rPr>
        <w:t>КВАЛИФИКАЦИИ</w:t>
      </w:r>
      <w:r>
        <w:rPr>
          <w:spacing w:val="45"/>
          <w:sz w:val="32"/>
          <w:szCs w:val="32"/>
        </w:rPr>
        <w:t xml:space="preserve"> </w:t>
      </w:r>
      <w:r>
        <w:rPr>
          <w:sz w:val="32"/>
          <w:szCs w:val="32"/>
        </w:rPr>
        <w:t>ОБСЛУЖИВАЮЩЕГО</w:t>
      </w:r>
      <w:r>
        <w:rPr>
          <w:spacing w:val="-86"/>
          <w:sz w:val="32"/>
          <w:szCs w:val="32"/>
        </w:rPr>
        <w:t xml:space="preserve"> </w:t>
      </w:r>
      <w:r>
        <w:rPr>
          <w:sz w:val="32"/>
          <w:szCs w:val="32"/>
        </w:rPr>
        <w:t>ПЕРСОНАЛА</w:t>
      </w:r>
    </w:p>
    <w:p w:rsidR="00F0702D" w:rsidRDefault="00F0702D">
      <w:pPr>
        <w:pStyle w:val="ListParagraph"/>
        <w:numPr>
          <w:ilvl w:val="1"/>
          <w:numId w:val="6"/>
        </w:numPr>
        <w:tabs>
          <w:tab w:val="left" w:pos="1195"/>
        </w:tabs>
        <w:spacing w:before="169" w:line="232" w:lineRule="auto"/>
        <w:ind w:right="933" w:firstLine="562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К руководству по сборке, обслуживанию и ремонту датчи-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ков давления, вместе с которыми применяются клапанные блоки,</w:t>
      </w:r>
      <w:r>
        <w:rPr>
          <w:spacing w:val="-82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допускаются</w:t>
      </w:r>
      <w:r>
        <w:rPr>
          <w:spacing w:val="80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лица, имеющие высшее или среднее образование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w w:val="95"/>
          <w:sz w:val="32"/>
          <w:szCs w:val="32"/>
        </w:rPr>
        <w:t>по соответствующей специальности и право ведение этих работ,</w:t>
      </w:r>
      <w:r>
        <w:rPr>
          <w:spacing w:val="1"/>
          <w:w w:val="95"/>
          <w:sz w:val="32"/>
          <w:szCs w:val="32"/>
        </w:rPr>
        <w:t xml:space="preserve"> </w:t>
      </w:r>
      <w:r>
        <w:rPr>
          <w:sz w:val="32"/>
          <w:szCs w:val="32"/>
        </w:rPr>
        <w:t>подтвержденное</w:t>
      </w:r>
      <w:r>
        <w:rPr>
          <w:spacing w:val="-12"/>
          <w:sz w:val="32"/>
          <w:szCs w:val="32"/>
        </w:rPr>
        <w:t xml:space="preserve"> </w:t>
      </w:r>
      <w:r>
        <w:rPr>
          <w:sz w:val="32"/>
          <w:szCs w:val="32"/>
        </w:rPr>
        <w:t>соответствующим</w:t>
      </w:r>
      <w:r>
        <w:rPr>
          <w:spacing w:val="-11"/>
          <w:sz w:val="32"/>
          <w:szCs w:val="32"/>
        </w:rPr>
        <w:t xml:space="preserve"> </w:t>
      </w:r>
      <w:r>
        <w:rPr>
          <w:sz w:val="32"/>
          <w:szCs w:val="32"/>
        </w:rPr>
        <w:t>документом.</w:t>
      </w:r>
    </w:p>
    <w:p w:rsidR="00F0702D" w:rsidRDefault="00F0702D">
      <w:pPr>
        <w:pStyle w:val="BodyText"/>
        <w:spacing w:before="1" w:line="232" w:lineRule="auto"/>
        <w:ind w:left="116" w:right="926" w:firstLine="560"/>
        <w:jc w:val="both"/>
      </w:pPr>
      <w:r>
        <w:rPr>
          <w:w w:val="95"/>
        </w:rPr>
        <w:t>К работам по обслуживанию, эксплуатации и монтажу обору-</w:t>
      </w:r>
      <w:r>
        <w:rPr>
          <w:spacing w:val="1"/>
          <w:w w:val="95"/>
        </w:rPr>
        <w:t xml:space="preserve"> </w:t>
      </w:r>
      <w:r>
        <w:rPr>
          <w:w w:val="95"/>
        </w:rPr>
        <w:t>дования допускаются лица, достигшие 18-летнего возраста, про-</w:t>
      </w:r>
      <w:r>
        <w:rPr>
          <w:spacing w:val="1"/>
          <w:w w:val="95"/>
        </w:rPr>
        <w:t xml:space="preserve"> </w:t>
      </w:r>
      <w:r>
        <w:rPr>
          <w:w w:val="95"/>
        </w:rPr>
        <w:t>шедшие в установленном порядке инструктаж, обучение и про-</w:t>
      </w:r>
      <w:r>
        <w:rPr>
          <w:spacing w:val="1"/>
          <w:w w:val="95"/>
        </w:rPr>
        <w:t xml:space="preserve"> </w:t>
      </w:r>
      <w:r>
        <w:rPr>
          <w:w w:val="95"/>
        </w:rPr>
        <w:t>верку знаний по охране труда, технике безопасности,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соответ-</w:t>
      </w:r>
      <w:r>
        <w:rPr>
          <w:spacing w:val="1"/>
          <w:w w:val="95"/>
        </w:rPr>
        <w:t xml:space="preserve"> </w:t>
      </w:r>
      <w:r>
        <w:rPr>
          <w:w w:val="95"/>
        </w:rPr>
        <w:t>ствующую области эксплуатации трубопровода или котла и озна-</w:t>
      </w:r>
      <w:r>
        <w:rPr>
          <w:spacing w:val="1"/>
          <w:w w:val="95"/>
        </w:rPr>
        <w:t xml:space="preserve"> </w:t>
      </w:r>
      <w:r>
        <w:t>комленные</w:t>
      </w:r>
      <w:r>
        <w:rPr>
          <w:spacing w:val="2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</w:t>
      </w:r>
      <w:r>
        <w:rPr>
          <w:spacing w:val="13"/>
        </w:rPr>
        <w:t xml:space="preserve"> </w:t>
      </w:r>
      <w:r>
        <w:t>руководством.</w:t>
      </w:r>
    </w:p>
    <w:p w:rsidR="00F0702D" w:rsidRDefault="00F0702D">
      <w:pPr>
        <w:spacing w:line="232" w:lineRule="auto"/>
        <w:jc w:val="both"/>
        <w:sectPr w:rsidR="00F0702D">
          <w:footerReference w:type="default" r:id="rId11"/>
          <w:pgSz w:w="11900" w:h="16840"/>
          <w:pgMar w:top="720" w:right="720" w:bottom="1360" w:left="700" w:header="0" w:footer="1175" w:gutter="0"/>
          <w:cols w:space="720"/>
        </w:sectPr>
      </w:pPr>
    </w:p>
    <w:p w:rsidR="00F0702D" w:rsidRDefault="00F0702D">
      <w:pPr>
        <w:spacing w:before="76"/>
        <w:ind w:left="2939" w:right="1967"/>
        <w:jc w:val="center"/>
        <w:rPr>
          <w:sz w:val="35"/>
          <w:szCs w:val="35"/>
        </w:rPr>
      </w:pPr>
      <w:r>
        <w:rPr>
          <w:w w:val="90"/>
          <w:sz w:val="35"/>
          <w:szCs w:val="35"/>
        </w:rPr>
        <w:t>ПРИЛОЖЕНИЕ</w:t>
      </w:r>
      <w:r>
        <w:rPr>
          <w:spacing w:val="12"/>
          <w:w w:val="90"/>
          <w:sz w:val="35"/>
          <w:szCs w:val="35"/>
        </w:rPr>
        <w:t xml:space="preserve"> </w:t>
      </w:r>
      <w:r>
        <w:rPr>
          <w:w w:val="90"/>
          <w:sz w:val="35"/>
          <w:szCs w:val="35"/>
        </w:rPr>
        <w:t>А</w:t>
      </w:r>
    </w:p>
    <w:p w:rsidR="00F0702D" w:rsidRDefault="00F0702D">
      <w:pPr>
        <w:spacing w:before="11"/>
        <w:ind w:left="2907" w:right="1967"/>
        <w:jc w:val="center"/>
        <w:rPr>
          <w:sz w:val="35"/>
          <w:szCs w:val="35"/>
        </w:rPr>
      </w:pPr>
      <w:r>
        <w:rPr>
          <w:w w:val="95"/>
          <w:sz w:val="35"/>
          <w:szCs w:val="35"/>
        </w:rPr>
        <w:t>(Справочное)</w:t>
      </w:r>
    </w:p>
    <w:p w:rsidR="00F0702D" w:rsidRDefault="00F0702D">
      <w:pPr>
        <w:spacing w:before="10"/>
        <w:ind w:left="2902" w:right="1967"/>
        <w:jc w:val="center"/>
        <w:rPr>
          <w:sz w:val="35"/>
          <w:szCs w:val="35"/>
        </w:rPr>
      </w:pPr>
      <w:r>
        <w:rPr>
          <w:w w:val="95"/>
          <w:sz w:val="35"/>
          <w:szCs w:val="35"/>
        </w:rPr>
        <w:t>Габаритные</w:t>
      </w:r>
      <w:r>
        <w:rPr>
          <w:spacing w:val="30"/>
          <w:w w:val="95"/>
          <w:sz w:val="35"/>
          <w:szCs w:val="35"/>
        </w:rPr>
        <w:t xml:space="preserve"> </w:t>
      </w:r>
      <w:r>
        <w:rPr>
          <w:w w:val="95"/>
          <w:sz w:val="35"/>
          <w:szCs w:val="35"/>
        </w:rPr>
        <w:t>и</w:t>
      </w:r>
      <w:r>
        <w:rPr>
          <w:spacing w:val="-9"/>
          <w:w w:val="95"/>
          <w:sz w:val="35"/>
          <w:szCs w:val="35"/>
        </w:rPr>
        <w:t xml:space="preserve"> </w:t>
      </w:r>
      <w:r>
        <w:rPr>
          <w:w w:val="95"/>
          <w:sz w:val="35"/>
          <w:szCs w:val="35"/>
        </w:rPr>
        <w:t>присоединительные</w:t>
      </w:r>
      <w:r>
        <w:rPr>
          <w:spacing w:val="-13"/>
          <w:w w:val="95"/>
          <w:sz w:val="35"/>
          <w:szCs w:val="35"/>
        </w:rPr>
        <w:t xml:space="preserve"> </w:t>
      </w:r>
      <w:r>
        <w:rPr>
          <w:w w:val="95"/>
          <w:sz w:val="35"/>
          <w:szCs w:val="35"/>
        </w:rPr>
        <w:t>размеры</w:t>
      </w:r>
    </w:p>
    <w:p w:rsidR="00F0702D" w:rsidRDefault="00F0702D">
      <w:pPr>
        <w:pStyle w:val="BodyText"/>
        <w:spacing w:before="6"/>
        <w:rPr>
          <w:sz w:val="30"/>
          <w:szCs w:val="30"/>
        </w:rPr>
      </w:pPr>
    </w:p>
    <w:p w:rsidR="00F0702D" w:rsidRDefault="00F0702D">
      <w:pPr>
        <w:tabs>
          <w:tab w:val="left" w:pos="1080"/>
        </w:tabs>
        <w:spacing w:before="1"/>
        <w:ind w:right="1967"/>
        <w:jc w:val="center"/>
        <w:rPr>
          <w:sz w:val="15"/>
          <w:szCs w:val="15"/>
        </w:rPr>
      </w:pPr>
      <w:r>
        <w:rPr>
          <w:sz w:val="15"/>
          <w:szCs w:val="15"/>
        </w:rPr>
        <w:t>Вход</w:t>
      </w:r>
      <w:r>
        <w:rPr>
          <w:spacing w:val="-1"/>
          <w:sz w:val="15"/>
          <w:szCs w:val="15"/>
        </w:rPr>
        <w:t xml:space="preserve"> </w:t>
      </w:r>
      <w:r>
        <w:rPr>
          <w:sz w:val="15"/>
          <w:szCs w:val="15"/>
        </w:rPr>
        <w:t>среды</w:t>
      </w:r>
      <w:r>
        <w:rPr>
          <w:sz w:val="15"/>
          <w:szCs w:val="15"/>
        </w:rPr>
        <w:tab/>
        <w:t>У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1"/>
        <w:rPr>
          <w:sz w:val="26"/>
          <w:szCs w:val="26"/>
        </w:rPr>
      </w:pPr>
    </w:p>
    <w:p w:rsidR="00F0702D" w:rsidRDefault="00F0702D">
      <w:pPr>
        <w:spacing w:before="96"/>
        <w:ind w:left="2910"/>
        <w:rPr>
          <w:sz w:val="15"/>
          <w:szCs w:val="15"/>
        </w:rPr>
      </w:pPr>
      <w:r>
        <w:rPr>
          <w:noProof/>
          <w:lang w:eastAsia="ru-RU"/>
        </w:rPr>
        <w:pict>
          <v:group id="docshapegroup5" o:spid="_x0000_s1032" style="position:absolute;left:0;text-align:left;margin-left:192pt;margin-top:-67.15pt;width:282.3pt;height:152.9pt;z-index:251619840;mso-position-horizontal-relative:page" coordorigin="3840,-1343" coordsize="5646,3058">
            <v:shape id="docshape6" o:spid="_x0000_s1033" type="#_x0000_t75" style="position:absolute;left:4176;top:-1343;width:5310;height:2780">
              <v:imagedata r:id="rId12" o:title=""/>
            </v:shape>
            <v:line id="_x0000_s1034" style="position:absolute" from="9474,539" to="9474,-834" strokecolor="#1c1c1c" strokeweight=".25403mm"/>
            <v:shape id="docshape7" o:spid="_x0000_s1035" style="position:absolute;left:3840;top:-834;width:754;height:2300" coordorigin="3840,-834" coordsize="754,2300" o:spt="100" adj="0,,0" path="m3848,1465r,-2299m3840,-827r754,e" filled="f" strokecolor="#1c1c1c" strokeweight=".25403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036" style="position:absolute" from="3840,1458" to="9481,1458" strokecolor="#1c1c1c" strokeweight=".25403mm"/>
            <v:line id="_x0000_s1037" style="position:absolute" from="5866,1655" to="7518,1655" strokecolor="#1c1c1c" strokeweight=".25403mm"/>
            <v:shape id="docshape8" o:spid="_x0000_s1038" type="#_x0000_t75" style="position:absolute;left:5846;top:1460;width:121;height:255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39" type="#_x0000_t202" style="position:absolute;left:6589;top:1473;width:189;height:168" filled="f" stroked="f">
              <v:textbox inset="0,0,0,0">
                <w:txbxContent>
                  <w:p w:rsidR="00F0702D" w:rsidRDefault="00F0702D">
                    <w:pPr>
                      <w:spacing w:line="168" w:lineRule="exac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54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docshapegroup10" o:spid="_x0000_s1040" style="position:absolute;left:0;text-align:left;margin-left:494.2pt;margin-top:-43.35pt;width:187.25pt;height:144.25pt;z-index:251620864;mso-position-horizontal-relative:page" coordorigin="9884,-867" coordsize="3745,2885">
            <v:shape id="docshape11" o:spid="_x0000_s1041" type="#_x0000_t75" style="position:absolute;left:9884;top:-868;width:3745;height:2885">
              <v:imagedata r:id="rId14" o:title=""/>
            </v:shape>
            <v:line id="_x0000_s1042" style="position:absolute" from="10242,-147" to="10242,-623" strokecolor="#1f1f1f" strokeweight=".25403mm"/>
            <v:line id="_x0000_s1043" style="position:absolute" from="12450,285" to="12450,-623" strokecolor="#1f1f1f" strokeweight=".25403mm"/>
            <v:line id="_x0000_s1044" style="position:absolute" from="10235,-615" to="12457,-615" strokecolor="#1f1f1f" strokeweight=".25403mm"/>
            <v:line id="_x0000_s1045" style="position:absolute" from="11756,278" to="12457,278" strokecolor="#1f1f1f" strokeweight=".25403mm"/>
            <w10:wrap anchorx="page"/>
          </v:group>
        </w:pict>
      </w:r>
      <w:r>
        <w:rPr>
          <w:sz w:val="15"/>
          <w:szCs w:val="15"/>
        </w:rPr>
        <w:t>Е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1"/>
        <w:rPr>
          <w:sz w:val="29"/>
          <w:szCs w:val="29"/>
        </w:rPr>
      </w:pPr>
      <w:r>
        <w:rPr>
          <w:noProof/>
          <w:lang w:eastAsia="ru-RU"/>
        </w:rPr>
        <w:pict>
          <v:shape id="image7.png" o:spid="_x0000_s1046" type="#_x0000_t75" style="position:absolute;margin-left:48.5pt;margin-top:17.95pt;width:10.8pt;height:7.45pt;z-index:251609600;visibility:visible;mso-wrap-distance-left:0;mso-wrap-distance-right:0;mso-position-horizontal-relative:page">
            <v:imagedata r:id="rId15" o:title=""/>
            <w10:wrap type="topAndBottom" anchorx="page"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10"/>
        <w:rPr>
          <w:sz w:val="25"/>
          <w:szCs w:val="25"/>
        </w:rPr>
      </w:pPr>
      <w:r>
        <w:rPr>
          <w:noProof/>
          <w:lang w:eastAsia="ru-RU"/>
        </w:rPr>
        <w:pict>
          <v:shape id="image8.png" o:spid="_x0000_s1047" type="#_x0000_t75" style="position:absolute;margin-left:195.15pt;margin-top:16.05pt;width:277.45pt;height:186.95pt;z-index:251610624;visibility:visible;mso-wrap-distance-left:0;mso-wrap-distance-right:0;mso-position-horizontal-relative:page">
            <v:imagedata r:id="rId16" o:title=""/>
            <w10:wrap type="topAndBottom" anchorx="page"/>
          </v:shape>
        </w:pict>
      </w:r>
    </w:p>
    <w:p w:rsidR="00F0702D" w:rsidRDefault="00F0702D">
      <w:pPr>
        <w:rPr>
          <w:sz w:val="25"/>
          <w:szCs w:val="25"/>
        </w:rPr>
        <w:sectPr w:rsidR="00F0702D">
          <w:footerReference w:type="default" r:id="rId17"/>
          <w:pgSz w:w="16840" w:h="11900" w:orient="landscape"/>
          <w:pgMar w:top="1040" w:right="1860" w:bottom="1380" w:left="860" w:header="0" w:footer="1194" w:gutter="0"/>
          <w:cols w:space="720"/>
        </w:sectPr>
      </w:pPr>
    </w:p>
    <w:p w:rsidR="00F0702D" w:rsidRDefault="00F0702D">
      <w:pPr>
        <w:pStyle w:val="BodyText"/>
        <w:spacing w:before="11"/>
        <w:rPr>
          <w:sz w:val="16"/>
          <w:szCs w:val="16"/>
        </w:rPr>
      </w:pPr>
      <w:r>
        <w:rPr>
          <w:noProof/>
          <w:lang w:eastAsia="ru-RU"/>
        </w:rPr>
        <w:pict>
          <v:shape id="docshape18" o:spid="_x0000_s1055" type="#_x0000_t202" style="position:absolute;margin-left:38.85pt;margin-top:261.85pt;width:19.35pt;height:10.65pt;z-index:251621888;mso-position-horizontal-relative:page;mso-position-vertical-relative:page" filled="f" stroked="f">
            <v:textbox style="layout-flow:vertical" inset="0,0,0,0">
              <w:txbxContent>
                <w:p w:rsidR="00F0702D" w:rsidRDefault="00F0702D">
                  <w:pPr>
                    <w:spacing w:before="10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</w:p>
    <w:p w:rsidR="00F0702D" w:rsidRDefault="00F0702D">
      <w:pPr>
        <w:tabs>
          <w:tab w:val="left" w:pos="8773"/>
        </w:tabs>
        <w:ind w:left="1967"/>
        <w:rPr>
          <w:sz w:val="20"/>
          <w:szCs w:val="20"/>
        </w:rPr>
      </w:pPr>
      <w:r>
        <w:rPr>
          <w:noProof/>
          <w:position w:val="33"/>
          <w:sz w:val="20"/>
          <w:szCs w:val="20"/>
          <w:lang w:eastAsia="ru-RU"/>
        </w:rPr>
        <w:pict>
          <v:shape id="image9.png" o:spid="_x0000_i1025" type="#_x0000_t75" style="width:322.5pt;height:173.25pt;visibility:visible">
            <v:imagedata r:id="rId18" o:title=""/>
          </v:shape>
        </w:pict>
      </w:r>
      <w:r>
        <w:rPr>
          <w:position w:val="33"/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pict>
          <v:shape id="image10.png" o:spid="_x0000_i1026" type="#_x0000_t75" style="width:217.5pt;height:165pt;visibility:visible">
            <v:imagedata r:id="rId19" o:title=""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1"/>
          <w:szCs w:val="11"/>
        </w:rPr>
      </w:pPr>
      <w:r>
        <w:rPr>
          <w:noProof/>
          <w:lang w:eastAsia="ru-RU"/>
        </w:rPr>
        <w:pict>
          <v:shape id="image11.png" o:spid="_x0000_s1056" type="#_x0000_t75" style="position:absolute;margin-left:141.25pt;margin-top:7.85pt;width:314.4pt;height:207.65pt;z-index:251611648;visibility:visible;mso-wrap-distance-left:0;mso-wrap-distance-right:0;mso-position-horizontal-relative:page">
            <v:imagedata r:id="rId20" o:title=""/>
            <w10:wrap type="topAndBottom" anchorx="page"/>
          </v:shape>
        </w:pict>
      </w:r>
    </w:p>
    <w:p w:rsidR="00F0702D" w:rsidRDefault="00F0702D">
      <w:pPr>
        <w:rPr>
          <w:sz w:val="11"/>
          <w:szCs w:val="11"/>
        </w:rPr>
        <w:sectPr w:rsidR="00F0702D">
          <w:headerReference w:type="default" r:id="rId21"/>
          <w:footerReference w:type="default" r:id="rId22"/>
          <w:pgSz w:w="16840" w:h="11900" w:orient="landscape"/>
          <w:pgMar w:top="1660" w:right="1860" w:bottom="1400" w:left="860" w:header="829" w:footer="1205" w:gutter="0"/>
          <w:pgNumType w:start="2"/>
          <w:cols w:space="720"/>
        </w:sectPr>
      </w:pPr>
    </w:p>
    <w:p w:rsidR="00F0702D" w:rsidRDefault="00F0702D">
      <w:pPr>
        <w:pStyle w:val="BodyText"/>
        <w:spacing w:before="4"/>
        <w:rPr>
          <w:sz w:val="17"/>
          <w:szCs w:val="17"/>
        </w:rPr>
      </w:pPr>
      <w:r>
        <w:rPr>
          <w:noProof/>
          <w:lang w:eastAsia="ru-RU"/>
        </w:rPr>
        <w:pict>
          <v:shape id="image12.png" o:spid="_x0000_s1057" type="#_x0000_t75" style="position:absolute;margin-left:146.55pt;margin-top:260.15pt;width:314.4pt;height:254.25pt;z-index:251622912;visibility:visible;mso-wrap-distance-left:0;mso-wrap-distance-right:0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  <w:lang w:eastAsia="ru-RU"/>
        </w:rPr>
        <w:pict>
          <v:shape id="image13.png" o:spid="_x0000_s1058" type="#_x0000_t75" style="position:absolute;margin-left:548.3pt;margin-top:283.7pt;width:12.85pt;height:5.6pt;z-index:251623936;visibility:visible;mso-wrap-distance-left:0;mso-wrap-distance-right:0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  <w:lang w:eastAsia="ru-RU"/>
        </w:rPr>
        <w:pict>
          <v:shape id="image14.png" o:spid="_x0000_s1059" type="#_x0000_t75" style="position:absolute;margin-left:507.45pt;margin-top:300.85pt;width:159.1pt;height:94.85pt;z-index:251624960;visibility:visible;mso-wrap-distance-left:0;mso-wrap-distance-right:0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  <w:lang w:eastAsia="ru-RU"/>
        </w:rPr>
        <w:pict>
          <v:group id="docshapegroup19" o:spid="_x0000_s1060" style="position:absolute;margin-left:470.7pt;margin-top:99.65pt;width:223.6pt;height:170.95pt;z-index:251625984;mso-position-horizontal-relative:page;mso-position-vertical-relative:page" coordorigin="9414,1993" coordsize="4472,3419">
            <v:shape id="docshape20" o:spid="_x0000_s1061" type="#_x0000_t75" style="position:absolute;left:11603;top:3458;width:7;height:77">
              <v:imagedata r:id="rId26" o:title=""/>
            </v:shape>
            <v:shape id="docshape21" o:spid="_x0000_s1062" type="#_x0000_t75" style="position:absolute;left:11603;top:2685;width:7;height:77">
              <v:imagedata r:id="rId27" o:title=""/>
            </v:shape>
            <v:shape id="docshape22" o:spid="_x0000_s1063" type="#_x0000_t75" style="position:absolute;left:9413;top:1992;width:4472;height:3419">
              <v:imagedata r:id="rId28" o:title="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image18.png" o:spid="_x0000_s1064" type="#_x0000_t75" style="position:absolute;margin-left:154.55pt;margin-top:93.2pt;width:296.45pt;height:158.6pt;z-index:251627008;visibility:visible;mso-wrap-distance-left:0;mso-wrap-distance-right:0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  <w:lang w:eastAsia="ru-RU"/>
        </w:rPr>
        <w:pict>
          <v:shape id="docshape23" o:spid="_x0000_s1065" type="#_x0000_t202" style="position:absolute;margin-left:38.85pt;margin-top:261.85pt;width:19.35pt;height:10.65pt;z-index:251628032;mso-position-horizontal-relative:page;mso-position-vertical-relative:page" filled="f" stroked="f">
            <v:textbox style="layout-flow:vertical" inset="0,0,0,0">
              <w:txbxContent>
                <w:p w:rsidR="00F0702D" w:rsidRDefault="00F0702D">
                  <w:pPr>
                    <w:spacing w:before="10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:rsidR="00F0702D" w:rsidRDefault="00F0702D">
      <w:pPr>
        <w:rPr>
          <w:sz w:val="17"/>
          <w:szCs w:val="17"/>
        </w:rPr>
        <w:sectPr w:rsidR="00F0702D">
          <w:pgSz w:w="16840" w:h="11900" w:orient="landscape"/>
          <w:pgMar w:top="1660" w:right="1860" w:bottom="1400" w:left="860" w:header="829" w:footer="1205" w:gutter="0"/>
          <w:cols w:space="720"/>
        </w:sectPr>
      </w:pPr>
    </w:p>
    <w:p w:rsidR="00F0702D" w:rsidRDefault="00F0702D">
      <w:pPr>
        <w:pStyle w:val="BodyText"/>
        <w:spacing w:before="3" w:after="1"/>
        <w:rPr>
          <w:sz w:val="17"/>
          <w:szCs w:val="17"/>
        </w:rPr>
      </w:pPr>
      <w:r>
        <w:rPr>
          <w:noProof/>
          <w:lang w:eastAsia="ru-RU"/>
        </w:rPr>
        <w:pict>
          <v:shape id="docshape26" o:spid="_x0000_s1068" type="#_x0000_t202" style="position:absolute;margin-left:38.85pt;margin-top:257.55pt;width:19.35pt;height:19.25pt;z-index:251629056;mso-position-horizontal-relative:page;mso-position-vertical-relative:page" filled="f" stroked="f">
            <v:textbox style="layout-flow:vertical" inset="0,0,0,0">
              <w:txbxContent>
                <w:p w:rsidR="00F0702D" w:rsidRDefault="00F0702D">
                  <w:pPr>
                    <w:spacing w:before="10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</w:p>
    <w:p w:rsidR="00F0702D" w:rsidRDefault="00F0702D">
      <w:pPr>
        <w:tabs>
          <w:tab w:val="left" w:pos="5821"/>
        </w:tabs>
        <w:ind w:left="4559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image19.png" o:spid="_x0000_i1027" type="#_x0000_t75" style="width:47.25pt;height:8.25pt;visibility:visible">
            <v:imagedata r:id="rId30" o:title=""/>
          </v:shape>
        </w:pict>
      </w:r>
      <w:r>
        <w:rPr>
          <w:sz w:val="20"/>
          <w:szCs w:val="20"/>
        </w:rPr>
        <w:tab/>
      </w:r>
      <w:r>
        <w:rPr>
          <w:noProof/>
          <w:position w:val="2"/>
          <w:sz w:val="20"/>
          <w:szCs w:val="20"/>
          <w:lang w:eastAsia="ru-RU"/>
        </w:rPr>
        <w:pict>
          <v:shape id="image20.png" o:spid="_x0000_i1028" type="#_x0000_t75" style="width:4.5pt;height:15.75pt;visibility:visible">
            <v:imagedata r:id="rId31" o:title=""/>
          </v:shape>
        </w:pict>
      </w:r>
    </w:p>
    <w:p w:rsidR="00F0702D" w:rsidRDefault="00F0702D">
      <w:pPr>
        <w:pStyle w:val="BodyText"/>
        <w:spacing w:before="10"/>
        <w:rPr>
          <w:sz w:val="18"/>
          <w:szCs w:val="18"/>
        </w:rPr>
      </w:pPr>
      <w:r>
        <w:rPr>
          <w:noProof/>
          <w:lang w:eastAsia="ru-RU"/>
        </w:rPr>
        <w:pict>
          <v:shape id="image21.png" o:spid="_x0000_s1069" type="#_x0000_t75" style="position:absolute;margin-left:122.05pt;margin-top:12.1pt;width:328.05pt;height:176.25pt;z-index:251612672;visibility:visible;mso-wrap-distance-left:0;mso-wrap-distance-right:0;mso-position-horizontal-relative:page">
            <v:imagedata r:id="rId32" o:title=""/>
            <w10:wrap type="topAndBottom" anchorx="page"/>
          </v:shape>
        </w:pict>
      </w:r>
      <w:r>
        <w:rPr>
          <w:noProof/>
          <w:lang w:eastAsia="ru-RU"/>
        </w:rPr>
        <w:pict>
          <v:shape id="image22.png" o:spid="_x0000_s1070" type="#_x0000_t75" style="position:absolute;margin-left:504.8pt;margin-top:36.25pt;width:214.35pt;height:171.35pt;z-index:251613696;visibility:visible;mso-wrap-distance-left:0;mso-wrap-distance-right:0;mso-position-horizontal-relative:page">
            <v:imagedata r:id="rId33" o:title=""/>
            <w10:wrap type="topAndBottom" anchorx="page"/>
          </v:shape>
        </w:pict>
      </w:r>
    </w:p>
    <w:p w:rsidR="00F0702D" w:rsidRDefault="00F0702D">
      <w:pPr>
        <w:pStyle w:val="BodyText"/>
        <w:spacing w:before="5"/>
        <w:rPr>
          <w:sz w:val="3"/>
          <w:szCs w:val="3"/>
        </w:rPr>
      </w:pPr>
    </w:p>
    <w:p w:rsidR="00F0702D" w:rsidRDefault="00F0702D">
      <w:pPr>
        <w:pStyle w:val="BodyText"/>
        <w:ind w:left="175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image23.png" o:spid="_x0000_i1029" type="#_x0000_t75" style="width:311.25pt;height:215.25pt;visibility:visible">
            <v:imagedata r:id="rId34" o:title=""/>
          </v:shape>
        </w:pict>
      </w:r>
    </w:p>
    <w:p w:rsidR="00F0702D" w:rsidRDefault="00F0702D">
      <w:pPr>
        <w:rPr>
          <w:sz w:val="20"/>
          <w:szCs w:val="20"/>
        </w:rPr>
        <w:sectPr w:rsidR="00F0702D">
          <w:headerReference w:type="default" r:id="rId35"/>
          <w:footerReference w:type="default" r:id="rId36"/>
          <w:pgSz w:w="16840" w:h="11900" w:orient="landscape"/>
          <w:pgMar w:top="1160" w:right="1860" w:bottom="1380" w:left="860" w:header="829" w:footer="1200" w:gutter="0"/>
          <w:cols w:space="720"/>
        </w:sectPr>
      </w:pPr>
    </w:p>
    <w:p w:rsidR="00F0702D" w:rsidRDefault="00F0702D">
      <w:pPr>
        <w:pStyle w:val="BodyText"/>
        <w:spacing w:before="8"/>
        <w:rPr>
          <w:sz w:val="18"/>
          <w:szCs w:val="18"/>
        </w:rPr>
      </w:pPr>
    </w:p>
    <w:p w:rsidR="00F0702D" w:rsidRDefault="00F0702D">
      <w:pPr>
        <w:spacing w:before="95"/>
        <w:ind w:left="4082" w:right="7868"/>
        <w:jc w:val="center"/>
        <w:rPr>
          <w:sz w:val="16"/>
          <w:szCs w:val="16"/>
        </w:rPr>
      </w:pPr>
      <w:r>
        <w:rPr>
          <w:noProof/>
          <w:lang w:eastAsia="ru-RU"/>
        </w:rPr>
        <w:pict>
          <v:group id="docshapegroup28" o:spid="_x0000_s1072" style="position:absolute;left:0;text-align:left;margin-left:101.05pt;margin-top:23.05pt;width:373.25pt;height:167.3pt;z-index:251630080;mso-position-horizontal-relative:page" coordorigin="2021,461" coordsize="7465,3346">
            <v:shape id="docshape29" o:spid="_x0000_s1073" type="#_x0000_t75" style="position:absolute;left:2352;top:461;width:7134;height:3346">
              <v:imagedata r:id="rId37" o:title=""/>
            </v:shape>
            <v:line id="_x0000_s1074" style="position:absolute" from="7232,3447" to="7232,1498" strokecolor="#181818" strokeweight=".25403mm"/>
            <v:shape id="docshape30" o:spid="_x0000_s1075" style="position:absolute;left:2021;top:1022;width:764;height:2425" coordorigin="2021,1023" coordsize="764,2425" o:spt="100" adj="0,,0" path="m2028,3447r,-2424m2021,1030r763,e" filled="f" strokecolor="#181818" strokeweight=".25403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076" style="position:absolute" from="2021,3440" to="7239,3440" strokecolor="#181818" strokeweight=".25403mm"/>
            <w10:wrap anchorx="page"/>
          </v:group>
        </w:pict>
      </w:r>
      <w:r>
        <w:rPr>
          <w:noProof/>
          <w:lang w:eastAsia="ru-RU"/>
        </w:rPr>
        <w:pict>
          <v:shape id="image25.png" o:spid="_x0000_s1077" type="#_x0000_t75" style="position:absolute;left:0;text-align:left;margin-left:494.7pt;margin-top:22.35pt;width:249.15pt;height:182.9pt;z-index:251631104;visibility:visible;mso-wrap-distance-left:0;mso-wrap-distance-right:0;mso-position-horizontal-relative:page">
            <v:imagedata r:id="rId38" o:title=""/>
            <w10:wrap anchorx="page"/>
          </v:shape>
        </w:pict>
      </w:r>
      <w:r>
        <w:rPr>
          <w:sz w:val="16"/>
          <w:szCs w:val="16"/>
        </w:rPr>
        <w:t>Вход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среды</w:t>
      </w:r>
    </w:p>
    <w:p w:rsidR="00F0702D" w:rsidRDefault="00F0702D">
      <w:pPr>
        <w:pStyle w:val="BodyText"/>
        <w:rPr>
          <w:sz w:val="18"/>
          <w:szCs w:val="18"/>
        </w:rPr>
      </w:pPr>
    </w:p>
    <w:p w:rsidR="00F0702D" w:rsidRDefault="00F0702D">
      <w:pPr>
        <w:pStyle w:val="BodyText"/>
        <w:rPr>
          <w:sz w:val="18"/>
          <w:szCs w:val="18"/>
        </w:rPr>
      </w:pPr>
    </w:p>
    <w:p w:rsidR="00F0702D" w:rsidRDefault="00F0702D">
      <w:pPr>
        <w:pStyle w:val="BodyText"/>
        <w:rPr>
          <w:sz w:val="18"/>
          <w:szCs w:val="18"/>
        </w:rPr>
      </w:pPr>
    </w:p>
    <w:p w:rsidR="00F0702D" w:rsidRDefault="00F0702D">
      <w:pPr>
        <w:pStyle w:val="BodyText"/>
        <w:rPr>
          <w:sz w:val="18"/>
          <w:szCs w:val="18"/>
        </w:rPr>
      </w:pPr>
    </w:p>
    <w:p w:rsidR="00F0702D" w:rsidRDefault="00F0702D">
      <w:pPr>
        <w:pStyle w:val="BodyText"/>
        <w:rPr>
          <w:sz w:val="18"/>
          <w:szCs w:val="18"/>
        </w:rPr>
      </w:pPr>
    </w:p>
    <w:p w:rsidR="00F0702D" w:rsidRDefault="00F0702D">
      <w:pPr>
        <w:pStyle w:val="BodyText"/>
        <w:rPr>
          <w:sz w:val="18"/>
          <w:szCs w:val="18"/>
        </w:rPr>
      </w:pPr>
    </w:p>
    <w:p w:rsidR="00F0702D" w:rsidRDefault="00F0702D">
      <w:pPr>
        <w:pStyle w:val="BodyText"/>
        <w:rPr>
          <w:sz w:val="18"/>
          <w:szCs w:val="18"/>
        </w:rPr>
      </w:pPr>
    </w:p>
    <w:p w:rsidR="00F0702D" w:rsidRDefault="00F0702D">
      <w:pPr>
        <w:pStyle w:val="BodyText"/>
        <w:rPr>
          <w:sz w:val="18"/>
          <w:szCs w:val="18"/>
        </w:rPr>
      </w:pPr>
    </w:p>
    <w:p w:rsidR="00F0702D" w:rsidRDefault="00F0702D">
      <w:pPr>
        <w:spacing w:before="127"/>
        <w:ind w:left="1096"/>
        <w:rPr>
          <w:rFonts w:ascii="Consolas" w:hAnsi="Consolas" w:cs="Consolas"/>
          <w:sz w:val="17"/>
          <w:szCs w:val="17"/>
        </w:rPr>
      </w:pPr>
      <w:r>
        <w:rPr>
          <w:rFonts w:ascii="Consolas" w:hAnsi="Consolas" w:cs="Consolas"/>
          <w:w w:val="99"/>
          <w:sz w:val="17"/>
          <w:szCs w:val="17"/>
        </w:rPr>
        <w:t>Е</w:t>
      </w: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spacing w:before="6"/>
        <w:rPr>
          <w:rFonts w:ascii="Consolas"/>
          <w:sz w:val="10"/>
          <w:szCs w:val="10"/>
        </w:rPr>
      </w:pPr>
      <w:r>
        <w:rPr>
          <w:noProof/>
          <w:lang w:eastAsia="ru-RU"/>
        </w:rPr>
        <w:pict>
          <v:shape id="image26.png" o:spid="_x0000_s1078" type="#_x0000_t75" style="position:absolute;margin-left:97.2pt;margin-top:7.35pt;width:377.3pt;height:242.9pt;z-index:251614720;visibility:visible;mso-wrap-distance-left:0;mso-wrap-distance-right:0;mso-position-horizontal-relative:page">
            <v:imagedata r:id="rId39" o:title=""/>
            <w10:wrap type="topAndBottom" anchorx="page"/>
          </v:shape>
        </w:pict>
      </w:r>
    </w:p>
    <w:p w:rsidR="00F0702D" w:rsidRDefault="00F0702D">
      <w:pPr>
        <w:pStyle w:val="BodyText"/>
        <w:spacing w:before="7"/>
        <w:rPr>
          <w:rFonts w:ascii="Consolas"/>
          <w:sz w:val="16"/>
          <w:szCs w:val="16"/>
        </w:rPr>
      </w:pPr>
    </w:p>
    <w:p w:rsidR="00F0702D" w:rsidRDefault="00F0702D">
      <w:pPr>
        <w:ind w:left="4473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1"/>
          <w:sz w:val="31"/>
          <w:szCs w:val="31"/>
        </w:rPr>
        <w:t xml:space="preserve"> </w:t>
      </w:r>
      <w:r>
        <w:rPr>
          <w:sz w:val="31"/>
          <w:szCs w:val="31"/>
        </w:rPr>
        <w:t>A.5</w:t>
      </w:r>
      <w:r>
        <w:rPr>
          <w:spacing w:val="-11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6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9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12"/>
          <w:sz w:val="31"/>
          <w:szCs w:val="31"/>
        </w:rPr>
        <w:t xml:space="preserve"> </w:t>
      </w:r>
      <w:r>
        <w:rPr>
          <w:sz w:val="31"/>
          <w:szCs w:val="31"/>
        </w:rPr>
        <w:t>БКН5-7-00</w:t>
      </w:r>
    </w:p>
    <w:p w:rsidR="00F0702D" w:rsidRDefault="00F0702D">
      <w:pPr>
        <w:rPr>
          <w:sz w:val="31"/>
          <w:szCs w:val="31"/>
        </w:rPr>
        <w:sectPr w:rsidR="00F0702D">
          <w:headerReference w:type="default" r:id="rId40"/>
          <w:footerReference w:type="default" r:id="rId41"/>
          <w:pgSz w:w="16840" w:h="11900" w:orient="landscape"/>
          <w:pgMar w:top="1160" w:right="1860" w:bottom="280" w:left="860" w:header="796" w:footer="0" w:gutter="0"/>
          <w:cols w:space="720"/>
        </w:sectPr>
      </w:pPr>
    </w:p>
    <w:p w:rsidR="00F0702D" w:rsidRDefault="00F0702D">
      <w:pPr>
        <w:pStyle w:val="BodyText"/>
        <w:spacing w:before="9"/>
        <w:rPr>
          <w:sz w:val="23"/>
          <w:szCs w:val="23"/>
        </w:rPr>
      </w:pPr>
      <w:r>
        <w:rPr>
          <w:noProof/>
          <w:lang w:eastAsia="ru-RU"/>
        </w:rPr>
        <w:pict>
          <v:shape id="docshape33" o:spid="_x0000_s1081" type="#_x0000_t202" style="position:absolute;margin-left:500.95pt;margin-top:273.85pt;width:13.75pt;height:19.7pt;z-index:251632128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3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</w:p>
    <w:p w:rsidR="00F0702D" w:rsidRDefault="00F0702D">
      <w:pPr>
        <w:tabs>
          <w:tab w:val="left" w:pos="1644"/>
        </w:tabs>
        <w:spacing w:before="93"/>
        <w:ind w:left="112"/>
        <w:jc w:val="center"/>
        <w:rPr>
          <w:sz w:val="21"/>
          <w:szCs w:val="21"/>
        </w:rPr>
      </w:pPr>
      <w:r>
        <w:rPr>
          <w:sz w:val="21"/>
          <w:szCs w:val="21"/>
        </w:rPr>
        <w:t>Вход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среды</w:t>
      </w:r>
      <w:r>
        <w:rPr>
          <w:sz w:val="21"/>
          <w:szCs w:val="21"/>
        </w:rPr>
        <w:tab/>
        <w:t>У</w:t>
      </w:r>
    </w:p>
    <w:p w:rsidR="00F0702D" w:rsidRDefault="00F0702D">
      <w:pPr>
        <w:pStyle w:val="BodyText"/>
        <w:spacing w:before="1"/>
        <w:rPr>
          <w:sz w:val="28"/>
          <w:szCs w:val="28"/>
        </w:rPr>
      </w:pPr>
    </w:p>
    <w:p w:rsidR="00F0702D" w:rsidRDefault="00F0702D">
      <w:pPr>
        <w:tabs>
          <w:tab w:val="left" w:pos="5407"/>
        </w:tabs>
        <w:spacing w:before="93"/>
        <w:ind w:left="3027"/>
        <w:rPr>
          <w:sz w:val="21"/>
          <w:szCs w:val="21"/>
        </w:rPr>
      </w:pPr>
      <w:r>
        <w:rPr>
          <w:noProof/>
          <w:lang w:eastAsia="ru-RU"/>
        </w:rPr>
        <w:pict>
          <v:group id="docshapegroup34" o:spid="_x0000_s1082" style="position:absolute;left:0;text-align:left;margin-left:85.2pt;margin-top:13.55pt;width:435.4pt;height:321.2pt;z-index:-251650560;mso-position-horizontal-relative:page" coordorigin="1704,271" coordsize="8708,6424">
            <v:shape id="docshape35" o:spid="_x0000_s1083" type="#_x0000_t75" style="position:absolute;left:2121;top:270;width:7638;height:6424">
              <v:imagedata r:id="rId42" o:title=""/>
            </v:shape>
            <v:line id="_x0000_s1084" style="position:absolute" from="4760,5633" to="4760,3473" strokecolor="#0c0c0c" strokeweight=".25403mm"/>
            <v:shape id="docshape36" o:spid="_x0000_s1085" style="position:absolute;left:1819;top:789;width:2948;height:4844" coordorigin="1819,789" coordsize="2948,4844" o:spt="100" adj="0,,0" path="m1827,5632r,-4843m1819,796r2948,e" filled="f" strokecolor="#0c0c0c" strokeweight=".25403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086" style="position:absolute" from="1819,5626" to="2731,5626" strokecolor="#0c0c0c" strokeweight=".25403mm"/>
            <v:line id="_x0000_s1087" style="position:absolute" from="7625,5038" to="7625,4063" strokecolor="#0c0c0c" strokeweight=".42336mm"/>
            <v:line id="_x0000_s1088" style="position:absolute" from="8288,5038" to="8288,4063" strokecolor="#0c0c0c" strokeweight=".42336mm"/>
            <v:line id="_x0000_s1089" style="position:absolute" from="7613,4075" to="8300,4075" strokecolor="#0c0c0c" strokeweight=".42336mm"/>
            <v:line id="_x0000_s1090" style="position:absolute" from="7613,5026" to="8300,5026" strokecolor="#0c0c0c" strokeweight=".42336mm"/>
            <v:line id="_x0000_s1091" style="position:absolute" from="2916,5033" to="2916,4068" strokecolor="#0c0c0c" strokeweight=".25403mm"/>
            <v:line id="_x0000_s1092" style="position:absolute" from="3583,5033" to="3583,4068" strokecolor="#0c0c0c" strokeweight=".25403mm"/>
            <v:line id="_x0000_s1093" style="position:absolute" from="2909,4075" to="3591,4075" strokecolor="#0c0c0c" strokeweight=".25403mm"/>
            <v:line id="_x0000_s1094" style="position:absolute" from="2909,5026" to="3591,5026" strokecolor="#0c0c0c" strokeweight=".25403mm"/>
            <v:line id="_x0000_s1095" style="position:absolute" from="4524,4116" to="4524,3631" strokecolor="#0c0c0c" strokeweight=".25403mm"/>
            <v:line id="_x0000_s1096" style="position:absolute" from="6675,4241" to="6675,3631" strokecolor="#0c0c0c" strokeweight=".25403mm"/>
            <v:line id="_x0000_s1097" style="position:absolute" from="4517,3638" to="6682,3638" strokecolor="#0c0c0c" strokeweight=".25403mm"/>
            <v:line id="_x0000_s1098" style="position:absolute" from="4517,4234" to="6682,4234" strokecolor="#0c0c0c" strokeweight=".25403mm"/>
            <v:line id="_x0000_s1099" style="position:absolute" from="3857,2532" to="3857,1869" strokecolor="#0c0c0c" strokeweight=".25403mm"/>
            <v:line id="_x0000_s1100" style="position:absolute" from="5048,2532" to="5048,1869" strokecolor="#0c0c0c" strokeweight=".25403mm"/>
            <v:line id="_x0000_s1101" style="position:absolute" from="3850,1877" to="5055,1877" strokecolor="#0c0c0c" strokeweight=".25403mm"/>
            <v:line id="_x0000_s1102" style="position:absolute" from="3850,2525" to="5055,2525" strokecolor="#0c0c0c" strokeweight=".25403mm"/>
            <v:line id="_x0000_s1103" style="position:absolute" from="2239,6675" to="2239,3463" strokecolor="#131313" strokeweight=".24pt"/>
            <v:line id="_x0000_s1104" style="position:absolute" from="2227,6586" to="9063,6586" strokecolor="#131313" strokeweight=".24pt"/>
            <v:line id="_x0000_s1105" style="position:absolute" from="10309,5167" to="10309,765" strokecolor="#131313" strokeweight=".24pt"/>
            <v:line id="_x0000_s1106" style="position:absolute" from="3759,5170" to="10412,5170" strokecolor="#131313" strokeweight=".24pt"/>
            <v:line id="_x0000_s1107" style="position:absolute" from="6476,777" to="10412,777" strokecolor="#131313" strokeweight=".24pt"/>
            <v:shape id="docshape37" o:spid="_x0000_s1108" type="#_x0000_t75" style="position:absolute;left:1704;top:3453;width:255;height:2137">
              <v:imagedata r:id="rId43" o:title=""/>
            </v:shape>
            <v:shape id="docshape38" o:spid="_x0000_s1109" type="#_x0000_t202" style="position:absolute;left:5487;top:925;width:256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54</w:t>
                    </w:r>
                  </w:p>
                </w:txbxContent>
              </v:textbox>
            </v:shape>
            <v:shape id="docshape39" o:spid="_x0000_s1110" type="#_x0000_t202" style="position:absolute;left:7597;top:1039;width:2089;height:640" filled="f" stroked="f">
              <v:textbox inset="0,0,0,0">
                <w:txbxContent>
                  <w:p w:rsidR="00F0702D" w:rsidRDefault="00F0702D">
                    <w:pPr>
                      <w:spacing w:line="209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w w:val="95"/>
                        <w:sz w:val="19"/>
                        <w:szCs w:val="19"/>
                      </w:rPr>
                      <w:t>Ниппель</w:t>
                    </w:r>
                    <w:r>
                      <w:rPr>
                        <w:spacing w:val="4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  <w:szCs w:val="19"/>
                      </w:rPr>
                      <w:t>плоский</w:t>
                    </w:r>
                  </w:p>
                  <w:p w:rsidR="00F0702D" w:rsidRDefault="00F0702D">
                    <w:pPr>
                      <w:spacing w:line="237" w:lineRule="auto"/>
                      <w:ind w:right="12" w:hanging="1"/>
                      <w:rPr>
                        <w:sz w:val="19"/>
                        <w:szCs w:val="19"/>
                      </w:rPr>
                    </w:pPr>
                    <w:r>
                      <w:rPr>
                        <w:w w:val="95"/>
                        <w:sz w:val="19"/>
                        <w:szCs w:val="19"/>
                      </w:rPr>
                      <w:t>Гайка</w:t>
                    </w:r>
                    <w:r>
                      <w:rPr>
                        <w:spacing w:val="-4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  <w:szCs w:val="19"/>
                      </w:rPr>
                      <w:t>накидная</w:t>
                    </w:r>
                    <w:r>
                      <w:rPr>
                        <w:spacing w:val="8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  <w:szCs w:val="19"/>
                      </w:rPr>
                      <w:t>M20x1,5</w:t>
                    </w:r>
                    <w:r>
                      <w:rPr>
                        <w:spacing w:val="-47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Прокладка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медная</w:t>
                    </w:r>
                  </w:p>
                </w:txbxContent>
              </v:textbox>
            </v:shape>
            <v:shape id="docshape40" o:spid="_x0000_s1111" type="#_x0000_t202" style="position:absolute;left:5053;top:5342;width:1124;height:1238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rPr>
                        <w:w w:val="95"/>
                      </w:rPr>
                      <w:t>2 вала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Ф18</w:t>
                    </w:r>
                  </w:p>
                  <w:p w:rsidR="00F0702D" w:rsidRDefault="00F0702D">
                    <w:pPr>
                      <w:spacing w:before="164"/>
                      <w:ind w:right="99"/>
                      <w:jc w:val="right"/>
                    </w:pPr>
                    <w:r>
                      <w:rPr>
                        <w:w w:val="95"/>
                      </w:rPr>
                      <w:t>2</w:t>
                    </w:r>
                    <w:r>
                      <w:rPr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отв.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Ф24</w:t>
                    </w:r>
                  </w:p>
                  <w:p w:rsidR="00F0702D" w:rsidRDefault="00F0702D">
                    <w:pPr>
                      <w:spacing w:before="11"/>
                      <w:rPr>
                        <w:sz w:val="28"/>
                        <w:szCs w:val="28"/>
                      </w:rPr>
                    </w:pPr>
                  </w:p>
                  <w:p w:rsidR="00F0702D" w:rsidRDefault="00F0702D">
                    <w:pPr>
                      <w:ind w:right="87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165</w:t>
                    </w:r>
                    <w:r>
                      <w:rPr>
                        <w:spacing w:val="-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max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1"/>
          <w:szCs w:val="21"/>
        </w:rPr>
        <w:t>Ф14</w:t>
      </w:r>
      <w:r>
        <w:rPr>
          <w:sz w:val="21"/>
          <w:szCs w:val="21"/>
        </w:rPr>
        <w:tab/>
        <w:t>Ф10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3"/>
        <w:rPr>
          <w:sz w:val="21"/>
          <w:szCs w:val="21"/>
        </w:rPr>
      </w:pPr>
    </w:p>
    <w:p w:rsidR="00F0702D" w:rsidRDefault="00F0702D">
      <w:pPr>
        <w:spacing w:before="93"/>
        <w:ind w:left="112" w:right="764"/>
        <w:jc w:val="center"/>
      </w:pPr>
      <w:r>
        <w:rPr>
          <w:noProof/>
          <w:lang w:eastAsia="ru-RU"/>
        </w:rPr>
        <w:pict>
          <v:group id="docshapegroup41" o:spid="_x0000_s1112" style="position:absolute;left:0;text-align:left;margin-left:84.75pt;margin-top:14.5pt;width:396.05pt;height:235.25pt;z-index:-251651584;mso-position-horizontal-relative:page" coordorigin="1695,290" coordsize="7921,4705">
            <v:shape id="docshape42" o:spid="_x0000_s1113" type="#_x0000_t75" style="position:absolute;left:1694;top:289;width:7921;height:4705">
              <v:imagedata r:id="rId44" o:title=""/>
            </v:shape>
            <v:shape id="docshape43" o:spid="_x0000_s1114" type="#_x0000_t202" style="position:absolute;left:3623;top:546;width:933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2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отв.</w:t>
                    </w:r>
                    <w:r>
                      <w:rPr>
                        <w:spacing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M6</w:t>
                    </w:r>
                  </w:p>
                </w:txbxContent>
              </v:textbox>
            </v:shape>
            <v:shape id="docshape44" o:spid="_x0000_s1115" type="#_x0000_t202" style="position:absolute;left:7471;top:489;width:577;height:474" filled="f" stroked="f">
              <v:textbox inset="0,0,0,0">
                <w:txbxContent>
                  <w:p w:rsidR="00F0702D" w:rsidRDefault="00F0702D">
                    <w:pPr>
                      <w:spacing w:line="245" w:lineRule="exact"/>
                      <w:ind w:left="65"/>
                      <w:rPr>
                        <w:sz w:val="23"/>
                        <w:szCs w:val="23"/>
                      </w:rPr>
                    </w:pPr>
                    <w:r>
                      <w:rPr>
                        <w:w w:val="95"/>
                        <w:sz w:val="23"/>
                        <w:szCs w:val="23"/>
                      </w:rPr>
                      <w:t>Ф11</w:t>
                    </w:r>
                  </w:p>
                  <w:p w:rsidR="00F0702D" w:rsidRDefault="00F0702D">
                    <w:pPr>
                      <w:spacing w:line="229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4</w:t>
                    </w:r>
                    <w:r>
                      <w:rPr>
                        <w:spacing w:val="-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отв.</w:t>
                    </w:r>
                  </w:p>
                </w:txbxContent>
              </v:textbox>
            </v:shape>
            <w10:wrap anchorx="page"/>
          </v:group>
        </w:pict>
      </w:r>
      <w:r>
        <w:t>32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spacing w:before="248"/>
        <w:ind w:left="177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18"/>
          <w:sz w:val="31"/>
          <w:szCs w:val="31"/>
        </w:rPr>
        <w:t xml:space="preserve"> </w:t>
      </w:r>
      <w:r>
        <w:rPr>
          <w:sz w:val="31"/>
          <w:szCs w:val="31"/>
        </w:rPr>
        <w:t>A.6</w:t>
      </w:r>
      <w:r>
        <w:rPr>
          <w:spacing w:val="6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1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12"/>
          <w:sz w:val="31"/>
          <w:szCs w:val="31"/>
        </w:rPr>
        <w:t xml:space="preserve"> </w:t>
      </w:r>
      <w:r>
        <w:rPr>
          <w:sz w:val="31"/>
          <w:szCs w:val="31"/>
        </w:rPr>
        <w:t>мапанный</w:t>
      </w:r>
      <w:r>
        <w:rPr>
          <w:spacing w:val="15"/>
          <w:sz w:val="31"/>
          <w:szCs w:val="31"/>
        </w:rPr>
        <w:t xml:space="preserve"> </w:t>
      </w:r>
      <w:r>
        <w:rPr>
          <w:sz w:val="31"/>
          <w:szCs w:val="31"/>
        </w:rPr>
        <w:t>БКНЗ-11</w:t>
      </w:r>
    </w:p>
    <w:p w:rsidR="00F0702D" w:rsidRDefault="00F0702D">
      <w:pPr>
        <w:jc w:val="center"/>
        <w:rPr>
          <w:sz w:val="31"/>
          <w:szCs w:val="31"/>
        </w:rPr>
        <w:sectPr w:rsidR="00F0702D">
          <w:headerReference w:type="default" r:id="rId45"/>
          <w:footerReference w:type="default" r:id="rId46"/>
          <w:pgSz w:w="11900" w:h="16840"/>
          <w:pgMar w:top="1540" w:right="700" w:bottom="1360" w:left="680" w:header="1189" w:footer="1179" w:gutter="0"/>
          <w:cols w:space="720"/>
        </w:sectPr>
      </w:pPr>
    </w:p>
    <w:p w:rsidR="00F0702D" w:rsidRDefault="00F0702D">
      <w:pPr>
        <w:pStyle w:val="BodyText"/>
        <w:spacing w:before="8"/>
        <w:rPr>
          <w:sz w:val="17"/>
          <w:szCs w:val="17"/>
        </w:rPr>
      </w:pPr>
    </w:p>
    <w:p w:rsidR="00F0702D" w:rsidRDefault="00F0702D">
      <w:pPr>
        <w:tabs>
          <w:tab w:val="left" w:pos="6491"/>
          <w:tab w:val="left" w:pos="7195"/>
        </w:tabs>
        <w:ind w:left="4723"/>
        <w:rPr>
          <w:sz w:val="20"/>
          <w:szCs w:val="20"/>
        </w:rPr>
      </w:pPr>
      <w:r>
        <w:rPr>
          <w:noProof/>
          <w:position w:val="4"/>
          <w:sz w:val="20"/>
          <w:szCs w:val="20"/>
          <w:lang w:eastAsia="ru-RU"/>
        </w:rPr>
        <w:pict>
          <v:shape id="image30.png" o:spid="_x0000_i1030" type="#_x0000_t75" style="width:66pt;height:11.25pt;visibility:visible">
            <v:imagedata r:id="rId47" o:title=""/>
          </v:shape>
        </w:pict>
      </w:r>
      <w:r>
        <w:rPr>
          <w:position w:val="4"/>
          <w:sz w:val="20"/>
          <w:szCs w:val="20"/>
        </w:rPr>
        <w:tab/>
      </w:r>
      <w:r>
        <w:rPr>
          <w:noProof/>
          <w:position w:val="7"/>
          <w:sz w:val="20"/>
          <w:szCs w:val="20"/>
          <w:lang w:eastAsia="ru-RU"/>
        </w:rPr>
        <w:pict>
          <v:shape id="image31.png" o:spid="_x0000_i1031" type="#_x0000_t75" style="width:6pt;height:21.75pt;visibility:visible">
            <v:imagedata r:id="rId48" o:title=""/>
          </v:shape>
        </w:pict>
      </w:r>
      <w:r>
        <w:rPr>
          <w:position w:val="7"/>
          <w:sz w:val="20"/>
          <w:szCs w:val="20"/>
        </w:rPr>
        <w:tab/>
      </w:r>
      <w:r>
        <w:rPr>
          <w:noProof/>
          <w:sz w:val="20"/>
          <w:szCs w:val="20"/>
          <w:lang w:eastAsia="ru-RU"/>
        </w:rPr>
        <w:pict>
          <v:shape id="image32.png" o:spid="_x0000_i1032" type="#_x0000_t75" style="width:27pt;height:8.25pt;visibility:visible">
            <v:imagedata r:id="rId49" o:title=""/>
          </v:shape>
        </w:pict>
      </w:r>
    </w:p>
    <w:p w:rsidR="00F0702D" w:rsidRDefault="00F0702D">
      <w:pPr>
        <w:pStyle w:val="BodyText"/>
        <w:spacing w:before="2"/>
        <w:rPr>
          <w:sz w:val="4"/>
          <w:szCs w:val="4"/>
        </w:rPr>
      </w:pPr>
      <w:r>
        <w:rPr>
          <w:noProof/>
          <w:lang w:eastAsia="ru-RU"/>
        </w:rPr>
        <w:pict>
          <v:shape id="image33.png" o:spid="_x0000_s1118" type="#_x0000_t75" style="position:absolute;margin-left:56.1pt;margin-top:3.6pt;width:471.35pt;height:321.75pt;z-index:251615744;visibility:visible;mso-wrap-distance-left:0;mso-wrap-distance-right:0;mso-position-horizontal-relative:page">
            <v:imagedata r:id="rId50" o:title=""/>
            <w10:wrap type="topAndBottom" anchorx="page"/>
          </v:shape>
        </w:pict>
      </w:r>
      <w:r>
        <w:rPr>
          <w:noProof/>
          <w:lang w:eastAsia="ru-RU"/>
        </w:rPr>
        <w:pict>
          <v:shape id="image34.png" o:spid="_x0000_s1119" type="#_x0000_t75" style="position:absolute;margin-left:66.05pt;margin-top:331.4pt;width:461.7pt;height:285.35pt;z-index:251616768;visibility:visible;mso-wrap-distance-left:0;mso-wrap-distance-right:0;mso-position-horizontal-relative:page">
            <v:imagedata r:id="rId51" o:title=""/>
            <w10:wrap type="topAndBottom" anchorx="page"/>
          </v:shape>
        </w:pict>
      </w:r>
    </w:p>
    <w:p w:rsidR="00F0702D" w:rsidRDefault="00F0702D">
      <w:pPr>
        <w:pStyle w:val="BodyText"/>
        <w:spacing w:before="4"/>
        <w:rPr>
          <w:sz w:val="8"/>
          <w:szCs w:val="8"/>
        </w:rPr>
      </w:pPr>
    </w:p>
    <w:p w:rsidR="00F0702D" w:rsidRDefault="00F0702D">
      <w:pPr>
        <w:pStyle w:val="BodyText"/>
        <w:rPr>
          <w:sz w:val="10"/>
          <w:szCs w:val="10"/>
        </w:rPr>
      </w:pPr>
    </w:p>
    <w:p w:rsidR="00F0702D" w:rsidRDefault="00F0702D">
      <w:pPr>
        <w:spacing w:before="90"/>
        <w:ind w:left="112" w:right="310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-3"/>
          <w:sz w:val="31"/>
          <w:szCs w:val="31"/>
        </w:rPr>
        <w:t xml:space="preserve"> </w:t>
      </w:r>
      <w:r>
        <w:rPr>
          <w:sz w:val="31"/>
          <w:szCs w:val="31"/>
        </w:rPr>
        <w:t>А.7</w:t>
      </w:r>
      <w:r>
        <w:rPr>
          <w:spacing w:val="-3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3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2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-3"/>
          <w:sz w:val="31"/>
          <w:szCs w:val="31"/>
        </w:rPr>
        <w:t xml:space="preserve"> </w:t>
      </w:r>
      <w:r>
        <w:rPr>
          <w:sz w:val="31"/>
          <w:szCs w:val="31"/>
        </w:rPr>
        <w:t>БКН3-11-10</w:t>
      </w:r>
    </w:p>
    <w:p w:rsidR="00F0702D" w:rsidRDefault="00F0702D">
      <w:pPr>
        <w:jc w:val="center"/>
        <w:rPr>
          <w:sz w:val="31"/>
          <w:szCs w:val="31"/>
        </w:rPr>
        <w:sectPr w:rsidR="00F0702D">
          <w:headerReference w:type="default" r:id="rId52"/>
          <w:footerReference w:type="default" r:id="rId53"/>
          <w:pgSz w:w="11900" w:h="16840"/>
          <w:pgMar w:top="1540" w:right="700" w:bottom="1360" w:left="680" w:header="1213" w:footer="1166" w:gutter="0"/>
          <w:cols w:space="720"/>
        </w:sectPr>
      </w:pPr>
    </w:p>
    <w:p w:rsidR="00F0702D" w:rsidRDefault="00F0702D">
      <w:pPr>
        <w:pStyle w:val="BodyText"/>
        <w:rPr>
          <w:sz w:val="20"/>
          <w:szCs w:val="20"/>
        </w:rPr>
      </w:pPr>
      <w:r>
        <w:rPr>
          <w:noProof/>
          <w:lang w:eastAsia="ru-RU"/>
        </w:rPr>
        <w:pict>
          <v:group id="docshapegroup49" o:spid="_x0000_s1122" style="position:absolute;margin-left:109.7pt;margin-top:87.85pt;width:386.95pt;height:367.75pt;z-index:251633152;mso-position-horizontal-relative:page;mso-position-vertical-relative:page" coordorigin="2194,1757" coordsize="7739,7355">
            <v:shape id="docshape50" o:spid="_x0000_s1123" type="#_x0000_t75" style="position:absolute;left:2193;top:1756;width:7143;height:6822">
              <v:imagedata r:id="rId54" o:title=""/>
            </v:shape>
            <v:line id="_x0000_s1124" style="position:absolute" from="7841,6125" to="7841,5127" strokecolor="#0c0c0c" strokeweight=".42336mm"/>
            <v:line id="_x0000_s1125" style="position:absolute" from="8518,6125" to="8518,5127" strokecolor="#0c0c0c" strokeweight=".42336mm"/>
            <v:line id="_x0000_s1126" style="position:absolute" from="7829,5139" to="8530,5139" strokecolor="#0c0c0c" strokeweight=".42336mm"/>
            <v:line id="_x0000_s1127" style="position:absolute" from="7829,6113" to="8530,6113" strokecolor="#0c0c0c" strokeweight=".42336mm"/>
            <v:line id="_x0000_s1128" style="position:absolute" from="3012,6121" to="3012,5132" strokecolor="#0c0c0c" strokeweight=".25403mm"/>
            <v:line id="_x0000_s1129" style="position:absolute" from="3689,6121" to="3689,5132" strokecolor="#0c0c0c" strokeweight=".25403mm"/>
            <v:line id="_x0000_s1130" style="position:absolute" from="3005,5139" to="3696,5139" strokecolor="#0c0c0c" strokeweight=".25403mm"/>
            <v:line id="_x0000_s1131" style="position:absolute" from="3005,6113" to="3696,6113" strokecolor="#0c0c0c" strokeweight=".25403mm"/>
            <v:line id="_x0000_s1132" style="position:absolute" from="4668,5204" to="4668,4685" strokecolor="#0c0c0c" strokeweight=".25403mm"/>
            <v:line id="_x0000_s1133" style="position:absolute" from="6862,5319" to="6862,4685" strokecolor="#0c0c0c" strokeweight=".25403mm"/>
            <v:line id="_x0000_s1134" style="position:absolute" from="4661,4692" to="6869,4692" strokecolor="#0c0c0c" strokeweight=".25403mm"/>
            <v:line id="_x0000_s1135" style="position:absolute" from="4661,5312" to="6869,5312" strokecolor="#0c0c0c" strokeweight=".25403mm"/>
            <v:line id="_x0000_s1136" style="position:absolute" from="6430,4047" to="6430,2813" strokecolor="#0c0c0c" strokeweight=".25403mm"/>
            <v:line id="_x0000_s1137" style="position:absolute" from="9901,4047" to="9901,2813" strokecolor="#0c0c0c" strokeweight=".25403mm"/>
            <v:line id="_x0000_s1138" style="position:absolute" from="6423,2820" to="9908,2820" strokecolor="#0c0c0c" strokeweight=".25403mm"/>
            <v:line id="_x0000_s1139" style="position:absolute" from="6557,4040" to="7320,4040" strokecolor="#0c0c0c" strokeweight=".25403mm"/>
            <v:line id="_x0000_s1140" style="position:absolute" from="2316,9111" to="2316,4508" strokecolor="#1f1f1f" strokeweight=".24pt"/>
            <v:line id="_x0000_s1141" style="position:absolute" from="9281,9111" to="9281,5415" strokecolor="#1f1f1f" strokeweight=".24pt"/>
            <v:line id="_x0000_s1142" style="position:absolute" from="9824,8386" to="9824,2823" strokecolor="#1f1f1f" strokeweight=".24pt"/>
            <v:line id="_x0000_s1143" style="position:absolute" from="2304,9018" to="9308,9018" strokecolor="#1f1f1f" strokeweight=".24pt"/>
            <v:line id="_x0000_s1144" style="position:absolute" from="6437,8379" to="9932,8379" strokecolor="#1f1f1f" strokeweight=".24pt"/>
            <v:shape id="docshape51" o:spid="_x0000_s1145" type="#_x0000_t202" style="position:absolute;left:5321;top:1913;width:1176;height:257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w w:val="90"/>
                        <w:sz w:val="23"/>
                        <w:szCs w:val="23"/>
                      </w:rPr>
                      <w:t>Вход</w:t>
                    </w:r>
                    <w:r>
                      <w:rPr>
                        <w:spacing w:val="13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w w:val="90"/>
                        <w:sz w:val="23"/>
                        <w:szCs w:val="23"/>
                      </w:rPr>
                      <w:t>среды</w:t>
                    </w:r>
                  </w:p>
                </w:txbxContent>
              </v:textbox>
            </v:shape>
            <v:shape id="docshape52" o:spid="_x0000_s1146" type="#_x0000_t202" style="position:absolute;left:7467;top:2002;width:1233;height:213" filled="f" stroked="f">
              <v:textbox inset="0,0,0,0">
                <w:txbxContent>
                  <w:p w:rsidR="00F0702D" w:rsidRDefault="00F0702D">
                    <w:pPr>
                      <w:spacing w:line="212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-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места</w:t>
                    </w:r>
                    <w:r>
                      <w:rPr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К</w:t>
                    </w:r>
                    <w:r>
                      <w:rPr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1/2“</w:t>
                    </w:r>
                  </w:p>
                </w:txbxContent>
              </v:textbox>
            </v:shape>
            <v:shape id="docshape53" o:spid="_x0000_s1147" type="#_x0000_t202" style="position:absolute;left:5612;top:7644;width:261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w w:val="105"/>
                        <w:sz w:val="21"/>
                        <w:szCs w:val="21"/>
                      </w:rPr>
                      <w:t>54</w:t>
                    </w:r>
                  </w:p>
                </w:txbxContent>
              </v:textbox>
            </v:shape>
            <v:shape id="docshape54" o:spid="_x0000_s1148" type="#_x0000_t202" style="position:absolute;left:5429;top:8758;width:851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t>165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max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5" o:spid="_x0000_s1149" type="#_x0000_t202" style="position:absolute;margin-left:476.5pt;margin-top:277pt;width:13.75pt;height:19.9pt;z-index:251634176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3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128</w:t>
                  </w:r>
                </w:p>
              </w:txbxContent>
            </v:textbox>
            <w10:wrap anchorx="page" anchory="page"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1"/>
        <w:rPr>
          <w:sz w:val="28"/>
          <w:szCs w:val="28"/>
        </w:rPr>
      </w:pPr>
    </w:p>
    <w:p w:rsidR="00F0702D" w:rsidRDefault="00F0702D">
      <w:pPr>
        <w:pStyle w:val="BodyText"/>
        <w:ind w:left="1489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56" o:spid="_x0000_s1150" style="position:absolute;margin-left:0;margin-top:0;width:385.5pt;height:262.95pt;z-index:251607552;mso-position-horizontal-relative:char;mso-position-vertical-relative:line" coordsize="7710,5259">
              <o:lock v:ext="edit" rotation="t" position="t"/>
              <v:shape id="docshape57" o:spid="_x0000_s1151" type="#_x0000_t75" style="position:absolute;top:103;width:7710;height:5156">
                <v:imagedata r:id="rId55" o:title=""/>
              </v:shape>
              <v:line id="_x0000_s1152" style="position:absolute" from="2494,5230" to="2494,4678" strokecolor="#232323" strokeweight=".25403mm"/>
              <v:line id="_x0000_s1153" style="position:absolute" from="7697,5230" to="7697,4678" strokecolor="#232323" strokeweight=".25403mm"/>
              <v:line id="_x0000_s1154" style="position:absolute" from="2487,4685" to="4700,4685" strokecolor="#232323" strokeweight=".25403mm"/>
              <v:line id="_x0000_s1155" style="position:absolute" from="2487,5223" to="7705,5223" strokecolor="#232323" strokeweight=".25403mm"/>
              <v:line id="_x0000_s1156" style="position:absolute" from="4659,5230" to="4659,4678" strokecolor="#232323" strokeweight=".25403mm"/>
              <v:shape id="docshape58" o:spid="_x0000_s1157" type="#_x0000_t202" style="position:absolute;left:3480;width:263;height:246" filled="f" stroked="f">
                <v:textbox inset="0,0,0,0">
                  <w:txbxContent>
                    <w:p w:rsidR="00F0702D" w:rsidRDefault="00F0702D">
                      <w:pPr>
                        <w:spacing w:line="246" w:lineRule="exact"/>
                      </w:pPr>
                      <w:r>
                        <w:t>32</w:t>
                      </w:r>
                    </w:p>
                  </w:txbxContent>
                </v:textbox>
              </v:shape>
              <v:shape id="docshape59" o:spid="_x0000_s1158" type="#_x0000_t202" style="position:absolute;left:1539;top:623;width:956;height:235" filled="f" stroked="f">
                <v:textbox inset="0,0,0,0">
                  <w:txbxContent>
                    <w:p w:rsidR="00F0702D" w:rsidRDefault="00F0702D">
                      <w:pPr>
                        <w:spacing w:line="235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spacing w:val="-1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отв.</w:t>
                      </w:r>
                      <w:r>
                        <w:rPr>
                          <w:spacing w:val="-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M6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33" type="#_x0000_t75" style="width:385.5pt;height:263.25pt">
              <v:imagedata r:id="rId56" o:title="" croptop="-65511f" cropbottom="65511f"/>
              <o:lock v:ext="edit" rotation="t" position="t"/>
            </v:shape>
          </w:pict>
        </w:r>
      </w:fldSimple>
    </w:p>
    <w:p w:rsidR="00F0702D" w:rsidRDefault="00F0702D">
      <w:pPr>
        <w:pStyle w:val="BodyText"/>
        <w:spacing w:before="4"/>
        <w:rPr>
          <w:sz w:val="6"/>
          <w:szCs w:val="6"/>
        </w:rPr>
      </w:pPr>
    </w:p>
    <w:p w:rsidR="00F0702D" w:rsidRDefault="00F0702D">
      <w:pPr>
        <w:pStyle w:val="BodyText"/>
        <w:spacing w:before="89"/>
        <w:ind w:left="207"/>
        <w:jc w:val="center"/>
      </w:pPr>
      <w:r>
        <w:rPr>
          <w:w w:val="95"/>
        </w:rPr>
        <w:t>Рисунок</w:t>
      </w:r>
      <w:r>
        <w:rPr>
          <w:spacing w:val="32"/>
          <w:w w:val="95"/>
        </w:rPr>
        <w:t xml:space="preserve"> </w:t>
      </w:r>
      <w:r>
        <w:rPr>
          <w:w w:val="95"/>
        </w:rPr>
        <w:t>A.8</w:t>
      </w:r>
      <w:r>
        <w:rPr>
          <w:spacing w:val="13"/>
          <w:w w:val="95"/>
        </w:rPr>
        <w:t xml:space="preserve"> </w:t>
      </w:r>
      <w:r>
        <w:rPr>
          <w:w w:val="95"/>
        </w:rPr>
        <w:t>—</w:t>
      </w:r>
      <w:r>
        <w:rPr>
          <w:spacing w:val="11"/>
          <w:w w:val="95"/>
        </w:rPr>
        <w:t xml:space="preserve"> </w:t>
      </w:r>
      <w:r>
        <w:rPr>
          <w:w w:val="95"/>
        </w:rPr>
        <w:t>Блок</w:t>
      </w:r>
      <w:r>
        <w:rPr>
          <w:spacing w:val="17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38"/>
          <w:w w:val="95"/>
        </w:rPr>
        <w:t xml:space="preserve"> </w:t>
      </w:r>
      <w:r>
        <w:rPr>
          <w:w w:val="95"/>
        </w:rPr>
        <w:t>БКНЗ-11-10-К1/22</w:t>
      </w:r>
    </w:p>
    <w:p w:rsidR="00F0702D" w:rsidRDefault="00F0702D">
      <w:pPr>
        <w:jc w:val="center"/>
        <w:sectPr w:rsidR="00F0702D">
          <w:headerReference w:type="default" r:id="rId57"/>
          <w:footerReference w:type="default" r:id="rId58"/>
          <w:pgSz w:w="11900" w:h="16840"/>
          <w:pgMar w:top="1560" w:right="700" w:bottom="1360" w:left="680" w:header="1180" w:footer="1179" w:gutter="0"/>
          <w:cols w:space="720"/>
        </w:sect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5"/>
        <w:rPr>
          <w:sz w:val="27"/>
          <w:szCs w:val="27"/>
        </w:rPr>
      </w:pPr>
    </w:p>
    <w:p w:rsidR="00F0702D" w:rsidRDefault="00F0702D">
      <w:pPr>
        <w:rPr>
          <w:sz w:val="27"/>
          <w:szCs w:val="27"/>
        </w:rPr>
        <w:sectPr w:rsidR="00F0702D">
          <w:headerReference w:type="default" r:id="rId59"/>
          <w:footerReference w:type="default" r:id="rId60"/>
          <w:pgSz w:w="11900" w:h="16840"/>
          <w:pgMar w:top="1560" w:right="700" w:bottom="1360" w:left="680" w:header="1180" w:footer="1170" w:gutter="0"/>
          <w:cols w:space="720"/>
        </w:sectPr>
      </w:pPr>
    </w:p>
    <w:p w:rsidR="00F0702D" w:rsidRDefault="00F0702D">
      <w:pPr>
        <w:spacing w:before="92"/>
        <w:ind w:left="4978"/>
        <w:rPr>
          <w:sz w:val="25"/>
          <w:szCs w:val="25"/>
        </w:rPr>
      </w:pPr>
      <w:r>
        <w:rPr>
          <w:noProof/>
          <w:lang w:eastAsia="ru-RU"/>
        </w:rPr>
        <w:pict>
          <v:group id="docshapegroup62" o:spid="_x0000_s1161" style="position:absolute;left:0;text-align:left;margin-left:72.5pt;margin-top:-350.9pt;width:447.15pt;height:339.4pt;z-index:251635200;mso-position-horizontal-relative:page" coordorigin="1450,-7018" coordsize="8943,6788">
            <v:shape id="docshape63" o:spid="_x0000_s1162" type="#_x0000_t75" style="position:absolute;left:1915;top:-4052;width:1253;height:2655">
              <v:imagedata r:id="rId61" o:title=""/>
            </v:shape>
            <v:line id="_x0000_s1163" style="position:absolute" from="2700,-2155" to="2700,-3274" strokecolor="#131313" strokeweight=".42336mm"/>
            <v:shape id="docshape64" o:spid="_x0000_s1164" type="#_x0000_t75" style="position:absolute;left:5069;top:-1964;width:2645;height:985">
              <v:imagedata r:id="rId62" o:title=""/>
            </v:shape>
            <v:shape id="docshape65" o:spid="_x0000_s1165" type="#_x0000_t75" style="position:absolute;left:9547;top:-1969;width:188;height:1604">
              <v:imagedata r:id="rId63" o:title=""/>
            </v:shape>
            <v:shape id="docshape66" o:spid="_x0000_s1166" type="#_x0000_t75" style="position:absolute;left:3273;top:-7019;width:6519;height:5027">
              <v:imagedata r:id="rId64" o:title=""/>
            </v:shape>
            <v:line id="_x0000_s1167" style="position:absolute" from="3636,-1963" to="3636,-3466" strokecolor="#131313" strokeweight=".25403mm"/>
            <v:line id="_x0000_s1168" style="position:absolute" from="10385,-1963" to="10385,-5861" strokecolor="#131313" strokeweight=".25403mm"/>
            <v:line id="_x0000_s1169" style="position:absolute" from="6528,-5854" to="10393,-5854" strokecolor="#131313" strokeweight=".25403mm"/>
            <v:line id="_x0000_s1170" style="position:absolute" from="3629,-1971" to="10393,-1971" strokecolor="#131313" strokeweight=".25403mm"/>
            <v:line id="_x0000_s1171" style="position:absolute" from="3459,-2155" to="3459,-3274" strokecolor="#131313" strokeweight=".42336mm"/>
            <v:line id="_x0000_s1172" style="position:absolute" from="2688,-3262" to="3471,-3262" strokecolor="#131313" strokeweight=".42336mm"/>
            <v:line id="_x0000_s1173" style="position:absolute" from="2688,-2167" to="3471,-2167" strokecolor="#131313" strokeweight=".42336mm"/>
            <v:line id="_x0000_s1174" style="position:absolute" from="3204,-2155" to="3204,-3274" strokecolor="#131313" strokeweight=".42336mm"/>
            <v:line id="_x0000_s1175" style="position:absolute" from="2688,-2676" to="3216,-2676" strokecolor="#131313" strokeweight=".42336mm"/>
            <v:line id="_x0000_s1176" style="position:absolute" from="8115,-2155" to="8115,-3274" strokecolor="#0f0f0f" strokeweight=".42336mm"/>
            <v:line id="_x0000_s1177" style="position:absolute" from="8873,-2155" to="8873,-3274" strokecolor="#0f0f0f" strokeweight=".42336mm"/>
            <v:line id="_x0000_s1178" style="position:absolute" from="8103,-3262" to="8885,-3262" strokecolor="#0f0f0f" strokeweight=".42336mm"/>
            <v:line id="_x0000_s1179" style="position:absolute" from="8103,-2167" to="8885,-2167" strokecolor="#0f0f0f" strokeweight=".42336mm"/>
            <v:line id="_x0000_s1180" style="position:absolute" from="8369,-2155" to="8369,-3274" strokecolor="#0f0f0f" strokeweight=".42336mm"/>
            <v:line id="_x0000_s1181" style="position:absolute" from="8357,-2676" to="8885,-2676" strokecolor="#0f0f0f" strokeweight=".42336mm"/>
            <v:line id="_x0000_s1182" style="position:absolute" from="4544,-3226" to="4544,-3773" strokecolor="#0f0f0f" strokeweight=".25403mm"/>
            <v:line id="_x0000_s1183" style="position:absolute" from="7016,-3072" to="7016,-3773" strokecolor="#0f0f0f" strokeweight=".25403mm"/>
            <v:line id="_x0000_s1184" style="position:absolute" from="4536,-3766" to="7023,-3766" strokecolor="#0f0f0f" strokeweight=".25403mm"/>
            <v:line id="_x0000_s1185" style="position:absolute" from="4536,-3079" to="7023,-3079" strokecolor="#0f0f0f" strokeweight=".25403mm"/>
            <v:line id="_x0000_s1186" style="position:absolute" from="6588,-4532" to="6588,-5818" strokecolor="#0f0f0f" strokeweight=".25403mm"/>
            <v:line id="_x0000_s1187" style="position:absolute" from="7597,-4532" to="7597,-5818" strokecolor="#0f0f0f" strokeweight=".25403mm"/>
            <v:line id="_x0000_s1188" style="position:absolute" from="6581,-5811" to="7604,-5811" strokecolor="#0f0f0f" strokeweight=".25403mm"/>
            <v:line id="_x0000_s1189" style="position:absolute" from="6682,-4539" to="7604,-4539" strokecolor="#0f0f0f" strokeweight=".25403mm"/>
            <v:line id="_x0000_s1190" style="position:absolute" from="6581,-5177" to="7604,-5177" strokecolor="#0f0f0f" strokeweight=".25403mm"/>
            <v:line id="_x0000_s1191" style="position:absolute" from="1913,-230" to="1913,-3960" strokecolor="#282828" strokeweight=".24pt"/>
            <v:line id="_x0000_s1192" style="position:absolute" from="1901,-372" to="9754,-372" strokecolor="#282828" strokeweight=".24pt"/>
            <v:line id="_x0000_s1193" style="position:absolute" from="1548,-1512" to="1548,-5885" strokecolor="#282828" strokeweight=".24pt"/>
            <v:line id="_x0000_s1194" style="position:absolute" from="1450,-1514" to="2482,-1514" strokecolor="#282828" strokeweight=".24pt"/>
            <v:line id="_x0000_s1195" style="position:absolute" from="1450,-5864" to="5093,-5864" strokecolor="#282828" strokeweight=".24pt"/>
            <v:shape id="docshape67" o:spid="_x0000_s1196" type="#_x0000_t75" style="position:absolute;left:1540;top:-1685;width:48;height:173">
              <v:imagedata r:id="rId65" o:title=""/>
            </v:shape>
            <v:shape id="docshape68" o:spid="_x0000_s1197" type="#_x0000_t202" style="position:absolute;left:5299;top:-6836;width:1353;height:291" filled="f" stroked="f">
              <v:textbox inset="0,0,0,0">
                <w:txbxContent>
                  <w:p w:rsidR="00F0702D" w:rsidRDefault="00F0702D">
                    <w:pPr>
                      <w:spacing w:line="290" w:lineRule="exact"/>
                      <w:rPr>
                        <w:sz w:val="26"/>
                        <w:szCs w:val="26"/>
                      </w:rPr>
                    </w:pPr>
                    <w:r>
                      <w:rPr>
                        <w:w w:val="90"/>
                        <w:sz w:val="26"/>
                        <w:szCs w:val="26"/>
                      </w:rPr>
                      <w:t>Вход</w:t>
                    </w:r>
                    <w:r>
                      <w:rPr>
                        <w:spacing w:val="35"/>
                        <w:w w:val="9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  <w:szCs w:val="26"/>
                      </w:rPr>
                      <w:t>среды</w:t>
                    </w:r>
                  </w:p>
                </w:txbxContent>
              </v:textbox>
            </v:shape>
            <v:shape id="docshape69" o:spid="_x0000_s1198" type="#_x0000_t202" style="position:absolute;left:7726;top:-6768;width:780;height:224" filled="f" stroked="f">
              <v:textbox inset="0,0,0,0">
                <w:txbxContent>
                  <w:p w:rsidR="00F0702D" w:rsidRDefault="00F0702D">
                    <w:pPr>
                      <w:spacing w:line="223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w w:val="105"/>
                        <w:sz w:val="20"/>
                        <w:szCs w:val="20"/>
                      </w:rPr>
                      <w:t>1/2</w:t>
                    </w:r>
                    <w:r>
                      <w:rPr>
                        <w:spacing w:val="-12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  <w:szCs w:val="20"/>
                      </w:rPr>
                      <w:t>NPT</w:t>
                    </w:r>
                  </w:p>
                </w:txbxContent>
              </v:textbox>
            </v:shape>
            <v:shape id="docshape70" o:spid="_x0000_s1199" type="#_x0000_t202" style="position:absolute;left:5630;top:-5105;width:293;height:269" filled="f" stroked="f">
              <v:textbox inset="0,0,0,0">
                <w:txbxContent>
                  <w:p w:rsidR="00F0702D" w:rsidRDefault="00F0702D">
                    <w:pPr>
                      <w:spacing w:line="268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54</w:t>
                    </w:r>
                  </w:p>
                </w:txbxContent>
              </v:textbox>
            </v:shape>
            <v:shape id="docshape71" o:spid="_x0000_s1200" type="#_x0000_t202" style="position:absolute;left:5153;top:-1787;width:1288;height:1408" filled="f" stroked="f">
              <v:textbox inset="0,0,0,0">
                <w:txbxContent>
                  <w:p w:rsidR="00F0702D" w:rsidRDefault="00F0702D">
                    <w:pPr>
                      <w:spacing w:line="268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</w:t>
                    </w:r>
                    <w:r>
                      <w:rPr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вала</w:t>
                    </w:r>
                    <w:r>
                      <w:rPr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Ф18</w:t>
                    </w:r>
                  </w:p>
                  <w:p w:rsidR="00F0702D" w:rsidRDefault="00F0702D">
                    <w:pPr>
                      <w:spacing w:before="194"/>
                      <w:ind w:right="109"/>
                      <w:jc w:val="right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-3"/>
                        <w:sz w:val="25"/>
                        <w:szCs w:val="25"/>
                      </w:rPr>
                      <w:t>2</w:t>
                    </w:r>
                    <w:r>
                      <w:rPr>
                        <w:spacing w:val="-1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spacing w:val="-3"/>
                        <w:sz w:val="25"/>
                        <w:szCs w:val="25"/>
                      </w:rPr>
                      <w:t>отв.</w:t>
                    </w:r>
                    <w:r>
                      <w:rPr>
                        <w:spacing w:val="-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spacing w:val="-3"/>
                        <w:sz w:val="25"/>
                        <w:szCs w:val="25"/>
                      </w:rPr>
                      <w:t>Ф24</w:t>
                    </w:r>
                  </w:p>
                  <w:p w:rsidR="00F0702D" w:rsidRDefault="00F0702D">
                    <w:pPr>
                      <w:spacing w:before="2"/>
                      <w:rPr>
                        <w:sz w:val="32"/>
                        <w:szCs w:val="32"/>
                      </w:rPr>
                    </w:pPr>
                  </w:p>
                  <w:p w:rsidR="00F0702D" w:rsidRDefault="00F0702D">
                    <w:pPr>
                      <w:spacing w:before="1"/>
                      <w:ind w:right="101"/>
                      <w:jc w:val="right"/>
                      <w:rPr>
                        <w:sz w:val="25"/>
                        <w:szCs w:val="25"/>
                      </w:rPr>
                    </w:pPr>
                    <w:r>
                      <w:rPr>
                        <w:w w:val="95"/>
                        <w:sz w:val="25"/>
                        <w:szCs w:val="25"/>
                      </w:rPr>
                      <w:t>165</w:t>
                    </w:r>
                    <w:r>
                      <w:rPr>
                        <w:spacing w:val="11"/>
                        <w:w w:val="9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  <w:szCs w:val="25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noProof/>
          <w:lang w:eastAsia="ru-RU"/>
        </w:rPr>
        <w:pict>
          <v:shape id="docshape72" o:spid="_x0000_s1201" type="#_x0000_t202" style="position:absolute;left:0;text-align:left;margin-left:443.7pt;margin-top:-81.5pt;width:15.45pt;height:15.6pt;z-index:251637248;mso-position-horizont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2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w w:val="60"/>
                      <w:sz w:val="24"/>
                      <w:szCs w:val="24"/>
                    </w:rPr>
                    <w:t>1</w:t>
                  </w:r>
                  <w:r>
                    <w:rPr>
                      <w:spacing w:val="47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60"/>
                      <w:sz w:val="24"/>
                      <w:szCs w:val="24"/>
                    </w:rPr>
                    <w:t>5</w:t>
                  </w:r>
                </w:p>
              </w:txbxContent>
            </v:textbox>
            <w10:wrap anchorx="page"/>
            <w10:anchorlock/>
          </v:shape>
        </w:pict>
      </w:r>
      <w:r>
        <w:rPr>
          <w:w w:val="95"/>
          <w:sz w:val="25"/>
          <w:szCs w:val="25"/>
        </w:rPr>
        <w:t>32</w:t>
      </w:r>
    </w:p>
    <w:p w:rsidR="00F0702D" w:rsidRDefault="00F0702D">
      <w:pPr>
        <w:spacing w:before="221"/>
        <w:ind w:left="2827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M6</w:t>
      </w:r>
    </w:p>
    <w:p w:rsidR="00F0702D" w:rsidRDefault="00F0702D">
      <w:pPr>
        <w:pStyle w:val="BodyText"/>
        <w:rPr>
          <w:sz w:val="26"/>
          <w:szCs w:val="26"/>
        </w:rPr>
      </w:pPr>
    </w:p>
    <w:p w:rsidR="00F0702D" w:rsidRDefault="00F0702D">
      <w:pPr>
        <w:pStyle w:val="BodyText"/>
        <w:rPr>
          <w:sz w:val="26"/>
          <w:szCs w:val="26"/>
        </w:rPr>
      </w:pPr>
    </w:p>
    <w:p w:rsidR="00F0702D" w:rsidRDefault="00F0702D">
      <w:pPr>
        <w:pStyle w:val="BodyText"/>
        <w:rPr>
          <w:sz w:val="26"/>
          <w:szCs w:val="26"/>
        </w:rPr>
      </w:pPr>
    </w:p>
    <w:p w:rsidR="00F0702D" w:rsidRDefault="00F0702D">
      <w:pPr>
        <w:pStyle w:val="BodyText"/>
        <w:rPr>
          <w:sz w:val="26"/>
          <w:szCs w:val="26"/>
        </w:rPr>
      </w:pPr>
    </w:p>
    <w:p w:rsidR="00F0702D" w:rsidRDefault="00F0702D">
      <w:pPr>
        <w:pStyle w:val="BodyText"/>
        <w:rPr>
          <w:sz w:val="26"/>
          <w:szCs w:val="26"/>
        </w:rPr>
      </w:pPr>
    </w:p>
    <w:p w:rsidR="00F0702D" w:rsidRDefault="00F0702D">
      <w:pPr>
        <w:pStyle w:val="BodyText"/>
        <w:rPr>
          <w:sz w:val="26"/>
          <w:szCs w:val="26"/>
        </w:rPr>
      </w:pPr>
    </w:p>
    <w:p w:rsidR="00F0702D" w:rsidRDefault="00F0702D">
      <w:pPr>
        <w:pStyle w:val="BodyText"/>
        <w:spacing w:before="11"/>
        <w:rPr>
          <w:sz w:val="35"/>
          <w:szCs w:val="35"/>
        </w:rPr>
      </w:pPr>
    </w:p>
    <w:p w:rsidR="00F0702D" w:rsidRDefault="00F0702D">
      <w:pPr>
        <w:ind w:left="5110"/>
        <w:rPr>
          <w:sz w:val="31"/>
          <w:szCs w:val="31"/>
        </w:rPr>
      </w:pPr>
      <w:r>
        <w:rPr>
          <w:w w:val="78"/>
          <w:sz w:val="31"/>
          <w:szCs w:val="31"/>
        </w:rPr>
        <w:t>4</w:t>
      </w:r>
    </w:p>
    <w:p w:rsidR="00F0702D" w:rsidRDefault="00F0702D">
      <w:pPr>
        <w:rPr>
          <w:sz w:val="28"/>
          <w:szCs w:val="28"/>
        </w:rPr>
      </w:pPr>
      <w:r>
        <w:br w:type="column"/>
      </w:r>
    </w:p>
    <w:p w:rsidR="00F0702D" w:rsidRDefault="00F0702D">
      <w:pPr>
        <w:spacing w:before="226" w:line="273" w:lineRule="exact"/>
        <w:ind w:left="2004" w:right="2719"/>
        <w:jc w:val="center"/>
        <w:rPr>
          <w:sz w:val="25"/>
          <w:szCs w:val="25"/>
        </w:rPr>
      </w:pPr>
      <w:r>
        <w:rPr>
          <w:sz w:val="25"/>
          <w:szCs w:val="25"/>
        </w:rPr>
        <w:t>Ф11</w:t>
      </w:r>
    </w:p>
    <w:p w:rsidR="00F0702D" w:rsidRDefault="00F0702D">
      <w:pPr>
        <w:spacing w:line="273" w:lineRule="exact"/>
        <w:ind w:left="1944" w:right="2600"/>
        <w:jc w:val="center"/>
        <w:rPr>
          <w:sz w:val="25"/>
          <w:szCs w:val="25"/>
        </w:rPr>
      </w:pPr>
      <w:r>
        <w:rPr>
          <w:sz w:val="25"/>
          <w:szCs w:val="25"/>
        </w:rPr>
        <w:t>4</w:t>
      </w:r>
      <w:r>
        <w:rPr>
          <w:spacing w:val="-17"/>
          <w:sz w:val="25"/>
          <w:szCs w:val="25"/>
        </w:rPr>
        <w:t xml:space="preserve"> </w:t>
      </w:r>
      <w:r>
        <w:rPr>
          <w:sz w:val="25"/>
          <w:szCs w:val="25"/>
        </w:rPr>
        <w:t>отв.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9"/>
        <w:rPr>
          <w:sz w:val="22"/>
          <w:szCs w:val="22"/>
        </w:rPr>
      </w:pPr>
      <w:r>
        <w:rPr>
          <w:noProof/>
          <w:lang w:eastAsia="ru-RU"/>
        </w:rPr>
        <w:pict>
          <v:shape id="image42.png" o:spid="_x0000_s1202" type="#_x0000_t75" style="position:absolute;margin-left:505.95pt;margin-top:14.35pt;width:6.5pt;height:8.65pt;z-index:251617792;visibility:visible;mso-wrap-distance-left:0;mso-wrap-distance-right:0;mso-position-horizontal-relative:page">
            <v:imagedata r:id="rId66" o:title=""/>
            <w10:wrap type="topAndBottom" anchorx="page"/>
            <w10:anchorlock/>
          </v:shape>
        </w:pict>
      </w:r>
    </w:p>
    <w:p w:rsidR="00F0702D" w:rsidRDefault="00F0702D">
      <w:pPr>
        <w:sectPr w:rsidR="00F0702D">
          <w:type w:val="continuous"/>
          <w:pgSz w:w="11900" w:h="16840"/>
          <w:pgMar w:top="860" w:right="700" w:bottom="280" w:left="680" w:header="1180" w:footer="1170" w:gutter="0"/>
          <w:cols w:num="2" w:space="720" w:equalWidth="0">
            <w:col w:w="5247" w:space="40"/>
            <w:col w:w="5233"/>
          </w:cols>
        </w:sectPr>
      </w:pPr>
    </w:p>
    <w:p w:rsidR="00F0702D" w:rsidRDefault="00F0702D">
      <w:pPr>
        <w:pStyle w:val="BodyText"/>
        <w:rPr>
          <w:sz w:val="20"/>
          <w:szCs w:val="20"/>
        </w:rPr>
      </w:pPr>
      <w:r>
        <w:rPr>
          <w:noProof/>
          <w:lang w:eastAsia="ru-RU"/>
        </w:rPr>
        <w:pict>
          <v:shape id="docshape73" o:spid="_x0000_s1203" type="#_x0000_t202" style="position:absolute;margin-left:60.4pt;margin-top:235.4pt;width:16pt;height:41.45pt;z-index:251636224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2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w w:val="95"/>
                      <w:sz w:val="25"/>
                      <w:szCs w:val="25"/>
                    </w:rPr>
                    <w:t>90</w:t>
                  </w:r>
                  <w:r>
                    <w:rPr>
                      <w:spacing w:val="7"/>
                      <w:w w:val="95"/>
                      <w:sz w:val="25"/>
                      <w:szCs w:val="25"/>
                    </w:rPr>
                    <w:t xml:space="preserve"> </w:t>
                  </w:r>
                  <w:r>
                    <w:rPr>
                      <w:w w:val="95"/>
                      <w:sz w:val="25"/>
                      <w:szCs w:val="25"/>
                    </w:rPr>
                    <w:t>max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74" o:spid="_x0000_s1204" type="#_x0000_t202" style="position:absolute;margin-left:500.55pt;margin-top:236.3pt;width:15.45pt;height:15.35pt;z-index:251638272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2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79</w:t>
                  </w:r>
                </w:p>
              </w:txbxContent>
            </v:textbox>
            <w10:wrap anchorx="page" anchory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4"/>
        <w:rPr>
          <w:sz w:val="28"/>
          <w:szCs w:val="28"/>
        </w:rPr>
      </w:pPr>
    </w:p>
    <w:p w:rsidR="00F0702D" w:rsidRDefault="00F0702D">
      <w:pPr>
        <w:spacing w:before="90"/>
        <w:ind w:left="112" w:right="304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7"/>
          <w:sz w:val="31"/>
          <w:szCs w:val="31"/>
        </w:rPr>
        <w:t xml:space="preserve"> </w:t>
      </w:r>
      <w:r>
        <w:rPr>
          <w:sz w:val="31"/>
          <w:szCs w:val="31"/>
        </w:rPr>
        <w:t>A.9</w:t>
      </w:r>
      <w:r>
        <w:rPr>
          <w:spacing w:val="-4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1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4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4"/>
          <w:sz w:val="31"/>
          <w:szCs w:val="31"/>
        </w:rPr>
        <w:t xml:space="preserve"> </w:t>
      </w:r>
      <w:r>
        <w:rPr>
          <w:sz w:val="31"/>
          <w:szCs w:val="31"/>
        </w:rPr>
        <w:t>БКНЗ-11-10-1/2NРТ</w:t>
      </w:r>
    </w:p>
    <w:p w:rsidR="00F0702D" w:rsidRDefault="00F0702D">
      <w:pPr>
        <w:jc w:val="center"/>
        <w:rPr>
          <w:sz w:val="31"/>
          <w:szCs w:val="31"/>
        </w:rPr>
        <w:sectPr w:rsidR="00F0702D">
          <w:type w:val="continuous"/>
          <w:pgSz w:w="11900" w:h="16840"/>
          <w:pgMar w:top="860" w:right="700" w:bottom="280" w:left="680" w:header="1180" w:footer="1170" w:gutter="0"/>
          <w:cols w:space="720"/>
        </w:sectPr>
      </w:pPr>
    </w:p>
    <w:p w:rsidR="00F0702D" w:rsidRDefault="00F0702D">
      <w:pPr>
        <w:pStyle w:val="BodyText"/>
        <w:rPr>
          <w:sz w:val="20"/>
          <w:szCs w:val="20"/>
        </w:rPr>
      </w:pPr>
      <w:r>
        <w:rPr>
          <w:noProof/>
          <w:lang w:eastAsia="ru-RU"/>
        </w:rPr>
        <w:pict>
          <v:group id="docshapegroup77" o:spid="_x0000_s1207" style="position:absolute;margin-left:109.2pt;margin-top:87.85pt;width:386.7pt;height:370.6pt;z-index:251640320;mso-position-horizontal-relative:page;mso-position-vertical-relative:page" coordorigin="2184,1757" coordsize="7734,7412">
            <v:shape id="docshape78" o:spid="_x0000_s1208" type="#_x0000_t75" style="position:absolute;left:2184;top:1756;width:7211;height:6880">
              <v:imagedata r:id="rId67" o:title=""/>
            </v:shape>
            <v:line id="_x0000_s1209" style="position:absolute" from="6440,4018" to="6440,2823" strokecolor="#181818" strokeweight=".25403mm"/>
            <v:line id="_x0000_s1210" style="position:absolute" from="9910,8473" to="9910,2823" strokecolor="#181818" strokeweight=".25403mm"/>
            <v:line id="_x0000_s1211" style="position:absolute" from="6432,2830" to="9917,2830" strokecolor="#181818" strokeweight=".25403mm"/>
            <v:line id="_x0000_s1212" style="position:absolute" from="6432,8466" to="9917,8466" strokecolor="#181818" strokeweight=".25403mm"/>
            <v:line id="_x0000_s1213" style="position:absolute" from="3003,6159" to="3003,5160" strokecolor="#181818" strokeweight=".25403mm"/>
            <v:line id="_x0000_s1214" style="position:absolute" from="3689,6159" to="3689,5160" strokecolor="#181818" strokeweight=".25403mm"/>
            <v:line id="_x0000_s1215" style="position:absolute" from="2995,5168" to="3696,5168" strokecolor="#181818" strokeweight=".25403mm"/>
            <v:line id="_x0000_s1216" style="position:absolute" from="2995,6152" to="3696,6152" strokecolor="#181818" strokeweight=".25403mm"/>
            <v:line id="_x0000_s1217" style="position:absolute" from="7880,6164" to="7880,5156" strokecolor="#080808" strokeweight=".42336mm"/>
            <v:line id="_x0000_s1218" style="position:absolute" from="8566,6164" to="8566,5156" strokecolor="#080808" strokeweight=".42336mm"/>
            <v:line id="_x0000_s1219" style="position:absolute" from="7868,5168" to="8578,5168" strokecolor="#080808" strokeweight=".42336mm"/>
            <v:line id="_x0000_s1220" style="position:absolute" from="7868,6152" to="8578,6152" strokecolor="#080808" strokeweight=".42336mm"/>
            <v:line id="_x0000_s1221" style="position:absolute" from="4688,5305" to="4688,4709" strokecolor="#080808" strokeweight=".25403mm"/>
            <v:line id="_x0000_s1222" style="position:absolute" from="6896,5305" to="6896,4709" strokecolor="#080808" strokeweight=".25403mm"/>
            <v:line id="_x0000_s1223" style="position:absolute" from="4680,4716" to="6903,4716" strokecolor="#080808" strokeweight=".25403mm"/>
            <v:line id="_x0000_s1224" style="position:absolute" from="4680,5297" to="6903,5297" strokecolor="#080808" strokeweight=".25403mm"/>
            <v:line id="_x0000_s1225" style="position:absolute" from="2302,9169" to="2302,4532" strokecolor="#181818" strokeweight=".24pt"/>
            <v:line id="_x0000_s1226" style="position:absolute" from="9349,9169" to="9349,5463" strokecolor="#181818" strokeweight=".24pt"/>
            <v:line id="_x0000_s1227" style="position:absolute" from="2290,9075" to="9361,9075" strokecolor="#181818" strokeweight=".24pt"/>
            <v:shape id="docshape79" o:spid="_x0000_s1228" type="#_x0000_t202" style="position:absolute;left:5335;top:1913;width:1187;height:257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w w:val="90"/>
                        <w:sz w:val="23"/>
                        <w:szCs w:val="23"/>
                      </w:rPr>
                      <w:t>Вход</w:t>
                    </w:r>
                    <w:r>
                      <w:rPr>
                        <w:spacing w:val="20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w w:val="90"/>
                        <w:sz w:val="23"/>
                        <w:szCs w:val="23"/>
                      </w:rPr>
                      <w:t>среды</w:t>
                    </w:r>
                  </w:p>
                </w:txbxContent>
              </v:textbox>
            </v:shape>
            <v:shape id="docshape80" o:spid="_x0000_s1229" type="#_x0000_t202" style="position:absolute;left:7505;top:2007;width:1432;height:213" filled="f" stroked="f">
              <v:textbox inset="0,0,0,0">
                <w:txbxContent>
                  <w:p w:rsidR="00F0702D" w:rsidRDefault="00F0702D">
                    <w:pPr>
                      <w:spacing w:line="212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-1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места</w:t>
                    </w:r>
                    <w:r>
                      <w:rPr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1/2</w:t>
                    </w:r>
                    <w:r>
                      <w:rPr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NPT</w:t>
                    </w:r>
                  </w:p>
                </w:txbxContent>
              </v:textbox>
            </v:shape>
            <v:shape id="docshape81" o:spid="_x0000_s1230" type="#_x0000_t202" style="position:absolute;left:5626;top:7687;width:265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t>54</w:t>
                    </w:r>
                  </w:p>
                </w:txbxContent>
              </v:textbox>
            </v:shape>
            <v:shape id="docshape82" o:spid="_x0000_s1231" type="#_x0000_t202" style="position:absolute;left:5448;top:8820;width:855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t>165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max</w:t>
                    </w:r>
                  </w:p>
                </w:txbxContent>
              </v:textbox>
            </v:shape>
            <w10:wrap anchorx="page" anchory="page"/>
            <w10:anchorlock/>
          </v:group>
        </w:pict>
      </w:r>
      <w:r>
        <w:rPr>
          <w:noProof/>
          <w:lang w:eastAsia="ru-RU"/>
        </w:rPr>
        <w:pict>
          <v:shape id="docshape83" o:spid="_x0000_s1232" type="#_x0000_t202" style="position:absolute;margin-left:478.45pt;margin-top:278.45pt;width:14.3pt;height:20.2pt;z-index:251642368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3"/>
                    <w:ind w:left="20"/>
                  </w:pPr>
                  <w:r>
                    <w:t>128</w:t>
                  </w:r>
                </w:p>
              </w:txbxContent>
            </v:textbox>
            <w10:wrap anchorx="page" anchory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spacing w:before="257"/>
        <w:ind w:left="208"/>
        <w:jc w:val="center"/>
        <w:rPr>
          <w:sz w:val="31"/>
          <w:szCs w:val="31"/>
        </w:rPr>
      </w:pPr>
      <w:r>
        <w:rPr>
          <w:noProof/>
          <w:lang w:eastAsia="ru-RU"/>
        </w:rPr>
        <w:pict>
          <v:group id="docshapegroup84" o:spid="_x0000_s1233" style="position:absolute;left:0;text-align:left;margin-left:107.75pt;margin-top:-250.7pt;width:390.05pt;height:253.85pt;z-index:251639296;mso-position-horizontal-relative:page" coordorigin="2155,-5014" coordsize="7801,5077">
            <v:shape id="docshape85" o:spid="_x0000_s1234" type="#_x0000_t75" style="position:absolute;left:2155;top:-4858;width:7292;height:4921">
              <v:imagedata r:id="rId68" o:title=""/>
            </v:shape>
            <v:shape id="docshape86" o:spid="_x0000_s1235" style="position:absolute;left:4665;top:-523;width:2237;height:557" coordorigin="4666,-523" coordsize="2237,557" o:spt="100" adj="0,,0" path="m4673,34r,-557m4666,-516r2237,e" filled="f" strokecolor="#1f1f1f" strokeweight=".25403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236" style="position:absolute" from="9925,34" to="9925,-523" strokecolor="#1f1f1f" strokeweight=".25403mm"/>
            <v:line id="_x0000_s1237" style="position:absolute" from="4666,27" to="9932,27" strokecolor="#1f1f1f" strokeweight=".25403mm"/>
            <v:line id="_x0000_s1238" style="position:absolute" from="6867,34" to="6867,-523" strokecolor="#1f1f1f" strokeweight=".25403mm"/>
            <v:line id="_x0000_s1239" style="position:absolute" from="9877,-14" to="9877,-4099" strokecolor="#232323" strokeweight=".24pt"/>
            <v:line id="_x0000_s1240" style="position:absolute" from="4416,-4053" to="9956,-4053" strokecolor="#232323" strokeweight=".24pt"/>
            <v:shape id="docshape87" o:spid="_x0000_s1241" type="#_x0000_t202" style="position:absolute;left:5669;top:-5014;width:263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t>32</w:t>
                    </w:r>
                  </w:p>
                </w:txbxContent>
              </v:textbox>
            </v:shape>
            <v:shape id="docshape88" o:spid="_x0000_s1242" type="#_x0000_t202" style="position:absolute;left:3708;top:-4629;width:965;height:257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w w:val="95"/>
                        <w:sz w:val="23"/>
                        <w:szCs w:val="23"/>
                      </w:rPr>
                      <w:t>2</w:t>
                    </w:r>
                    <w:r>
                      <w:rPr>
                        <w:spacing w:val="-3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  <w:szCs w:val="23"/>
                      </w:rPr>
                      <w:t>отв. M6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noProof/>
          <w:lang w:eastAsia="ru-RU"/>
        </w:rPr>
        <w:pict>
          <v:shape id="docshape89" o:spid="_x0000_s1243" type="#_x0000_t202" style="position:absolute;left:0;text-align:left;margin-left:478.45pt;margin-top:-122.4pt;width:14.3pt;height:37.5pt;z-index:251641344;mso-position-horizont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3"/>
                    <w:ind w:left="20"/>
                  </w:pPr>
                  <w:r>
                    <w:t>95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max</w:t>
                  </w:r>
                </w:p>
              </w:txbxContent>
            </v:textbox>
            <w10:wrap anchorx="page"/>
            <w10:anchorlock/>
          </v:shape>
        </w:pict>
      </w:r>
      <w:r>
        <w:rPr>
          <w:sz w:val="31"/>
          <w:szCs w:val="31"/>
        </w:rPr>
        <w:t>Рисунок</w:t>
      </w:r>
      <w:r>
        <w:rPr>
          <w:spacing w:val="5"/>
          <w:sz w:val="31"/>
          <w:szCs w:val="31"/>
        </w:rPr>
        <w:t xml:space="preserve"> </w:t>
      </w:r>
      <w:r>
        <w:rPr>
          <w:sz w:val="31"/>
          <w:szCs w:val="31"/>
        </w:rPr>
        <w:t>A.10</w:t>
      </w:r>
      <w:r>
        <w:rPr>
          <w:spacing w:val="-8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2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2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10"/>
          <w:sz w:val="31"/>
          <w:szCs w:val="31"/>
        </w:rPr>
        <w:t xml:space="preserve"> </w:t>
      </w:r>
      <w:r>
        <w:rPr>
          <w:sz w:val="31"/>
          <w:szCs w:val="31"/>
        </w:rPr>
        <w:t>БКНЗ-11-10-1/2NРТ2</w:t>
      </w:r>
    </w:p>
    <w:p w:rsidR="00F0702D" w:rsidRDefault="00F0702D">
      <w:pPr>
        <w:jc w:val="center"/>
        <w:rPr>
          <w:sz w:val="31"/>
          <w:szCs w:val="31"/>
        </w:rPr>
        <w:sectPr w:rsidR="00F0702D">
          <w:headerReference w:type="default" r:id="rId69"/>
          <w:footerReference w:type="default" r:id="rId70"/>
          <w:pgSz w:w="11900" w:h="16840"/>
          <w:pgMar w:top="1560" w:right="700" w:bottom="1360" w:left="680" w:header="1180" w:footer="1170" w:gutter="0"/>
          <w:cols w:space="720"/>
        </w:sectPr>
      </w:pPr>
    </w:p>
    <w:p w:rsidR="00F0702D" w:rsidRDefault="00F0702D">
      <w:pPr>
        <w:pStyle w:val="Heading3"/>
        <w:spacing w:before="74"/>
        <w:ind w:left="112" w:right="318"/>
        <w:jc w:val="center"/>
        <w:rPr>
          <w:rFonts w:ascii="Arial Black" w:hAnsi="Arial Black" w:cs="Arial Black"/>
        </w:rPr>
      </w:pPr>
      <w:r>
        <w:rPr>
          <w:rFonts w:ascii="Arial Black" w:hAnsi="Arial Black" w:cs="Arial Black"/>
          <w:w w:val="75"/>
        </w:rPr>
        <w:t>Продолжение</w:t>
      </w:r>
      <w:r>
        <w:rPr>
          <w:rFonts w:ascii="Arial Black" w:hAnsi="Arial Black" w:cs="Arial Black"/>
          <w:spacing w:val="79"/>
        </w:rPr>
        <w:t xml:space="preserve"> </w:t>
      </w:r>
      <w:r>
        <w:rPr>
          <w:rFonts w:ascii="Arial Black" w:hAnsi="Arial Black" w:cs="Arial Black"/>
          <w:w w:val="75"/>
        </w:rPr>
        <w:t>приложения</w:t>
      </w:r>
      <w:r>
        <w:rPr>
          <w:rFonts w:ascii="Arial Black" w:hAnsi="Arial Black" w:cs="Arial Black"/>
          <w:spacing w:val="71"/>
        </w:rPr>
        <w:t xml:space="preserve"> </w:t>
      </w:r>
      <w:r>
        <w:rPr>
          <w:rFonts w:ascii="Arial Black" w:hAnsi="Arial Black" w:cs="Arial Black"/>
          <w:w w:val="75"/>
        </w:rPr>
        <w:t>А</w:t>
      </w: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spacing w:before="8"/>
        <w:rPr>
          <w:rFonts w:ascii="Arial Black"/>
          <w:sz w:val="27"/>
          <w:szCs w:val="27"/>
        </w:rPr>
      </w:pPr>
    </w:p>
    <w:p w:rsidR="00F0702D" w:rsidRDefault="00F0702D">
      <w:pPr>
        <w:spacing w:before="68"/>
        <w:ind w:left="291"/>
        <w:rPr>
          <w:rFonts w:ascii="Consolas" w:hAnsi="Consolas" w:cs="Consolas"/>
          <w:sz w:val="18"/>
          <w:szCs w:val="18"/>
        </w:rPr>
      </w:pPr>
      <w:r>
        <w:rPr>
          <w:noProof/>
          <w:lang w:eastAsia="ru-RU"/>
        </w:rPr>
        <w:pict>
          <v:group id="docshapegroup91" o:spid="_x0000_s1245" style="position:absolute;left:0;text-align:left;margin-left:52.1pt;margin-top:-110pt;width:343.5pt;height:232.35pt;z-index:251643392;mso-position-horizontal-relative:page" coordorigin="1042,-2200" coordsize="6870,4647">
            <v:shape id="docshape92" o:spid="_x0000_s1246" type="#_x0000_t75" style="position:absolute;left:1454;top:-2201;width:6457;height:4647">
              <v:imagedata r:id="rId71" o:title=""/>
            </v:shape>
            <v:line id="_x0000_s1247" style="position:absolute" from="4375,-122" to="4375,-1394" strokecolor="#282828" strokeweight=".25403mm"/>
            <v:shape id="docshape93" o:spid="_x0000_s1248" style="position:absolute;left:1041;top:-1394;width:3342;height:3001" coordorigin="1042,-1394" coordsize="3342,3001" o:spt="100" adj="0,,0" path="m1049,1606r,-3000m1042,-1387r3340,e" filled="f" strokecolor="#282828" strokeweight=".25403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249" style="position:absolute" from="1042,1599" to="2602,1599" strokecolor="#282828" strokeweight=".25403mm"/>
            <v:line id="_x0000_s1250" style="position:absolute" from="4020,502" to="4020,27" strokecolor="#282828" strokeweight=".25403mm"/>
            <v:line id="_x0000_s1251" style="position:absolute" from="5715,502" to="5715,27" strokecolor="#282828" strokeweight=".25403mm"/>
            <v:line id="_x0000_s1252" style="position:absolute" from="4013,34" to="5722,34" strokecolor="#282828" strokeweight=".25403mm"/>
            <v:line id="_x0000_s1253" style="position:absolute" from="4013,495" to="5722,495" strokecolor="#282828" strokeweight=".25403mm"/>
            <v:shape id="docshape94" o:spid="_x0000_s1254" type="#_x0000_t202" style="position:absolute;left:4532;top:-2085;width:896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85"/>
                        <w:sz w:val="18"/>
                        <w:szCs w:val="18"/>
                      </w:rPr>
                      <w:t>Вход</w:t>
                    </w:r>
                    <w:r>
                      <w:rPr>
                        <w:spacing w:val="23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  <w:szCs w:val="18"/>
                      </w:rPr>
                      <w:t>среды</w:t>
                    </w:r>
                  </w:p>
                </w:txbxContent>
              </v:textbox>
            </v:shape>
            <v:shape id="docshape95" o:spid="_x0000_s1255" type="#_x0000_t202" style="position:absolute;left:6166;top:-2015;width:538;height:168" filled="f" stroked="f">
              <v:textbox inset="0,0,0,0">
                <w:txbxContent>
                  <w:p w:rsidR="00F0702D" w:rsidRDefault="00F0702D">
                    <w:pPr>
                      <w:spacing w:line="168" w:lineRule="exact"/>
                      <w:rPr>
                        <w:sz w:val="15"/>
                        <w:szCs w:val="15"/>
                      </w:rPr>
                    </w:pPr>
                    <w:r>
                      <w:rPr>
                        <w:w w:val="95"/>
                        <w:sz w:val="15"/>
                        <w:szCs w:val="15"/>
                      </w:rPr>
                      <w:t>1/2</w:t>
                    </w:r>
                    <w:r>
                      <w:rPr>
                        <w:spacing w:val="-7"/>
                        <w:w w:val="9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  <w:szCs w:val="15"/>
                      </w:rPr>
                      <w:t>NPT</w:t>
                    </w:r>
                  </w:p>
                </w:txbxContent>
              </v:textbox>
            </v:shape>
            <v:shape id="docshape96" o:spid="_x0000_s1256" type="#_x0000_t202" style="position:absolute;left:4750;top:-987;width:211;height:179" filled="f" stroked="f">
              <v:textbox inset="0,0,0,0">
                <w:txbxContent>
                  <w:p w:rsidR="00F0702D" w:rsidRDefault="00F0702D">
                    <w:pPr>
                      <w:spacing w:line="179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w w:val="105"/>
                        <w:sz w:val="16"/>
                        <w:szCs w:val="16"/>
                      </w:rPr>
                      <w:t>54</w:t>
                    </w:r>
                  </w:p>
                </w:txbxContent>
              </v:textbox>
            </v:shape>
            <v:shape id="docshape97" o:spid="_x0000_s1257" type="#_x0000_t202" style="position:absolute;left:4435;top:1371;width:890;height:984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90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5"/>
                        <w:w w:val="9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  <w:szCs w:val="18"/>
                      </w:rPr>
                      <w:t>вала</w:t>
                    </w:r>
                    <w:r>
                      <w:rPr>
                        <w:spacing w:val="10"/>
                        <w:w w:val="9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  <w:szCs w:val="18"/>
                      </w:rPr>
                      <w:t>Ф18</w:t>
                    </w:r>
                  </w:p>
                  <w:p w:rsidR="00F0702D" w:rsidRDefault="00F0702D">
                    <w:pPr>
                      <w:spacing w:before="124"/>
                      <w:ind w:right="78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3"/>
                        <w:w w:val="95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-7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18"/>
                        <w:szCs w:val="18"/>
                      </w:rPr>
                      <w:t xml:space="preserve">отв. </w:t>
                    </w:r>
                    <w:r>
                      <w:rPr>
                        <w:spacing w:val="-2"/>
                        <w:w w:val="95"/>
                        <w:sz w:val="18"/>
                        <w:szCs w:val="18"/>
                      </w:rPr>
                      <w:t>Ф24</w:t>
                    </w:r>
                  </w:p>
                  <w:p w:rsidR="00F0702D" w:rsidRDefault="00F0702D">
                    <w:pPr>
                      <w:spacing w:before="3"/>
                      <w:rPr>
                        <w:sz w:val="21"/>
                        <w:szCs w:val="21"/>
                      </w:rPr>
                    </w:pPr>
                  </w:p>
                  <w:p w:rsidR="00F0702D" w:rsidRDefault="00F0702D">
                    <w:pPr>
                      <w:ind w:right="71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w w:val="90"/>
                        <w:sz w:val="18"/>
                        <w:szCs w:val="18"/>
                      </w:rPr>
                      <w:t>180</w:t>
                    </w:r>
                    <w:r>
                      <w:rPr>
                        <w:spacing w:val="14"/>
                        <w:w w:val="9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  <w:szCs w:val="18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rFonts w:ascii="Consolas" w:hAnsi="Consolas" w:cs="Consolas"/>
          <w:w w:val="97"/>
          <w:sz w:val="18"/>
          <w:szCs w:val="18"/>
        </w:rPr>
        <w:t>Е</w:t>
      </w: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rPr>
          <w:rFonts w:ascii="Consolas"/>
          <w:sz w:val="20"/>
          <w:szCs w:val="20"/>
        </w:rPr>
      </w:pPr>
    </w:p>
    <w:p w:rsidR="00F0702D" w:rsidRDefault="00F0702D">
      <w:pPr>
        <w:pStyle w:val="BodyText"/>
        <w:spacing w:before="8"/>
        <w:rPr>
          <w:rFonts w:ascii="Consolas"/>
          <w:sz w:val="20"/>
          <w:szCs w:val="20"/>
        </w:rPr>
      </w:pPr>
    </w:p>
    <w:p w:rsidR="00F0702D" w:rsidRDefault="00F0702D">
      <w:pPr>
        <w:ind w:right="1572"/>
        <w:jc w:val="right"/>
        <w:rPr>
          <w:sz w:val="17"/>
          <w:szCs w:val="17"/>
        </w:rPr>
      </w:pPr>
      <w:r>
        <w:rPr>
          <w:noProof/>
          <w:lang w:eastAsia="ru-RU"/>
        </w:rPr>
        <w:pict>
          <v:group id="docshapegroup98" o:spid="_x0000_s1258" style="position:absolute;left:0;text-align:left;margin-left:76.35pt;margin-top:11.3pt;width:460.6pt;height:285.95pt;z-index:-251628032;mso-wrap-distance-left:0;mso-wrap-distance-right:0;mso-position-horizontal-relative:page" coordorigin="1527,226" coordsize="9212,5719">
            <v:shape id="docshape99" o:spid="_x0000_s1259" type="#_x0000_t75" style="position:absolute;left:1526;top:327;width:9212;height:5617">
              <v:imagedata r:id="rId72" o:title=""/>
            </v:shape>
            <v:shape id="docshape100" o:spid="_x0000_s1260" type="#_x0000_t75" style="position:absolute;left:7992;top:701;width:452;height:269">
              <v:imagedata r:id="rId73" o:title=""/>
            </v:shape>
            <v:shape id="docshape101" o:spid="_x0000_s1261" type="#_x0000_t202" style="position:absolute;left:4671;top:225;width:429;height:570" filled="f" stroked="f">
              <v:textbox inset="0,0,0,0">
                <w:txbxContent>
                  <w:p w:rsidR="00F0702D" w:rsidRDefault="00F0702D">
                    <w:pPr>
                      <w:spacing w:line="179" w:lineRule="exact"/>
                      <w:ind w:left="58"/>
                      <w:rPr>
                        <w:sz w:val="16"/>
                        <w:szCs w:val="16"/>
                      </w:rPr>
                    </w:pPr>
                    <w:r>
                      <w:rPr>
                        <w:w w:val="105"/>
                        <w:sz w:val="16"/>
                        <w:szCs w:val="16"/>
                      </w:rPr>
                      <w:t>172</w:t>
                    </w:r>
                  </w:p>
                  <w:p w:rsidR="00F0702D" w:rsidRDefault="00F0702D">
                    <w:pPr>
                      <w:spacing w:before="11"/>
                      <w:rPr>
                        <w:sz w:val="16"/>
                        <w:szCs w:val="16"/>
                      </w:rPr>
                    </w:pPr>
                  </w:p>
                  <w:p w:rsidR="00F0702D" w:rsidRDefault="00F0702D">
                    <w:pPr>
                      <w:rPr>
                        <w:sz w:val="17"/>
                        <w:szCs w:val="17"/>
                      </w:rPr>
                    </w:pPr>
                    <w:r>
                      <w:rPr>
                        <w:spacing w:val="-1"/>
                        <w:sz w:val="17"/>
                        <w:szCs w:val="17"/>
                      </w:rPr>
                      <w:t>136,5</w:t>
                    </w:r>
                  </w:p>
                </w:txbxContent>
              </v:textbox>
            </v:shape>
            <v:shape id="docshape102" o:spid="_x0000_s1262" type="#_x0000_t202" style="position:absolute;left:9966;top:457;width:756;height:734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M8</w:t>
                    </w:r>
                  </w:p>
                  <w:p w:rsidR="00F0702D" w:rsidRDefault="00F0702D">
                    <w:pPr>
                      <w:spacing w:before="3"/>
                      <w:rPr>
                        <w:sz w:val="28"/>
                        <w:szCs w:val="28"/>
                      </w:rPr>
                    </w:pPr>
                  </w:p>
                  <w:p w:rsidR="00F0702D" w:rsidRDefault="00F0702D">
                    <w:pPr>
                      <w:spacing w:before="1"/>
                      <w:ind w:left="99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1/4</w:t>
                    </w:r>
                    <w:r>
                      <w:rPr>
                        <w:spacing w:val="3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NPT</w:t>
                    </w:r>
                  </w:p>
                </w:txbxContent>
              </v:textbox>
            </v:shape>
            <v:shape id="docshape103" o:spid="_x0000_s1263" type="#_x0000_t202" style="position:absolute;left:4783;top:1580;width:206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32</w:t>
                    </w:r>
                  </w:p>
                </w:txbxContent>
              </v:textbox>
            </v:shape>
            <v:shape id="docshape104" o:spid="_x0000_s1264" type="#_x0000_t202" style="position:absolute;left:3340;top:1796;width:736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w w:val="95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-9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18"/>
                        <w:szCs w:val="18"/>
                      </w:rPr>
                      <w:t>отв.</w:t>
                    </w:r>
                    <w:r>
                      <w:rPr>
                        <w:spacing w:val="-9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M6</w:t>
                    </w:r>
                  </w:p>
                </w:txbxContent>
              </v:textbox>
            </v:shape>
            <v:shape id="docshape105" o:spid="_x0000_s1265" type="#_x0000_t202" style="position:absolute;left:6463;top:4307;width:456;height:42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ind w:left="62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Ф11</w:t>
                    </w:r>
                  </w:p>
                  <w:p w:rsidR="00F0702D" w:rsidRDefault="00F0702D">
                    <w:pPr>
                      <w:spacing w:before="14"/>
                      <w:rPr>
                        <w:sz w:val="18"/>
                        <w:szCs w:val="18"/>
                      </w:rPr>
                    </w:pPr>
                    <w:r>
                      <w:rPr>
                        <w:w w:val="90"/>
                        <w:sz w:val="18"/>
                        <w:szCs w:val="18"/>
                      </w:rPr>
                      <w:t>4 отв.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  <w:r>
        <w:rPr>
          <w:w w:val="95"/>
          <w:sz w:val="17"/>
          <w:szCs w:val="17"/>
        </w:rPr>
        <w:t>A-A</w:t>
      </w:r>
      <w:r>
        <w:rPr>
          <w:spacing w:val="-1"/>
          <w:w w:val="95"/>
          <w:sz w:val="17"/>
          <w:szCs w:val="17"/>
        </w:rPr>
        <w:t xml:space="preserve"> </w:t>
      </w:r>
      <w:r>
        <w:rPr>
          <w:w w:val="95"/>
          <w:sz w:val="17"/>
          <w:szCs w:val="17"/>
        </w:rPr>
        <w:t>&amp;</w:t>
      </w:r>
    </w:p>
    <w:p w:rsidR="00F0702D" w:rsidRDefault="00F0702D">
      <w:pPr>
        <w:pStyle w:val="BodyText"/>
        <w:spacing w:before="5"/>
        <w:rPr>
          <w:sz w:val="16"/>
          <w:szCs w:val="16"/>
        </w:rPr>
      </w:pPr>
    </w:p>
    <w:p w:rsidR="00F0702D" w:rsidRDefault="00F0702D">
      <w:pPr>
        <w:pStyle w:val="BodyText"/>
        <w:ind w:left="112" w:right="302"/>
        <w:jc w:val="center"/>
      </w:pPr>
      <w:r>
        <w:rPr>
          <w:w w:val="95"/>
        </w:rPr>
        <w:t>Рисунок</w:t>
      </w:r>
      <w:r>
        <w:rPr>
          <w:spacing w:val="38"/>
          <w:w w:val="95"/>
        </w:rPr>
        <w:t xml:space="preserve"> </w:t>
      </w:r>
      <w:r>
        <w:rPr>
          <w:w w:val="95"/>
        </w:rPr>
        <w:t>A.11</w:t>
      </w:r>
      <w:r>
        <w:rPr>
          <w:spacing w:val="14"/>
          <w:w w:val="95"/>
        </w:rPr>
        <w:t xml:space="preserve"> </w:t>
      </w:r>
      <w:r>
        <w:rPr>
          <w:w w:val="95"/>
        </w:rPr>
        <w:t>—</w:t>
      </w:r>
      <w:r>
        <w:rPr>
          <w:spacing w:val="11"/>
          <w:w w:val="95"/>
        </w:rPr>
        <w:t xml:space="preserve"> </w:t>
      </w:r>
      <w:r>
        <w:rPr>
          <w:w w:val="95"/>
        </w:rPr>
        <w:t>Блок</w:t>
      </w:r>
      <w:r>
        <w:rPr>
          <w:spacing w:val="24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39"/>
          <w:w w:val="95"/>
        </w:rPr>
        <w:t xml:space="preserve"> </w:t>
      </w:r>
      <w:r>
        <w:rPr>
          <w:w w:val="95"/>
        </w:rPr>
        <w:t>БКНЗ-11-12-1/2NРТ</w:t>
      </w:r>
    </w:p>
    <w:p w:rsidR="00F0702D" w:rsidRDefault="00F0702D">
      <w:pPr>
        <w:jc w:val="center"/>
        <w:sectPr w:rsidR="00F0702D">
          <w:headerReference w:type="default" r:id="rId74"/>
          <w:footerReference w:type="default" r:id="rId75"/>
          <w:pgSz w:w="11900" w:h="16840"/>
          <w:pgMar w:top="1040" w:right="700" w:bottom="1360" w:left="680" w:header="0" w:footer="1170" w:gutter="0"/>
          <w:cols w:space="720"/>
        </w:sectPr>
      </w:pPr>
    </w:p>
    <w:p w:rsidR="00F0702D" w:rsidRDefault="00F0702D">
      <w:pPr>
        <w:pStyle w:val="Heading3"/>
        <w:spacing w:before="69"/>
        <w:ind w:left="195"/>
        <w:jc w:val="center"/>
      </w:pPr>
      <w:r>
        <w:rPr>
          <w:noProof/>
          <w:lang w:eastAsia="ru-RU"/>
        </w:rPr>
        <w:pict>
          <v:shape id="docshape107" o:spid="_x0000_s1267" type="#_x0000_t202" style="position:absolute;left:0;text-align:left;margin-left:60.4pt;margin-top:238.8pt;width:16pt;height:42.6pt;z-index:251645440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2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65</w:t>
                  </w:r>
                  <w:r>
                    <w:rPr>
                      <w:spacing w:val="-7"/>
                      <w:sz w:val="25"/>
                      <w:szCs w:val="25"/>
                    </w:rPr>
                    <w:t xml:space="preserve"> </w:t>
                  </w:r>
                  <w:r>
                    <w:rPr>
                      <w:sz w:val="25"/>
                      <w:szCs w:val="25"/>
                    </w:rPr>
                    <w:t>max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108" o:spid="_x0000_s1268" type="#_x0000_t202" style="position:absolute;left:0;text-align:left;margin-left:521.7pt;margin-top:243.5pt;width:16pt;height:16.05pt;z-index:251646464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2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57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w w:val="95"/>
        </w:rPr>
        <w:t>Продолжение</w:t>
      </w:r>
      <w:r>
        <w:rPr>
          <w:spacing w:val="53"/>
          <w:w w:val="95"/>
        </w:rPr>
        <w:t xml:space="preserve"> </w:t>
      </w:r>
      <w:r>
        <w:rPr>
          <w:w w:val="95"/>
        </w:rPr>
        <w:t>приложения</w:t>
      </w:r>
      <w:r>
        <w:rPr>
          <w:spacing w:val="43"/>
          <w:w w:val="95"/>
        </w:rPr>
        <w:t xml:space="preserve"> </w:t>
      </w:r>
      <w:r>
        <w:rPr>
          <w:w w:val="95"/>
        </w:rPr>
        <w:t>А</w:t>
      </w:r>
    </w:p>
    <w:p w:rsidR="00F0702D" w:rsidRDefault="00F0702D">
      <w:pPr>
        <w:pStyle w:val="BodyText"/>
        <w:spacing w:before="5"/>
        <w:rPr>
          <w:sz w:val="23"/>
          <w:szCs w:val="23"/>
        </w:rPr>
      </w:pPr>
    </w:p>
    <w:p w:rsidR="00F0702D" w:rsidRDefault="00F0702D">
      <w:pPr>
        <w:spacing w:before="92"/>
        <w:ind w:left="1446"/>
        <w:jc w:val="center"/>
        <w:rPr>
          <w:sz w:val="27"/>
          <w:szCs w:val="27"/>
        </w:rPr>
      </w:pPr>
      <w:r>
        <w:rPr>
          <w:noProof/>
          <w:lang w:eastAsia="ru-RU"/>
        </w:rPr>
        <w:pict>
          <v:group id="docshapegroup109" o:spid="_x0000_s1269" style="position:absolute;left:0;text-align:left;margin-left:69.1pt;margin-top:23.25pt;width:470.45pt;height:296pt;z-index:251644416;mso-position-horizontal-relative:page" coordorigin="1382,465" coordsize="9409,5920">
            <v:shape id="docshape110" o:spid="_x0000_s1270" type="#_x0000_t75" style="position:absolute;left:1987;top:647;width:8190;height:5627">
              <v:imagedata r:id="rId76" o:title=""/>
            </v:shape>
            <v:line id="_x0000_s1271" style="position:absolute" from="3881,4646" to="3881,3110" strokecolor="#181818" strokeweight=".25403mm"/>
            <v:line id="_x0000_s1272" style="position:absolute" from="10784,4646" to="10784,1761" strokecolor="#181818" strokeweight=".25403mm"/>
            <v:line id="_x0000_s1273" style="position:absolute" from="7167,1769" to="10791,1769" strokecolor="#181818" strokeweight=".25403mm"/>
            <v:line id="_x0000_s1274" style="position:absolute" from="3874,4639" to="10791,4639" strokecolor="#181818" strokeweight=".25403mm"/>
            <v:line id="_x0000_s1275" style="position:absolute" from="2911,4445" to="2911,3312" strokecolor="#181818" strokeweight=".25403mm"/>
            <v:line id="_x0000_s1276" style="position:absolute" from="3699,4445" to="3699,3312" strokecolor="#181818" strokeweight=".25403mm"/>
            <v:line id="_x0000_s1277" style="position:absolute" from="2904,3319" to="3706,3319" strokecolor="#181818" strokeweight=".25403mm"/>
            <v:line id="_x0000_s1278" style="position:absolute" from="2904,4438" to="3706,4438" strokecolor="#181818" strokeweight=".25403mm"/>
            <v:line id="_x0000_s1279" style="position:absolute" from="3430,4445" to="3430,3312" strokecolor="#181818" strokeweight=".25403mm"/>
            <v:line id="_x0000_s1280" style="position:absolute" from="2904,3900" to="3437,3900" strokecolor="#181818" strokeweight=".25403mm"/>
            <v:line id="_x0000_s1281" style="position:absolute" from="8465,4450" to="8465,3307" strokecolor="#0f0f0f" strokeweight=".42336mm"/>
            <v:line id="_x0000_s1282" style="position:absolute" from="9253,4450" to="9253,3307" strokecolor="#0f0f0f" strokeweight=".42336mm"/>
            <v:line id="_x0000_s1283" style="position:absolute" from="8453,3319" to="9265,3319" strokecolor="#0f0f0f" strokeweight=".42336mm"/>
            <v:line id="_x0000_s1284" style="position:absolute" from="8453,4438" to="9265,4438" strokecolor="#0f0f0f" strokeweight=".42336mm"/>
            <v:line id="_x0000_s1285" style="position:absolute" from="8749,4450" to="8749,3307" strokecolor="#0f0f0f" strokeweight=".42336mm"/>
            <v:line id="_x0000_s1286" style="position:absolute" from="8737,3910" to="9265,3910" strokecolor="#0f0f0f" strokeweight=".42336mm"/>
            <v:line id="_x0000_s1287" style="position:absolute" from="4947,3427" to="4947,2789" strokecolor="#0f0f0f" strokeweight=".25403mm"/>
            <v:line id="_x0000_s1288" style="position:absolute" from="7217,3427" to="7217,2789" strokecolor="#0f0f0f" strokeweight=".25403mm"/>
            <v:line id="_x0000_s1289" style="position:absolute" from="4940,2796" to="7224,2796" strokecolor="#0f0f0f" strokeweight=".25403mm"/>
            <v:line id="_x0000_s1290" style="position:absolute" from="4940,3420" to="7224,3420" strokecolor="#0f0f0f" strokeweight=".25403mm"/>
            <v:line id="_x0000_s1291" style="position:absolute" from="2091,6384" to="2091,2712" strokecolor="#1c1c1c" strokeweight=".24pt"/>
            <v:line id="_x0000_s1292" style="position:absolute" from="2079,6271" to="10143,6271" strokecolor="#1c1c1c" strokeweight=".24pt"/>
            <v:line id="_x0000_s1293" style="position:absolute" from="1567,4982" to="1567,1737" strokecolor="#1c1c1c" strokeweight=".24pt"/>
            <v:line id="_x0000_s1294" style="position:absolute" from="1382,4980" to="2698,4980" strokecolor="#1c1c1c" strokeweight=".24pt"/>
            <v:line id="_x0000_s1295" style="position:absolute" from="1382,1759" to="5040,1759" strokecolor="#1c1c1c" strokeweight=".24pt"/>
            <v:shape id="docshape111" o:spid="_x0000_s1296" type="#_x0000_t75" style="position:absolute;left:1569;top:4804;width:44;height:145">
              <v:imagedata r:id="rId77" o:title=""/>
            </v:shape>
            <v:shape id="docshape112" o:spid="_x0000_s1297" type="#_x0000_t202" style="position:absolute;left:2942;top:465;width:958;height:565" filled="f" stroked="f">
              <v:textbox inset="0,0,0,0">
                <w:txbxContent>
                  <w:p w:rsidR="00F0702D" w:rsidRDefault="00F0702D">
                    <w:pPr>
                      <w:spacing w:line="278" w:lineRule="exact"/>
                      <w:rPr>
                        <w:sz w:val="26"/>
                        <w:szCs w:val="26"/>
                      </w:rPr>
                    </w:pPr>
                    <w:r>
                      <w:rPr>
                        <w:w w:val="95"/>
                        <w:sz w:val="26"/>
                        <w:szCs w:val="26"/>
                      </w:rPr>
                      <w:t>M12x1,5</w:t>
                    </w:r>
                  </w:p>
                  <w:p w:rsidR="00F0702D" w:rsidRDefault="00F0702D">
                    <w:pPr>
                      <w:spacing w:line="286" w:lineRule="exact"/>
                      <w:ind w:left="40"/>
                      <w:rPr>
                        <w:sz w:val="26"/>
                        <w:szCs w:val="26"/>
                      </w:rPr>
                    </w:pPr>
                    <w:r>
                      <w:rPr>
                        <w:w w:val="95"/>
                        <w:sz w:val="26"/>
                        <w:szCs w:val="26"/>
                      </w:rPr>
                      <w:t>2 места</w:t>
                    </w:r>
                  </w:p>
                </w:txbxContent>
              </v:textbox>
            </v:shape>
            <v:shape id="docshape113" o:spid="_x0000_s1298" type="#_x0000_t202" style="position:absolute;left:5946;top:796;width:298;height:291" filled="f" stroked="f">
              <v:textbox inset="0,0,0,0">
                <w:txbxContent>
                  <w:p w:rsidR="00F0702D" w:rsidRDefault="00F0702D">
                    <w:pPr>
                      <w:spacing w:line="290" w:lineRule="exact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>54</w:t>
                    </w:r>
                  </w:p>
                </w:txbxContent>
              </v:textbox>
            </v:shape>
            <v:shape id="docshape114" o:spid="_x0000_s1299" type="#_x0000_t202" style="position:absolute;left:5435;top:4810;width:1360;height:1460" filled="f" stroked="f">
              <v:textbox inset="0,0,0,0">
                <w:txbxContent>
                  <w:p w:rsidR="00F0702D" w:rsidRDefault="00F0702D">
                    <w:pPr>
                      <w:spacing w:line="302" w:lineRule="exact"/>
                      <w:ind w:left="52"/>
                      <w:rPr>
                        <w:sz w:val="27"/>
                        <w:szCs w:val="27"/>
                      </w:rPr>
                    </w:pPr>
                    <w:r>
                      <w:rPr>
                        <w:w w:val="90"/>
                        <w:sz w:val="27"/>
                        <w:szCs w:val="27"/>
                      </w:rPr>
                      <w:t>2 вала</w:t>
                    </w:r>
                    <w:r>
                      <w:rPr>
                        <w:spacing w:val="13"/>
                        <w:w w:val="90"/>
                        <w:sz w:val="27"/>
                        <w:szCs w:val="27"/>
                      </w:rPr>
                      <w:t xml:space="preserve"> </w:t>
                    </w:r>
                    <w:r>
                      <w:rPr>
                        <w:w w:val="90"/>
                        <w:sz w:val="27"/>
                        <w:szCs w:val="27"/>
                      </w:rPr>
                      <w:t>Ф18</w:t>
                    </w:r>
                  </w:p>
                  <w:p w:rsidR="00F0702D" w:rsidRDefault="00F0702D">
                    <w:pPr>
                      <w:spacing w:before="179"/>
                      <w:ind w:right="161"/>
                      <w:jc w:val="right"/>
                      <w:rPr>
                        <w:sz w:val="27"/>
                        <w:szCs w:val="27"/>
                      </w:rPr>
                    </w:pPr>
                    <w:r>
                      <w:rPr>
                        <w:w w:val="90"/>
                        <w:sz w:val="27"/>
                        <w:szCs w:val="27"/>
                      </w:rPr>
                      <w:t>2</w:t>
                    </w:r>
                    <w:r>
                      <w:rPr>
                        <w:spacing w:val="-1"/>
                        <w:w w:val="90"/>
                        <w:sz w:val="27"/>
                        <w:szCs w:val="27"/>
                      </w:rPr>
                      <w:t xml:space="preserve"> </w:t>
                    </w:r>
                    <w:r>
                      <w:rPr>
                        <w:w w:val="90"/>
                        <w:sz w:val="27"/>
                        <w:szCs w:val="27"/>
                      </w:rPr>
                      <w:t>отв.</w:t>
                    </w:r>
                    <w:r>
                      <w:rPr>
                        <w:spacing w:val="11"/>
                        <w:w w:val="90"/>
                        <w:sz w:val="27"/>
                        <w:szCs w:val="27"/>
                      </w:rPr>
                      <w:t xml:space="preserve"> </w:t>
                    </w:r>
                    <w:r>
                      <w:rPr>
                        <w:w w:val="90"/>
                        <w:sz w:val="27"/>
                        <w:szCs w:val="27"/>
                      </w:rPr>
                      <w:t>Ф24</w:t>
                    </w:r>
                  </w:p>
                  <w:p w:rsidR="00F0702D" w:rsidRDefault="00F0702D">
                    <w:pPr>
                      <w:spacing w:before="1"/>
                      <w:rPr>
                        <w:sz w:val="33"/>
                        <w:szCs w:val="33"/>
                      </w:rPr>
                    </w:pPr>
                  </w:p>
                  <w:p w:rsidR="00F0702D" w:rsidRDefault="00F0702D">
                    <w:pPr>
                      <w:ind w:right="150"/>
                      <w:jc w:val="right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-1"/>
                        <w:sz w:val="25"/>
                        <w:szCs w:val="25"/>
                      </w:rPr>
                      <w:t>165</w:t>
                    </w:r>
                    <w:r>
                      <w:rPr>
                        <w:spacing w:val="-1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sz w:val="25"/>
                        <w:szCs w:val="25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w w:val="95"/>
          <w:sz w:val="27"/>
          <w:szCs w:val="27"/>
        </w:rPr>
        <w:t>Вход</w:t>
      </w:r>
      <w:r>
        <w:rPr>
          <w:spacing w:val="-15"/>
          <w:w w:val="95"/>
          <w:sz w:val="27"/>
          <w:szCs w:val="27"/>
        </w:rPr>
        <w:t xml:space="preserve"> </w:t>
      </w:r>
      <w:r>
        <w:rPr>
          <w:w w:val="95"/>
          <w:sz w:val="27"/>
          <w:szCs w:val="27"/>
        </w:rPr>
        <w:t>среды</w:t>
      </w:r>
      <w:r>
        <w:rPr>
          <w:spacing w:val="66"/>
          <w:w w:val="95"/>
          <w:sz w:val="27"/>
          <w:szCs w:val="27"/>
        </w:rPr>
        <w:t xml:space="preserve"> </w:t>
      </w:r>
      <w:r>
        <w:rPr>
          <w:w w:val="95"/>
          <w:sz w:val="27"/>
          <w:szCs w:val="27"/>
        </w:rPr>
        <w:t>У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5"/>
        <w:rPr>
          <w:sz w:val="26"/>
          <w:szCs w:val="26"/>
        </w:rPr>
      </w:pPr>
    </w:p>
    <w:p w:rsidR="00F0702D" w:rsidRDefault="00F0702D">
      <w:pPr>
        <w:spacing w:before="92"/>
        <w:ind w:left="295"/>
        <w:jc w:val="center"/>
        <w:rPr>
          <w:sz w:val="25"/>
          <w:szCs w:val="25"/>
        </w:rPr>
      </w:pPr>
      <w:r>
        <w:rPr>
          <w:noProof/>
          <w:lang w:eastAsia="ru-RU"/>
        </w:rPr>
        <w:pict>
          <v:group id="docshapegroup115" o:spid="_x0000_s1300" style="position:absolute;left:0;text-align:left;margin-left:74.15pt;margin-top:14.65pt;width:465.9pt;height:296.2pt;z-index:-251649536;mso-position-horizontal-relative:page" coordorigin="1483,293" coordsize="9318,5924">
            <v:shape id="docshape116" o:spid="_x0000_s1301" type="#_x0000_t75" style="position:absolute;left:1483;top:292;width:9318;height:5924">
              <v:imagedata r:id="rId78" o:title=""/>
            </v:shape>
            <v:shape id="docshape117" o:spid="_x0000_s1302" type="#_x0000_t202" style="position:absolute;left:3688;top:623;width:1096;height:291" filled="f" stroked="f">
              <v:textbox inset="0,0,0,0">
                <w:txbxContent>
                  <w:p w:rsidR="00F0702D" w:rsidRDefault="00F0702D">
                    <w:pPr>
                      <w:spacing w:line="290" w:lineRule="exact"/>
                      <w:rPr>
                        <w:sz w:val="26"/>
                        <w:szCs w:val="26"/>
                      </w:rPr>
                    </w:pPr>
                    <w:r>
                      <w:rPr>
                        <w:w w:val="95"/>
                        <w:sz w:val="26"/>
                        <w:szCs w:val="26"/>
                      </w:rPr>
                      <w:t>2</w:t>
                    </w:r>
                    <w:r>
                      <w:rPr>
                        <w:spacing w:val="-2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  <w:szCs w:val="26"/>
                      </w:rPr>
                      <w:t>отв.</w:t>
                    </w:r>
                    <w:r>
                      <w:rPr>
                        <w:spacing w:val="6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  <w:szCs w:val="26"/>
                      </w:rPr>
                      <w:t>M6</w:t>
                    </w:r>
                  </w:p>
                </w:txbxContent>
              </v:textbox>
            </v:shape>
            <v:shape id="docshape118" o:spid="_x0000_s1303" type="#_x0000_t202" style="position:absolute;left:8229;top:4713;width:667;height:291" filled="f" stroked="f">
              <v:textbox inset="0,0,0,0">
                <w:txbxContent>
                  <w:p w:rsidR="00F0702D" w:rsidRDefault="00F0702D">
                    <w:pPr>
                      <w:spacing w:line="290" w:lineRule="exact"/>
                      <w:rPr>
                        <w:sz w:val="26"/>
                        <w:szCs w:val="26"/>
                      </w:rPr>
                    </w:pPr>
                    <w:r>
                      <w:rPr>
                        <w:w w:val="95"/>
                        <w:sz w:val="26"/>
                        <w:szCs w:val="26"/>
                      </w:rPr>
                      <w:t>4</w:t>
                    </w:r>
                    <w:r>
                      <w:rPr>
                        <w:spacing w:val="-11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  <w:szCs w:val="26"/>
                      </w:rPr>
                      <w:t>отв.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25"/>
          <w:szCs w:val="25"/>
        </w:rPr>
        <w:t>32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10"/>
        <w:rPr>
          <w:sz w:val="15"/>
          <w:szCs w:val="15"/>
        </w:rPr>
      </w:pPr>
    </w:p>
    <w:p w:rsidR="00F0702D" w:rsidRDefault="00F0702D">
      <w:pPr>
        <w:pStyle w:val="BodyText"/>
        <w:spacing w:before="90"/>
        <w:ind w:left="156"/>
        <w:jc w:val="center"/>
      </w:pPr>
      <w:r>
        <w:rPr>
          <w:w w:val="95"/>
        </w:rPr>
        <w:t>Рисунок</w:t>
      </w:r>
      <w:r>
        <w:rPr>
          <w:spacing w:val="19"/>
          <w:w w:val="95"/>
        </w:rPr>
        <w:t xml:space="preserve"> </w:t>
      </w:r>
      <w:r>
        <w:rPr>
          <w:w w:val="95"/>
        </w:rPr>
        <w:t>A.12</w:t>
      </w:r>
      <w:r>
        <w:rPr>
          <w:spacing w:val="6"/>
          <w:w w:val="95"/>
        </w:rPr>
        <w:t xml:space="preserve"> </w:t>
      </w:r>
      <w:r>
        <w:rPr>
          <w:w w:val="95"/>
        </w:rPr>
        <w:t>—</w:t>
      </w:r>
      <w:r>
        <w:rPr>
          <w:spacing w:val="-2"/>
          <w:w w:val="95"/>
        </w:rPr>
        <w:t xml:space="preserve"> </w:t>
      </w:r>
      <w:r>
        <w:rPr>
          <w:w w:val="95"/>
        </w:rPr>
        <w:t>Блок</w:t>
      </w:r>
      <w:r>
        <w:rPr>
          <w:spacing w:val="10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25"/>
          <w:w w:val="95"/>
        </w:rPr>
        <w:t xml:space="preserve"> </w:t>
      </w:r>
      <w:r>
        <w:rPr>
          <w:w w:val="95"/>
        </w:rPr>
        <w:t>БКНЗ-11-12С</w:t>
      </w:r>
    </w:p>
    <w:p w:rsidR="00F0702D" w:rsidRDefault="00F0702D">
      <w:pPr>
        <w:jc w:val="center"/>
        <w:sectPr w:rsidR="00F0702D">
          <w:headerReference w:type="default" r:id="rId79"/>
          <w:footerReference w:type="default" r:id="rId80"/>
          <w:pgSz w:w="11900" w:h="16840"/>
          <w:pgMar w:top="1100" w:right="700" w:bottom="1360" w:left="680" w:header="0" w:footer="1179" w:gutter="0"/>
          <w:cols w:space="720"/>
        </w:sectPr>
      </w:pPr>
    </w:p>
    <w:p w:rsidR="00F0702D" w:rsidRDefault="00F0702D">
      <w:pPr>
        <w:pStyle w:val="Heading3"/>
        <w:spacing w:before="74"/>
        <w:ind w:left="112" w:right="318"/>
        <w:jc w:val="center"/>
        <w:rPr>
          <w:rFonts w:ascii="Arial Black" w:hAnsi="Arial Black" w:cs="Arial Black"/>
        </w:rPr>
      </w:pPr>
      <w:r>
        <w:rPr>
          <w:rFonts w:ascii="Arial Black" w:hAnsi="Arial Black" w:cs="Arial Black"/>
          <w:w w:val="75"/>
        </w:rPr>
        <w:t>Продолжение</w:t>
      </w:r>
      <w:r>
        <w:rPr>
          <w:rFonts w:ascii="Arial Black" w:hAnsi="Arial Black" w:cs="Arial Black"/>
          <w:spacing w:val="79"/>
        </w:rPr>
        <w:t xml:space="preserve"> </w:t>
      </w:r>
      <w:r>
        <w:rPr>
          <w:rFonts w:ascii="Arial Black" w:hAnsi="Arial Black" w:cs="Arial Black"/>
          <w:w w:val="75"/>
        </w:rPr>
        <w:t>приложения</w:t>
      </w:r>
      <w:r>
        <w:rPr>
          <w:rFonts w:ascii="Arial Black" w:hAnsi="Arial Black" w:cs="Arial Black"/>
          <w:spacing w:val="71"/>
        </w:rPr>
        <w:t xml:space="preserve"> </w:t>
      </w:r>
      <w:r>
        <w:rPr>
          <w:rFonts w:ascii="Arial Black" w:hAnsi="Arial Black" w:cs="Arial Black"/>
          <w:w w:val="75"/>
        </w:rPr>
        <w:t>А</w:t>
      </w: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spacing w:before="8" w:after="1"/>
        <w:rPr>
          <w:rFonts w:ascii="Arial Black"/>
          <w:sz w:val="17"/>
          <w:szCs w:val="17"/>
        </w:rPr>
      </w:pPr>
    </w:p>
    <w:tbl>
      <w:tblPr>
        <w:tblW w:w="0" w:type="auto"/>
        <w:tblInd w:w="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8"/>
        <w:gridCol w:w="2671"/>
        <w:gridCol w:w="424"/>
        <w:gridCol w:w="662"/>
      </w:tblGrid>
      <w:tr w:rsidR="00F0702D">
        <w:trPr>
          <w:trHeight w:val="1501"/>
        </w:trPr>
        <w:tc>
          <w:tcPr>
            <w:tcW w:w="638" w:type="dxa"/>
            <w:tcBorders>
              <w:top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2671" w:type="dxa"/>
            <w:tcBorders>
              <w:top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24" w:type="dxa"/>
            <w:tcBorders>
              <w:lef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662" w:type="dxa"/>
          </w:tcPr>
          <w:p w:rsidR="00F0702D" w:rsidRDefault="00F0702D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</w:tr>
    </w:tbl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spacing w:before="12"/>
        <w:rPr>
          <w:rFonts w:ascii="Arial Black"/>
          <w:sz w:val="16"/>
          <w:szCs w:val="16"/>
        </w:rPr>
      </w:pPr>
    </w:p>
    <w:p w:rsidR="00F0702D" w:rsidRDefault="00F0702D">
      <w:pPr>
        <w:spacing w:before="92"/>
        <w:ind w:left="320"/>
        <w:jc w:val="center"/>
        <w:rPr>
          <w:sz w:val="25"/>
          <w:szCs w:val="25"/>
        </w:rPr>
      </w:pPr>
      <w:r>
        <w:rPr>
          <w:noProof/>
          <w:lang w:eastAsia="ru-RU"/>
        </w:rPr>
        <w:pict>
          <v:group id="docshapegroup120" o:spid="_x0000_s1305" style="position:absolute;left:0;text-align:left;margin-left:100.35pt;margin-top:14.4pt;width:440.2pt;height:290.45pt;z-index:-251648512;mso-position-horizontal-relative:page" coordorigin="2007,288" coordsize="8804,5809">
            <v:shape id="docshape121" o:spid="_x0000_s1306" type="#_x0000_t75" style="position:absolute;left:2006;top:288;width:8804;height:5809">
              <v:imagedata r:id="rId81" o:title=""/>
            </v:shape>
            <v:shape id="docshape122" o:spid="_x0000_s1307" type="#_x0000_t202" style="position:absolute;left:3669;top:484;width:1091;height:291" filled="f" stroked="f">
              <v:textbox inset="0,0,0,0">
                <w:txbxContent>
                  <w:p w:rsidR="00F0702D" w:rsidRDefault="00F0702D">
                    <w:pPr>
                      <w:spacing w:line="290" w:lineRule="exact"/>
                      <w:rPr>
                        <w:sz w:val="26"/>
                        <w:szCs w:val="26"/>
                      </w:rPr>
                    </w:pPr>
                    <w:r>
                      <w:rPr>
                        <w:w w:val="95"/>
                        <w:sz w:val="26"/>
                        <w:szCs w:val="26"/>
                      </w:rPr>
                      <w:t>2</w:t>
                    </w:r>
                    <w:r>
                      <w:rPr>
                        <w:spacing w:val="-2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  <w:szCs w:val="26"/>
                      </w:rPr>
                      <w:t>отв.</w:t>
                    </w:r>
                    <w:r>
                      <w:rPr>
                        <w:spacing w:val="2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  <w:szCs w:val="26"/>
                      </w:rPr>
                      <w:t>M6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noProof/>
          <w:lang w:eastAsia="ru-RU"/>
        </w:rPr>
        <w:pict>
          <v:group id="docshapegroup123" o:spid="_x0000_s1308" style="position:absolute;left:0;text-align:left;margin-left:44.15pt;margin-top:-323.55pt;width:463.5pt;height:314.95pt;z-index:-251647488;mso-position-horizontal-relative:page" coordorigin="883,-6471" coordsize="9270,6299">
            <v:shape id="docshape124" o:spid="_x0000_s1309" type="#_x0000_t75" style="position:absolute;left:883;top:-5991;width:9270;height:5819">
              <v:imagedata r:id="rId82" o:title=""/>
            </v:shape>
            <v:line id="_x0000_s1310" style="position:absolute" from="8470,-2127" to="8470,-3264" strokecolor="#131313" strokeweight=".42336mm"/>
            <v:line id="_x0000_s1311" style="position:absolute" from="9262,-2127" to="9262,-3264" strokecolor="#131313" strokeweight=".42336mm"/>
            <v:line id="_x0000_s1312" style="position:absolute" from="8458,-3252" to="9274,-3252" strokecolor="#131313" strokeweight=".42336mm"/>
            <v:line id="_x0000_s1313" style="position:absolute" from="8458,-2139" to="9274,-2139" strokecolor="#131313" strokeweight=".42336mm"/>
            <v:line id="_x0000_s1314" style="position:absolute" from="8729,-2127" to="8729,-3264" strokecolor="#131313" strokeweight=".42336mm"/>
            <v:line id="_x0000_s1315" style="position:absolute" from="8717,-2667" to="9274,-2667" strokecolor="#131313" strokeweight=".42336mm"/>
            <v:line id="_x0000_s1316" style="position:absolute" from="2921,-2131" to="2921,-3259" strokecolor="#131313" strokeweight=".25403mm"/>
            <v:line id="_x0000_s1317" style="position:absolute" from="3713,-2131" to="3713,-3259" strokecolor="#131313" strokeweight=".25403mm"/>
            <v:line id="_x0000_s1318" style="position:absolute" from="2914,-3252" to="3720,-3252" strokecolor="#131313" strokeweight=".25403mm"/>
            <v:line id="_x0000_s1319" style="position:absolute" from="2914,-2139" to="3720,-2139" strokecolor="#131313" strokeweight=".25403mm"/>
            <v:line id="_x0000_s1320" style="position:absolute" from="3454,-2131" to="3454,-3259" strokecolor="#131313" strokeweight=".25403mm"/>
            <v:line id="_x0000_s1321" style="position:absolute" from="2914,-2671" to="3461,-2671" strokecolor="#131313" strokeweight=".25403mm"/>
            <v:shape id="docshape125" o:spid="_x0000_s1322" type="#_x0000_t202" style="position:absolute;left:5856;top:-6472;width:1669;height:291" filled="f" stroked="f">
              <v:textbox inset="0,0,0,0">
                <w:txbxContent>
                  <w:p w:rsidR="00F0702D" w:rsidRDefault="00F0702D">
                    <w:pPr>
                      <w:spacing w:line="290" w:lineRule="exact"/>
                      <w:rPr>
                        <w:sz w:val="26"/>
                        <w:szCs w:val="26"/>
                      </w:rPr>
                    </w:pPr>
                    <w:r>
                      <w:rPr>
                        <w:w w:val="95"/>
                        <w:sz w:val="26"/>
                        <w:szCs w:val="26"/>
                      </w:rPr>
                      <w:t>Вход</w:t>
                    </w:r>
                    <w:r>
                      <w:rPr>
                        <w:spacing w:val="-8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  <w:szCs w:val="26"/>
                      </w:rPr>
                      <w:t>среды</w:t>
                    </w:r>
                    <w:r>
                      <w:rPr>
                        <w:spacing w:val="7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  <w:szCs w:val="26"/>
                      </w:rPr>
                      <w:t>У</w:t>
                    </w:r>
                  </w:p>
                </w:txbxContent>
              </v:textbox>
            </v:shape>
            <v:shape id="docshape126" o:spid="_x0000_s1323" type="#_x0000_t202" style="position:absolute;left:3014;top:-6136;width:958;height:550" filled="f" stroked="f">
              <v:textbox inset="0,0,0,0">
                <w:txbxContent>
                  <w:p w:rsidR="00F0702D" w:rsidRDefault="00F0702D">
                    <w:pPr>
                      <w:spacing w:line="271" w:lineRule="exact"/>
                      <w:rPr>
                        <w:sz w:val="26"/>
                        <w:szCs w:val="26"/>
                      </w:rPr>
                    </w:pPr>
                    <w:r>
                      <w:rPr>
                        <w:w w:val="95"/>
                        <w:sz w:val="26"/>
                        <w:szCs w:val="26"/>
                      </w:rPr>
                      <w:t>M12x1,5</w:t>
                    </w:r>
                  </w:p>
                  <w:p w:rsidR="00F0702D" w:rsidRDefault="00F0702D">
                    <w:pPr>
                      <w:spacing w:line="279" w:lineRule="exact"/>
                      <w:ind w:left="40"/>
                      <w:rPr>
                        <w:sz w:val="26"/>
                        <w:szCs w:val="26"/>
                      </w:rPr>
                    </w:pPr>
                    <w:r>
                      <w:rPr>
                        <w:w w:val="95"/>
                        <w:sz w:val="26"/>
                        <w:szCs w:val="26"/>
                      </w:rPr>
                      <w:t>4</w:t>
                    </w:r>
                    <w:r>
                      <w:rPr>
                        <w:spacing w:val="-4"/>
                        <w:w w:val="9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  <w:szCs w:val="26"/>
                      </w:rPr>
                      <w:t>места</w:t>
                    </w:r>
                  </w:p>
                </w:txbxContent>
              </v:textbox>
            </v:shape>
            <v:shape id="docshape127" o:spid="_x0000_s1324" type="#_x0000_t202" style="position:absolute;left:5951;top:-5776;width:301;height:291" filled="f" stroked="f">
              <v:textbox inset="0,0,0,0">
                <w:txbxContent>
                  <w:p w:rsidR="00F0702D" w:rsidRDefault="00F0702D">
                    <w:pPr>
                      <w:spacing w:line="290" w:lineRule="exact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>54</w:t>
                    </w:r>
                  </w:p>
                </w:txbxContent>
              </v:textbox>
            </v:shape>
            <v:shape id="docshape128" o:spid="_x0000_s1325" type="#_x0000_t202" style="position:absolute;left:5709;top:-592;width:964;height:280" filled="f" stroked="f">
              <v:textbox inset="0,0,0,0">
                <w:txbxContent>
                  <w:p w:rsidR="00F0702D" w:rsidRDefault="00F0702D">
                    <w:pPr>
                      <w:spacing w:line="279" w:lineRule="exact"/>
                      <w:rPr>
                        <w:sz w:val="25"/>
                        <w:szCs w:val="25"/>
                      </w:rPr>
                    </w:pPr>
                    <w:r>
                      <w:rPr>
                        <w:sz w:val="25"/>
                        <w:szCs w:val="25"/>
                      </w:rPr>
                      <w:t>165</w:t>
                    </w:r>
                    <w:r>
                      <w:rPr>
                        <w:spacing w:val="-1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sz w:val="25"/>
                        <w:szCs w:val="25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25"/>
          <w:szCs w:val="25"/>
        </w:rPr>
        <w:t>32</w:t>
      </w: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rPr>
          <w:sz w:val="28"/>
          <w:szCs w:val="28"/>
        </w:rPr>
      </w:pPr>
    </w:p>
    <w:p w:rsidR="00F0702D" w:rsidRDefault="00F0702D">
      <w:pPr>
        <w:pStyle w:val="BodyText"/>
        <w:spacing w:before="7"/>
        <w:rPr>
          <w:sz w:val="37"/>
          <w:szCs w:val="37"/>
        </w:rPr>
      </w:pPr>
    </w:p>
    <w:p w:rsidR="00F0702D" w:rsidRDefault="00F0702D">
      <w:pPr>
        <w:pStyle w:val="BodyText"/>
        <w:spacing w:before="1"/>
        <w:ind w:left="112" w:right="340"/>
        <w:jc w:val="center"/>
      </w:pPr>
      <w:r>
        <w:rPr>
          <w:w w:val="95"/>
        </w:rPr>
        <w:t>Рисунок</w:t>
      </w:r>
      <w:r>
        <w:rPr>
          <w:spacing w:val="23"/>
          <w:w w:val="95"/>
        </w:rPr>
        <w:t xml:space="preserve"> </w:t>
      </w:r>
      <w:r>
        <w:rPr>
          <w:w w:val="95"/>
        </w:rPr>
        <w:t>A.13</w:t>
      </w:r>
      <w:r>
        <w:rPr>
          <w:spacing w:val="10"/>
          <w:w w:val="95"/>
        </w:rPr>
        <w:t xml:space="preserve"> </w:t>
      </w:r>
      <w:r>
        <w:rPr>
          <w:w w:val="95"/>
        </w:rPr>
        <w:t>—</w:t>
      </w:r>
      <w:r>
        <w:rPr>
          <w:spacing w:val="2"/>
          <w:w w:val="95"/>
        </w:rPr>
        <w:t xml:space="preserve"> </w:t>
      </w:r>
      <w:r>
        <w:rPr>
          <w:w w:val="95"/>
        </w:rPr>
        <w:t>Блок</w:t>
      </w:r>
      <w:r>
        <w:rPr>
          <w:spacing w:val="10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28"/>
          <w:w w:val="95"/>
        </w:rPr>
        <w:t xml:space="preserve"> </w:t>
      </w:r>
      <w:r>
        <w:rPr>
          <w:w w:val="95"/>
        </w:rPr>
        <w:t>БКНЗ-11-12С2</w:t>
      </w:r>
    </w:p>
    <w:p w:rsidR="00F0702D" w:rsidRDefault="00F0702D">
      <w:pPr>
        <w:jc w:val="center"/>
        <w:sectPr w:rsidR="00F0702D">
          <w:headerReference w:type="default" r:id="rId83"/>
          <w:footerReference w:type="default" r:id="rId84"/>
          <w:pgSz w:w="11900" w:h="16840"/>
          <w:pgMar w:top="1040" w:right="700" w:bottom="1360" w:left="680" w:header="0" w:footer="1170" w:gutter="0"/>
          <w:cols w:space="720"/>
        </w:sectPr>
      </w:pPr>
    </w:p>
    <w:p w:rsidR="00F0702D" w:rsidRDefault="00F0702D">
      <w:pPr>
        <w:pStyle w:val="BodyText"/>
        <w:spacing w:before="9"/>
        <w:rPr>
          <w:sz w:val="9"/>
          <w:szCs w:val="9"/>
        </w:rPr>
      </w:pPr>
    </w:p>
    <w:p w:rsidR="00F0702D" w:rsidRDefault="00F0702D">
      <w:pPr>
        <w:tabs>
          <w:tab w:val="left" w:pos="2078"/>
        </w:tabs>
        <w:spacing w:before="94"/>
        <w:ind w:right="594"/>
        <w:jc w:val="center"/>
        <w:rPr>
          <w:sz w:val="20"/>
          <w:szCs w:val="20"/>
        </w:rPr>
      </w:pPr>
      <w:r>
        <w:rPr>
          <w:noProof/>
          <w:lang w:eastAsia="ru-RU"/>
        </w:rPr>
        <w:pict>
          <v:group id="docshapegroup130" o:spid="_x0000_s1327" style="position:absolute;left:0;text-align:left;margin-left:133.45pt;margin-top:13.35pt;width:352.15pt;height:365.35pt;z-index:-251646464;mso-position-horizontal-relative:page" coordorigin="2669,267" coordsize="7043,7307">
            <v:shape id="docshape131" o:spid="_x0000_s1328" type="#_x0000_t75" style="position:absolute;left:3077;top:267;width:6635;height:7307">
              <v:imagedata r:id="rId85" o:title=""/>
            </v:shape>
            <v:line id="_x0000_s1329" style="position:absolute" from="5355,7271" to="5355,5754" strokecolor="#1c1c1c" strokeweight=".25403mm"/>
            <v:shape id="docshape132" o:spid="_x0000_s1330" style="position:absolute;left:2668;top:718;width:2693;height:6553" coordorigin="2669,718" coordsize="2693,6553" o:spt="100" adj="0,,0" path="m2676,7270r,-6552m2669,726r2693,e" filled="f" strokecolor="#1c1c1c" strokeweight=".25403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331" style="position:absolute" from="2669,7264" to="5362,7264" strokecolor="#1c1c1c" strokeweight=".25403mm"/>
            <v:line id="_x0000_s1332" style="position:absolute" from="6579,6345" to="6579,5730" strokecolor="#1c1c1c" strokeweight=".25403mm"/>
            <v:line id="_x0000_s1333" style="position:absolute" from="7601,6345" to="7601,5730" strokecolor="#1c1c1c" strokeweight=".25403mm"/>
            <v:line id="_x0000_s1334" style="position:absolute" from="6572,5737" to="7609,5737" strokecolor="#1c1c1c" strokeweight=".25403mm"/>
            <v:line id="_x0000_s1335" style="position:absolute" from="6572,6337" to="7609,6337" strokecolor="#1c1c1c" strokeweight=".25403mm"/>
            <v:line id="_x0000_s1336" style="position:absolute" from="4563,6340" to="4563,5735" strokecolor="#131313" strokeweight=".25403mm"/>
            <v:line id="_x0000_s1337" style="position:absolute" from="5604,6340" to="5604,5735" strokecolor="#131313" strokeweight=".25403mm"/>
            <v:line id="_x0000_s1338" style="position:absolute" from="4556,5742" to="5612,5742" strokecolor="#131313" strokeweight=".25403mm"/>
            <v:line id="_x0000_s1339" style="position:absolute" from="4556,6333" to="5612,6333" strokecolor="#131313" strokeweight=".25403mm"/>
            <v:shape id="docshape133" o:spid="_x0000_s1340" type="#_x0000_t202" style="position:absolute;left:5988;top:838;width:225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54</w:t>
                    </w:r>
                  </w:p>
                </w:txbxContent>
              </v:textbox>
            </v:shape>
            <v:shape id="docshape134" o:spid="_x0000_s1341" type="#_x0000_t202" style="position:absolute;left:7825;top:934;width:1820;height:560" filled="f" stroked="f">
              <v:textbox inset="0,0,0,0">
                <w:txbxContent>
                  <w:p w:rsidR="00F0702D" w:rsidRDefault="00F0702D">
                    <w:pPr>
                      <w:spacing w:line="186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spacing w:val="-1"/>
                        <w:w w:val="95"/>
                        <w:sz w:val="17"/>
                        <w:szCs w:val="17"/>
                      </w:rPr>
                      <w:t>Ниппель</w:t>
                    </w:r>
                    <w:r>
                      <w:rPr>
                        <w:spacing w:val="-5"/>
                        <w:w w:val="9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17"/>
                        <w:szCs w:val="17"/>
                      </w:rPr>
                      <w:t>плоский</w:t>
                    </w:r>
                  </w:p>
                  <w:p w:rsidR="00F0702D" w:rsidRDefault="00F0702D">
                    <w:pPr>
                      <w:spacing w:before="7" w:line="223" w:lineRule="auto"/>
                      <w:ind w:right="17" w:hanging="1"/>
                      <w:rPr>
                        <w:sz w:val="17"/>
                        <w:szCs w:val="17"/>
                      </w:rPr>
                    </w:pPr>
                    <w:r>
                      <w:rPr>
                        <w:w w:val="90"/>
                        <w:sz w:val="17"/>
                        <w:szCs w:val="17"/>
                      </w:rPr>
                      <w:t>Гайка</w:t>
                    </w:r>
                    <w:r>
                      <w:rPr>
                        <w:spacing w:val="15"/>
                        <w:w w:val="9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  <w:szCs w:val="17"/>
                      </w:rPr>
                      <w:t>накидная</w:t>
                    </w:r>
                    <w:r>
                      <w:rPr>
                        <w:spacing w:val="28"/>
                        <w:w w:val="9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  <w:szCs w:val="17"/>
                      </w:rPr>
                      <w:t>M20x1,5</w:t>
                    </w:r>
                    <w:r>
                      <w:rPr>
                        <w:spacing w:val="-40"/>
                        <w:w w:val="9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Прокладка</w:t>
                    </w:r>
                    <w:r>
                      <w:rPr>
                        <w:spacing w:val="-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медная</w:t>
                    </w:r>
                  </w:p>
                </w:txbxContent>
              </v:textbox>
            </v:shape>
            <v:shape id="docshape135" o:spid="_x0000_s1342" type="#_x0000_t202" style="position:absolute;left:5744;top:7276;width:720;height:213" filled="f" stroked="f">
              <v:textbox inset="0,0,0,0">
                <w:txbxContent>
                  <w:p w:rsidR="00F0702D" w:rsidRDefault="00F0702D">
                    <w:pPr>
                      <w:spacing w:line="212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w w:val="95"/>
                        <w:sz w:val="19"/>
                        <w:szCs w:val="19"/>
                      </w:rPr>
                      <w:t>165</w:t>
                    </w:r>
                    <w:r>
                      <w:rPr>
                        <w:spacing w:val="4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  <w:szCs w:val="19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20"/>
          <w:szCs w:val="20"/>
        </w:rPr>
        <w:t>Ф14</w:t>
      </w:r>
      <w:r>
        <w:rPr>
          <w:sz w:val="20"/>
          <w:szCs w:val="20"/>
        </w:rPr>
        <w:tab/>
        <w:t>Ф10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4"/>
        <w:rPr>
          <w:sz w:val="29"/>
          <w:szCs w:val="29"/>
        </w:rPr>
      </w:pPr>
    </w:p>
    <w:tbl>
      <w:tblPr>
        <w:tblW w:w="0" w:type="auto"/>
        <w:tblInd w:w="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75"/>
        <w:gridCol w:w="2066"/>
        <w:gridCol w:w="223"/>
        <w:gridCol w:w="494"/>
      </w:tblGrid>
      <w:tr w:rsidR="00F0702D">
        <w:trPr>
          <w:trHeight w:val="1113"/>
        </w:trPr>
        <w:tc>
          <w:tcPr>
            <w:tcW w:w="475" w:type="dxa"/>
            <w:tcBorders>
              <w:top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23" w:type="dxa"/>
            <w:tcBorders>
              <w:lef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F0702D" w:rsidRDefault="00F0702D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</w:tbl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9"/>
        <w:rPr>
          <w:sz w:val="18"/>
          <w:szCs w:val="18"/>
        </w:rPr>
      </w:pPr>
      <w:r>
        <w:rPr>
          <w:noProof/>
          <w:lang w:eastAsia="ru-RU"/>
        </w:rPr>
        <w:pict>
          <v:group id="docshapegroup136" o:spid="_x0000_s1343" style="position:absolute;margin-left:152.65pt;margin-top:12.05pt;width:326.7pt;height:224.45pt;z-index:-251627008;mso-wrap-distance-left:0;mso-wrap-distance-right:0;mso-position-horizontal-relative:page" coordorigin="3053,241" coordsize="6534,4489">
            <v:shape id="docshape137" o:spid="_x0000_s1344" type="#_x0000_t75" style="position:absolute;left:3053;top:370;width:6534;height:4359">
              <v:imagedata r:id="rId86" o:title=""/>
            </v:shape>
            <v:shape id="docshape138" o:spid="_x0000_s1345" type="#_x0000_t202" style="position:absolute;left:5984;top:240;width:236;height:201" filled="f" stroked="f">
              <v:textbox inset="0,0,0,0">
                <w:txbxContent>
                  <w:p w:rsidR="00F0702D" w:rsidRDefault="00F0702D">
                    <w:pPr>
                      <w:spacing w:line="199" w:lineRule="exact"/>
                      <w:rPr>
                        <w:rFonts w:ascii="Consolas" w:eastAsia="Times New Roman" w:cs="Consolas"/>
                        <w:sz w:val="20"/>
                        <w:szCs w:val="20"/>
                      </w:rPr>
                    </w:pPr>
                    <w:r>
                      <w:rPr>
                        <w:rFonts w:ascii="Consolas" w:eastAsia="Times New Roman" w:cs="Consolas"/>
                        <w:sz w:val="20"/>
                        <w:szCs w:val="20"/>
                      </w:rPr>
                      <w:t>32</w:t>
                    </w:r>
                  </w:p>
                </w:txbxContent>
              </v:textbox>
            </v:shape>
            <v:shape id="docshape139" o:spid="_x0000_s1346" type="#_x0000_t202" style="position:absolute;left:4305;top:548;width:815;height:213" filled="f" stroked="f">
              <v:textbox inset="0,0,0,0">
                <w:txbxContent>
                  <w:p w:rsidR="00F0702D" w:rsidRDefault="00F0702D">
                    <w:pPr>
                      <w:spacing w:line="212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1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отв.</w:t>
                    </w:r>
                    <w:r>
                      <w:rPr>
                        <w:spacing w:val="-1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Мб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F0702D" w:rsidRDefault="00F0702D">
      <w:pPr>
        <w:pStyle w:val="BodyText"/>
        <w:spacing w:before="3"/>
        <w:rPr>
          <w:sz w:val="8"/>
          <w:szCs w:val="8"/>
        </w:rPr>
      </w:pPr>
    </w:p>
    <w:p w:rsidR="00F0702D" w:rsidRDefault="00F0702D">
      <w:pPr>
        <w:pStyle w:val="BodyText"/>
        <w:spacing w:before="89"/>
        <w:ind w:left="149"/>
        <w:jc w:val="center"/>
      </w:pPr>
      <w:r>
        <w:rPr>
          <w:w w:val="95"/>
        </w:rPr>
        <w:t>Рисунок</w:t>
      </w:r>
      <w:r>
        <w:rPr>
          <w:spacing w:val="19"/>
          <w:w w:val="95"/>
        </w:rPr>
        <w:t xml:space="preserve"> </w:t>
      </w:r>
      <w:r>
        <w:rPr>
          <w:w w:val="95"/>
        </w:rPr>
        <w:t>A.14</w:t>
      </w:r>
      <w:r>
        <w:rPr>
          <w:spacing w:val="5"/>
          <w:w w:val="95"/>
        </w:rPr>
        <w:t xml:space="preserve"> </w:t>
      </w:r>
      <w:r>
        <w:rPr>
          <w:w w:val="95"/>
        </w:rPr>
        <w:t>—</w:t>
      </w:r>
      <w:r>
        <w:rPr>
          <w:spacing w:val="-2"/>
          <w:w w:val="95"/>
        </w:rPr>
        <w:t xml:space="preserve"> </w:t>
      </w:r>
      <w:r>
        <w:rPr>
          <w:w w:val="95"/>
        </w:rPr>
        <w:t>Блок</w:t>
      </w:r>
      <w:r>
        <w:rPr>
          <w:spacing w:val="10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23"/>
          <w:w w:val="95"/>
        </w:rPr>
        <w:t xml:space="preserve"> </w:t>
      </w:r>
      <w:r>
        <w:rPr>
          <w:w w:val="95"/>
        </w:rPr>
        <w:t>БКНЗ-11-20П2</w:t>
      </w:r>
    </w:p>
    <w:p w:rsidR="00F0702D" w:rsidRDefault="00F0702D">
      <w:pPr>
        <w:pStyle w:val="BodyText"/>
        <w:rPr>
          <w:sz w:val="33"/>
          <w:szCs w:val="33"/>
        </w:rPr>
      </w:pPr>
    </w:p>
    <w:p w:rsidR="00F0702D" w:rsidRDefault="00F0702D">
      <w:pPr>
        <w:pStyle w:val="Heading1"/>
        <w:spacing w:before="0"/>
        <w:ind w:left="752"/>
        <w:jc w:val="center"/>
      </w:pPr>
      <w:r>
        <w:rPr>
          <w:w w:val="90"/>
        </w:rPr>
        <w:t>20</w:t>
      </w:r>
    </w:p>
    <w:p w:rsidR="00F0702D" w:rsidRDefault="00F0702D">
      <w:pPr>
        <w:jc w:val="center"/>
        <w:sectPr w:rsidR="00F0702D">
          <w:headerReference w:type="default" r:id="rId87"/>
          <w:footerReference w:type="default" r:id="rId88"/>
          <w:pgSz w:w="11900" w:h="16840"/>
          <w:pgMar w:top="2100" w:right="700" w:bottom="280" w:left="680" w:header="1180" w:footer="0" w:gutter="0"/>
          <w:cols w:space="720"/>
        </w:sect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  <w:r>
        <w:rPr>
          <w:noProof/>
          <w:lang w:eastAsia="ru-RU"/>
        </w:rPr>
        <w:pict>
          <v:group id="docshapegroup143" o:spid="_x0000_s1350" style="position:absolute;margin-left:59.05pt;margin-top:115.9pt;width:474.05pt;height:333.45pt;z-index:251647488;mso-position-horizontal-relative:page;mso-position-vertical-relative:page" coordorigin="1181,2318" coordsize="9481,6669">
            <v:shape id="docshape144" o:spid="_x0000_s1351" type="#_x0000_t75" style="position:absolute;left:2620;top:2385;width:8041;height:6601">
              <v:imagedata r:id="rId89" o:title=""/>
            </v:shape>
            <v:line id="_x0000_s1352" style="position:absolute" from="5235,6255" to="5235,5732" strokecolor="#0f0f0f" strokeweight=".25403mm"/>
            <v:line id="_x0000_s1353" style="position:absolute" from="7304,6255" to="7304,5732" strokecolor="#0f0f0f" strokeweight=".25403mm"/>
            <v:line id="_x0000_s1354" style="position:absolute" from="5228,5739" to="7311,5739" strokecolor="#0f0f0f" strokeweight=".25403mm"/>
            <v:line id="_x0000_s1355" style="position:absolute" from="5228,6248" to="7311,6248" strokecolor="#0f0f0f" strokeweight=".25403mm"/>
            <v:line id="_x0000_s1356" style="position:absolute" from="4568,4671" to="4568,4028" strokecolor="#0f0f0f" strokeweight=".25403mm"/>
            <v:line id="_x0000_s1357" style="position:absolute" from="5729,4671" to="5729,4028" strokecolor="#0f0f0f" strokeweight=".25403mm"/>
            <v:line id="_x0000_s1358" style="position:absolute" from="4560,4035" to="5736,4035" strokecolor="#0f0f0f" strokeweight=".25403mm"/>
            <v:line id="_x0000_s1359" style="position:absolute" from="4560,4664" to="5736,4664" strokecolor="#0f0f0f" strokeweight=".25403mm"/>
            <v:line id="_x0000_s1360" style="position:absolute" from="2777,8967" to="2777,5564" strokecolor="#1f1f1f" strokeweight=".24pt"/>
            <v:line id="_x0000_s1361" style="position:absolute" from="2770,8859" to="9821,8859" strokecolor="#1f1f1f" strokeweight=".24pt"/>
            <v:line id="_x0000_s1362" style="position:absolute" from="1270,7638" to="1270,2952" strokecolor="#1f1f1f" strokeweight=".24pt"/>
            <v:line id="_x0000_s1363" style="position:absolute" from="1181,7630" to="3283,7630" strokecolor="#1f1f1f" strokeweight=".24pt"/>
            <v:line id="_x0000_s1364" style="position:absolute" from="1990,7225" to="1990,2952" strokecolor="#1f1f1f" strokeweight=".24pt"/>
            <v:line id="_x0000_s1365" style="position:absolute" from="1829,7222" to="9433,7222" strokecolor="#1f1f1f" strokeweight=".24pt"/>
            <v:line id="_x0000_s1366" style="position:absolute" from="1181,2964" to="5477,2964" strokecolor="#1f1f1f" strokeweight=".24pt"/>
            <v:shape id="docshape145" o:spid="_x0000_s1367" type="#_x0000_t75" style="position:absolute;left:1262;top:7474;width:48;height:149">
              <v:imagedata r:id="rId90" o:title=""/>
            </v:shape>
            <v:shape id="docshape146" o:spid="_x0000_s1368" type="#_x0000_t202" style="position:absolute;left:4363;top:2317;width:446;height:280" filled="f" stroked="f">
              <v:textbox inset="0,0,0,0">
                <w:txbxContent>
                  <w:p w:rsidR="00F0702D" w:rsidRDefault="00F0702D">
                    <w:pPr>
                      <w:spacing w:line="279" w:lineRule="exact"/>
                      <w:rPr>
                        <w:sz w:val="25"/>
                        <w:szCs w:val="25"/>
                      </w:rPr>
                    </w:pPr>
                    <w:r>
                      <w:rPr>
                        <w:w w:val="90"/>
                        <w:sz w:val="25"/>
                        <w:szCs w:val="25"/>
                      </w:rPr>
                      <w:t>Ф14</w:t>
                    </w:r>
                  </w:p>
                </w:txbxContent>
              </v:textbox>
            </v:shape>
            <v:shape id="docshape147" o:spid="_x0000_s1369" type="#_x0000_t202" style="position:absolute;left:6657;top:2332;width:451;height:280" filled="f" stroked="f">
              <v:textbox inset="0,0,0,0">
                <w:txbxContent>
                  <w:p w:rsidR="00F0702D" w:rsidRDefault="00F0702D">
                    <w:pPr>
                      <w:spacing w:line="279" w:lineRule="exact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-1"/>
                        <w:w w:val="95"/>
                        <w:sz w:val="25"/>
                        <w:szCs w:val="25"/>
                      </w:rPr>
                      <w:t>Ф10</w:t>
                    </w:r>
                  </w:p>
                </w:txbxContent>
              </v:textbox>
            </v:shape>
            <v:shape id="docshape148" o:spid="_x0000_s1370" type="#_x0000_t202" style="position:absolute;left:1241;top:2940;width:72;height:257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w w:val="80"/>
                        <w:sz w:val="23"/>
                        <w:szCs w:val="23"/>
                      </w:rPr>
                      <w:t>І</w:t>
                    </w:r>
                  </w:p>
                </w:txbxContent>
              </v:textbox>
            </v:shape>
            <v:shape id="docshape149" o:spid="_x0000_s1371" type="#_x0000_t202" style="position:absolute;left:1961;top:2940;width:72;height:257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w w:val="80"/>
                        <w:sz w:val="23"/>
                        <w:szCs w:val="23"/>
                      </w:rPr>
                      <w:t>I</w:t>
                    </w:r>
                  </w:p>
                </w:txbxContent>
              </v:textbox>
            </v:shape>
            <v:shape id="docshape150" o:spid="_x0000_s1372" type="#_x0000_t202" style="position:absolute;left:6144;top:3358;width:281;height:257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54</w:t>
                    </w:r>
                  </w:p>
                </w:txbxContent>
              </v:textbox>
            </v:shape>
            <v:shape id="docshape151" o:spid="_x0000_s1373" type="#_x0000_t202" style="position:absolute;left:8281;top:3036;width:2293;height:728" filled="f" stroked="f">
              <v:textbox inset="0,0,0,0">
                <w:txbxContent>
                  <w:p w:rsidR="00F0702D" w:rsidRDefault="00F0702D">
                    <w:pPr>
                      <w:spacing w:line="242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w w:val="85"/>
                        <w:sz w:val="23"/>
                        <w:szCs w:val="23"/>
                      </w:rPr>
                      <w:t>Ниппель</w:t>
                    </w:r>
                    <w:r>
                      <w:rPr>
                        <w:spacing w:val="18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w w:val="85"/>
                        <w:sz w:val="23"/>
                        <w:szCs w:val="23"/>
                      </w:rPr>
                      <w:t>плоский</w:t>
                    </w:r>
                  </w:p>
                  <w:p w:rsidR="00F0702D" w:rsidRDefault="00F0702D">
                    <w:pPr>
                      <w:spacing w:before="9" w:line="213" w:lineRule="auto"/>
                      <w:ind w:right="14" w:hanging="1"/>
                      <w:rPr>
                        <w:sz w:val="23"/>
                        <w:szCs w:val="23"/>
                      </w:rPr>
                    </w:pPr>
                    <w:r>
                      <w:rPr>
                        <w:w w:val="85"/>
                        <w:sz w:val="23"/>
                        <w:szCs w:val="23"/>
                      </w:rPr>
                      <w:t>Гайка</w:t>
                    </w:r>
                    <w:r>
                      <w:rPr>
                        <w:spacing w:val="16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w w:val="85"/>
                        <w:sz w:val="23"/>
                        <w:szCs w:val="23"/>
                      </w:rPr>
                      <w:t>накидная</w:t>
                    </w:r>
                    <w:r>
                      <w:rPr>
                        <w:spacing w:val="19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w w:val="85"/>
                        <w:sz w:val="23"/>
                        <w:szCs w:val="23"/>
                      </w:rPr>
                      <w:t>M20x1,5</w:t>
                    </w:r>
                    <w:r>
                      <w:rPr>
                        <w:spacing w:val="-51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  <w:szCs w:val="23"/>
                      </w:rPr>
                      <w:t>Прокладка</w:t>
                    </w:r>
                    <w:r>
                      <w:rPr>
                        <w:spacing w:val="-9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  <w:szCs w:val="23"/>
                      </w:rPr>
                      <w:t>медная</w:t>
                    </w:r>
                  </w:p>
                </w:txbxContent>
              </v:textbox>
            </v:shape>
            <v:shape id="docshape152" o:spid="_x0000_s1374" type="#_x0000_t202" style="position:absolute;left:5575;top:7387;width:1231;height:741" filled="f" stroked="f">
              <v:textbox inset="0,0,0,0">
                <w:txbxContent>
                  <w:p w:rsidR="00F0702D" w:rsidRDefault="00F0702D">
                    <w:pPr>
                      <w:spacing w:line="279" w:lineRule="exact"/>
                      <w:rPr>
                        <w:sz w:val="25"/>
                        <w:szCs w:val="25"/>
                      </w:rPr>
                    </w:pPr>
                    <w:r>
                      <w:rPr>
                        <w:w w:val="90"/>
                        <w:sz w:val="25"/>
                        <w:szCs w:val="25"/>
                      </w:rPr>
                      <w:t>2</w:t>
                    </w:r>
                    <w:r>
                      <w:rPr>
                        <w:spacing w:val="8"/>
                        <w:w w:val="90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w w:val="90"/>
                        <w:sz w:val="25"/>
                        <w:szCs w:val="25"/>
                      </w:rPr>
                      <w:t>вала</w:t>
                    </w:r>
                    <w:r>
                      <w:rPr>
                        <w:spacing w:val="20"/>
                        <w:w w:val="90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w w:val="90"/>
                        <w:sz w:val="25"/>
                        <w:szCs w:val="25"/>
                      </w:rPr>
                      <w:t>Ф18</w:t>
                    </w:r>
                  </w:p>
                  <w:p w:rsidR="00F0702D" w:rsidRDefault="00F0702D">
                    <w:pPr>
                      <w:spacing w:before="173"/>
                      <w:rPr>
                        <w:sz w:val="25"/>
                        <w:szCs w:val="25"/>
                      </w:rPr>
                    </w:pPr>
                    <w:r>
                      <w:rPr>
                        <w:w w:val="95"/>
                        <w:sz w:val="25"/>
                        <w:szCs w:val="25"/>
                      </w:rPr>
                      <w:t>2</w:t>
                    </w:r>
                    <w:r>
                      <w:rPr>
                        <w:spacing w:val="-11"/>
                        <w:w w:val="9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  <w:szCs w:val="25"/>
                      </w:rPr>
                      <w:t>отв.</w:t>
                    </w:r>
                    <w:r>
                      <w:rPr>
                        <w:spacing w:val="-4"/>
                        <w:w w:val="9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  <w:szCs w:val="25"/>
                      </w:rPr>
                      <w:t>Ф24</w:t>
                    </w:r>
                  </w:p>
                </w:txbxContent>
              </v:textbox>
            </v:shape>
            <v:shape id="docshape153" o:spid="_x0000_s1375" type="#_x0000_t202" style="position:absolute;left:5658;top:8600;width:907;height:257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180 max</w:t>
                    </w:r>
                  </w:p>
                </w:txbxContent>
              </v:textbox>
            </v:shape>
            <w10:wrap anchorx="page" anchory="page"/>
            <w10:anchorlock/>
          </v:group>
        </w:pict>
      </w:r>
      <w:r>
        <w:rPr>
          <w:noProof/>
          <w:lang w:eastAsia="ru-RU"/>
        </w:rPr>
        <w:pict>
          <v:shape id="docshape154" o:spid="_x0000_s1376" type="#_x0000_t202" style="position:absolute;margin-left:48.1pt;margin-top:246.85pt;width:14.85pt;height:46.35pt;z-index:251648512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2"/>
                    <w:ind w:left="20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115</w:t>
                  </w:r>
                  <w:r>
                    <w:rPr>
                      <w:spacing w:val="3"/>
                      <w:sz w:val="23"/>
                      <w:szCs w:val="23"/>
                    </w:rPr>
                    <w:t xml:space="preserve"> </w:t>
                  </w:r>
                  <w:r>
                    <w:rPr>
                      <w:sz w:val="23"/>
                      <w:szCs w:val="23"/>
                    </w:rPr>
                    <w:t>max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155" o:spid="_x0000_s1377" type="#_x0000_t202" style="position:absolute;margin-left:82.95pt;margin-top:256.9pt;width:15.45pt;height:21.45pt;z-index:251649536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2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103</w:t>
                  </w:r>
                </w:p>
              </w:txbxContent>
            </v:textbox>
            <w10:wrap anchorx="page" anchory="page"/>
            <w10:anchorlock/>
          </v:shape>
        </w:pict>
      </w: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rPr>
          <w:rFonts w:ascii="Courier New"/>
          <w:sz w:val="20"/>
          <w:szCs w:val="20"/>
        </w:rPr>
      </w:pPr>
    </w:p>
    <w:p w:rsidR="00F0702D" w:rsidRDefault="00F0702D">
      <w:pPr>
        <w:pStyle w:val="BodyText"/>
        <w:spacing w:before="6"/>
        <w:rPr>
          <w:rFonts w:ascii="Courier New"/>
          <w:sz w:val="10"/>
          <w:szCs w:val="10"/>
        </w:rPr>
      </w:pPr>
    </w:p>
    <w:p w:rsidR="00F0702D" w:rsidRDefault="00F0702D">
      <w:pPr>
        <w:pStyle w:val="BodyText"/>
        <w:ind w:left="356"/>
        <w:rPr>
          <w:rFonts w:ascii="Courier New"/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156" o:spid="_x0000_s1378" style="position:absolute;margin-left:0;margin-top:0;width:469.5pt;height:258.4pt;z-index:251606528;mso-position-horizontal-relative:char;mso-position-vertical-relative:line" coordsize="9390,5168">
              <o:lock v:ext="edit" rotation="t" position="t"/>
              <v:shape id="docshape157" o:spid="_x0000_s1379" type="#_x0000_t75" style="position:absolute;top:251;width:9390;height:4916">
                <v:imagedata r:id="rId91" o:title=""/>
              </v:shape>
              <v:shape id="docshape158" o:spid="_x0000_s1380" type="#_x0000_t202" style="position:absolute;left:5083;top:144;width:279;height:257" filled="f" stroked="f">
                <v:textbox inset="0,0,0,0">
                  <w:txbxContent>
                    <w:p w:rsidR="00F0702D" w:rsidRDefault="00F0702D">
                      <w:pPr>
                        <w:spacing w:line="257" w:lineRule="exac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32</w:t>
                      </w:r>
                    </w:p>
                  </w:txbxContent>
                </v:textbox>
              </v:shape>
              <v:shape id="docshape159" o:spid="_x0000_s1381" type="#_x0000_t202" style="position:absolute;left:7394;width:340;height:257" filled="f" stroked="f">
                <v:textbox inset="0,0,0,0">
                  <w:txbxContent>
                    <w:p w:rsidR="00F0702D" w:rsidRDefault="00F0702D">
                      <w:pPr>
                        <w:spacing w:line="257" w:lineRule="exac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M8</w:t>
                      </w:r>
                    </w:p>
                  </w:txbxContent>
                </v:textbox>
              </v:shape>
              <v:shape id="docshape160" o:spid="_x0000_s1382" type="#_x0000_t202" style="position:absolute;left:3156;top:499;width:1021;height:257" filled="f" stroked="f">
                <v:textbox inset="0,0,0,0">
                  <w:txbxContent>
                    <w:p w:rsidR="00F0702D" w:rsidRDefault="00F0702D">
                      <w:pPr>
                        <w:spacing w:line="257" w:lineRule="exac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2</w:t>
                      </w:r>
                      <w:r>
                        <w:rPr>
                          <w:spacing w:val="-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отв.</w:t>
                      </w:r>
                      <w:r>
                        <w:rPr>
                          <w:spacing w:val="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M6</w:t>
                      </w:r>
                    </w:p>
                  </w:txbxContent>
                </v:textbox>
              </v:shape>
              <v:shape id="docshape161" o:spid="_x0000_s1383" type="#_x0000_t202" style="position:absolute;left:5117;top:2645;width:276;height:257" filled="f" stroked="f">
                <v:textbox inset="0,0,0,0">
                  <w:txbxContent>
                    <w:p w:rsidR="00F0702D" w:rsidRDefault="00F0702D">
                      <w:pPr>
                        <w:spacing w:line="257" w:lineRule="exac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54</w:t>
                      </w:r>
                    </w:p>
                  </w:txbxContent>
                </v:textbox>
              </v:shape>
              <v:shape id="docshape162" o:spid="_x0000_s1384" type="#_x0000_t202" style="position:absolute;left:1974;top:3576;width:1127;height:257" filled="f" stroked="f">
                <v:textbox inset="0,0,0,0">
                  <w:txbxContent>
                    <w:p w:rsidR="00F0702D" w:rsidRDefault="00F0702D">
                      <w:pPr>
                        <w:spacing w:line="257" w:lineRule="exac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4</w:t>
                      </w:r>
                      <w:r>
                        <w:rPr>
                          <w:spacing w:val="-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отв.</w:t>
                      </w:r>
                      <w:r>
                        <w:rPr>
                          <w:spacing w:val="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Ф11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rFonts w:ascii="Courier New"/>
            <w:sz w:val="20"/>
            <w:szCs w:val="20"/>
          </w:rPr>
          <w:pict>
            <v:shape id="_x0000_i1034" type="#_x0000_t75" style="width:469.5pt;height:258.75pt">
              <v:imagedata r:id="rId92" o:title="" croptop="-65511f" cropbottom="65511f"/>
              <o:lock v:ext="edit" rotation="t" position="t"/>
            </v:shape>
          </w:pict>
        </w:r>
      </w:fldSimple>
    </w:p>
    <w:p w:rsidR="00F0702D" w:rsidRDefault="00F0702D">
      <w:pPr>
        <w:pStyle w:val="BodyText"/>
        <w:spacing w:before="2"/>
        <w:rPr>
          <w:rFonts w:ascii="Courier New"/>
          <w:sz w:val="8"/>
          <w:szCs w:val="8"/>
        </w:rPr>
      </w:pPr>
    </w:p>
    <w:p w:rsidR="00F0702D" w:rsidRDefault="00F0702D">
      <w:pPr>
        <w:spacing w:before="90"/>
        <w:ind w:left="324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-6"/>
          <w:sz w:val="31"/>
          <w:szCs w:val="31"/>
        </w:rPr>
        <w:t xml:space="preserve"> </w:t>
      </w:r>
      <w:r>
        <w:rPr>
          <w:sz w:val="31"/>
          <w:szCs w:val="31"/>
        </w:rPr>
        <w:t>A.15</w:t>
      </w:r>
      <w:r>
        <w:rPr>
          <w:spacing w:val="-14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9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13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6"/>
          <w:sz w:val="31"/>
          <w:szCs w:val="31"/>
        </w:rPr>
        <w:t xml:space="preserve"> </w:t>
      </w:r>
      <w:r>
        <w:rPr>
          <w:sz w:val="31"/>
          <w:szCs w:val="31"/>
        </w:rPr>
        <w:t>БКНЗ-11-21</w:t>
      </w:r>
    </w:p>
    <w:p w:rsidR="00F0702D" w:rsidRDefault="00F0702D">
      <w:pPr>
        <w:pStyle w:val="BodyText"/>
        <w:spacing w:before="7"/>
        <w:rPr>
          <w:sz w:val="34"/>
          <w:szCs w:val="34"/>
        </w:rPr>
      </w:pPr>
    </w:p>
    <w:p w:rsidR="00F0702D" w:rsidRDefault="00F0702D">
      <w:pPr>
        <w:pStyle w:val="BodyText"/>
        <w:ind w:left="363"/>
        <w:jc w:val="center"/>
      </w:pPr>
      <w:r>
        <w:t>21</w:t>
      </w:r>
    </w:p>
    <w:p w:rsidR="00F0702D" w:rsidRDefault="00F0702D">
      <w:pPr>
        <w:jc w:val="center"/>
        <w:sectPr w:rsidR="00F0702D">
          <w:headerReference w:type="default" r:id="rId93"/>
          <w:footerReference w:type="default" r:id="rId94"/>
          <w:pgSz w:w="11900" w:h="16840"/>
          <w:pgMar w:top="2180" w:right="700" w:bottom="280" w:left="680" w:header="1180" w:footer="0" w:gutter="0"/>
          <w:cols w:space="720"/>
        </w:sectPr>
      </w:pPr>
    </w:p>
    <w:p w:rsidR="00F0702D" w:rsidRDefault="00F0702D">
      <w:pPr>
        <w:pStyle w:val="BodyText"/>
        <w:rPr>
          <w:sz w:val="20"/>
          <w:szCs w:val="20"/>
        </w:rPr>
      </w:pPr>
      <w:r>
        <w:rPr>
          <w:noProof/>
          <w:lang w:eastAsia="ru-RU"/>
        </w:rPr>
        <w:pict>
          <v:shape id="docshape167" o:spid="_x0000_s1389" type="#_x0000_t202" style="position:absolute;margin-left:55.1pt;margin-top:245.45pt;width:15.45pt;height:41pt;z-index:251651584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2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80</w:t>
                  </w:r>
                  <w:r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max</w:t>
                  </w:r>
                </w:p>
              </w:txbxContent>
            </v:textbox>
            <w10:wrap anchorx="page" anchory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8"/>
        <w:rPr>
          <w:sz w:val="27"/>
          <w:szCs w:val="27"/>
        </w:rPr>
      </w:pPr>
    </w:p>
    <w:p w:rsidR="00F0702D" w:rsidRDefault="00F0702D">
      <w:pPr>
        <w:spacing w:before="92"/>
        <w:ind w:left="347"/>
        <w:jc w:val="center"/>
        <w:rPr>
          <w:sz w:val="25"/>
          <w:szCs w:val="25"/>
        </w:rPr>
      </w:pPr>
      <w:r>
        <w:rPr>
          <w:noProof/>
          <w:lang w:eastAsia="ru-RU"/>
        </w:rPr>
        <w:pict>
          <v:group id="docshapegroup168" o:spid="_x0000_s1390" style="position:absolute;left:0;text-align:left;margin-left:81.85pt;margin-top:15.6pt;width:452.95pt;height:271.75pt;z-index:-251645440;mso-position-horizontal-relative:page" coordorigin="1637,312" coordsize="9059,5435">
            <v:shape id="docshape169" o:spid="_x0000_s1391" type="#_x0000_t75" style="position:absolute;left:1636;top:312;width:9059;height:5435">
              <v:imagedata r:id="rId95" o:title=""/>
            </v:shape>
            <v:shape id="docshape170" o:spid="_x0000_s1392" type="#_x0000_t202" style="position:absolute;left:3843;top:608;width:1063;height:269" filled="f" stroked="f">
              <v:textbox inset="0,0,0,0">
                <w:txbxContent>
                  <w:p w:rsidR="00F0702D" w:rsidRDefault="00F0702D">
                    <w:pPr>
                      <w:spacing w:line="268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отв.</w:t>
                    </w:r>
                    <w:r>
                      <w:rPr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M6</w:t>
                    </w:r>
                  </w:p>
                </w:txbxContent>
              </v:textbox>
            </v:shape>
            <v:shape id="docshape171" o:spid="_x0000_s1393" type="#_x0000_t202" style="position:absolute;left:8243;top:551;width:655;height:534" filled="f" stroked="f">
              <v:textbox inset="0,0,0,0">
                <w:txbxContent>
                  <w:p w:rsidR="00F0702D" w:rsidRDefault="00F0702D">
                    <w:pPr>
                      <w:spacing w:line="263" w:lineRule="exact"/>
                      <w:ind w:left="74"/>
                      <w:rPr>
                        <w:sz w:val="25"/>
                        <w:szCs w:val="25"/>
                      </w:rPr>
                    </w:pPr>
                    <w:r>
                      <w:rPr>
                        <w:sz w:val="25"/>
                        <w:szCs w:val="25"/>
                      </w:rPr>
                      <w:t>Ф11</w:t>
                    </w:r>
                  </w:p>
                  <w:p w:rsidR="00F0702D" w:rsidRDefault="00F0702D">
                    <w:pPr>
                      <w:spacing w:line="271" w:lineRule="exact"/>
                      <w:rPr>
                        <w:sz w:val="25"/>
                        <w:szCs w:val="25"/>
                      </w:rPr>
                    </w:pPr>
                    <w:r>
                      <w:rPr>
                        <w:w w:val="95"/>
                        <w:sz w:val="25"/>
                        <w:szCs w:val="25"/>
                      </w:rPr>
                      <w:t>4</w:t>
                    </w:r>
                    <w:r>
                      <w:rPr>
                        <w:spacing w:val="-1"/>
                        <w:w w:val="9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  <w:szCs w:val="25"/>
                      </w:rPr>
                      <w:t>отв.</w:t>
                    </w:r>
                  </w:p>
                </w:txbxContent>
              </v:textbox>
            </v:shape>
            <v:shape id="docshape172" o:spid="_x0000_s1394" type="#_x0000_t202" style="position:absolute;left:5975;top:3133;width:281;height:269" filled="f" stroked="f">
              <v:textbox inset="0,0,0,0">
                <w:txbxContent>
                  <w:p w:rsidR="00F0702D" w:rsidRDefault="00F0702D">
                    <w:pPr>
                      <w:spacing w:line="268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5,4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noProof/>
          <w:lang w:eastAsia="ru-RU"/>
        </w:rPr>
        <w:pict>
          <v:group id="docshapegroup173" o:spid="_x0000_s1395" style="position:absolute;left:0;text-align:left;margin-left:63.35pt;margin-top:-318.8pt;width:483.9pt;height:307.75pt;z-index:251650560;mso-position-horizontal-relative:page" coordorigin="1267,-6376" coordsize="9678,6155">
            <v:shape id="docshape174" o:spid="_x0000_s1396" type="#_x0000_t75" style="position:absolute;left:2020;top:-6222;width:8862;height:5987">
              <v:imagedata r:id="rId96" o:title=""/>
            </v:shape>
            <v:line id="_x0000_s1397" style="position:absolute" from="8422,-2131" to="8422,-3240" strokecolor="#0c0c0c" strokeweight=".42336mm"/>
            <v:line id="_x0000_s1398" style="position:absolute" from="9181,-2131" to="9181,-3240" strokecolor="#0c0c0c" strokeweight=".42336mm"/>
            <v:line id="_x0000_s1399" style="position:absolute" from="8410,-3228" to="9193,-3228" strokecolor="#0c0c0c" strokeweight=".42336mm"/>
            <v:line id="_x0000_s1400" style="position:absolute" from="8410,-2143" to="9193,-2143" strokecolor="#0c0c0c" strokeweight=".42336mm"/>
            <v:line id="_x0000_s1401" style="position:absolute" from="8667,-2131" to="8667,-3240" strokecolor="#0c0c0c" strokeweight=".42336mm"/>
            <v:line id="_x0000_s1402" style="position:absolute" from="8655,-2705" to="9193,-2705" strokecolor="#0c0c0c" strokeweight=".42336mm"/>
            <v:line id="_x0000_s1403" style="position:absolute" from="3036,-2136" to="3036,-3235" strokecolor="#0c0c0c" strokeweight=".25403mm"/>
            <v:line id="_x0000_s1404" style="position:absolute" from="3795,-2136" to="3795,-3235" strokecolor="#0c0c0c" strokeweight=".25403mm"/>
            <v:line id="_x0000_s1405" style="position:absolute" from="3029,-3228" to="3802,-3228" strokecolor="#0c0c0c" strokeweight=".25403mm"/>
            <v:line id="_x0000_s1406" style="position:absolute" from="3029,-2143" to="3802,-2143" strokecolor="#0c0c0c" strokeweight=".25403mm"/>
            <v:line id="_x0000_s1407" style="position:absolute" from="3526,-2136" to="3526,-3235" strokecolor="#0c0c0c" strokeweight=".25403mm"/>
            <v:line id="_x0000_s1408" style="position:absolute" from="4870,-3197" to="4870,-3735" strokecolor="#0c0c0c" strokeweight=".25403mm"/>
            <v:line id="_x0000_s1409" style="position:absolute" from="7332,-3048" to="7332,-3735" strokecolor="#0c0c0c" strokeweight=".25403mm"/>
            <v:line id="_x0000_s1410" style="position:absolute" from="4863,-3727" to="7340,-3727" strokecolor="#0c0c0c" strokeweight=".25403mm"/>
            <v:line id="_x0000_s1411" style="position:absolute" from="4863,-3055" to="7340,-3055" strokecolor="#0c0c0c" strokeweight=".25403mm"/>
            <v:line id="_x0000_s1412" style="position:absolute" from="2263,-221" to="2263,-3927" strokecolor="#181818" strokeweight=".24pt"/>
            <v:line id="_x0000_s1413" style="position:absolute" from="10837,-1978" to="10837,-5362" strokecolor="#181818" strokeweight=".24pt"/>
            <v:line id="_x0000_s1414" style="position:absolute" from="2247,-362" to="10057,-362" strokecolor="#181818" strokeweight=".24pt"/>
            <v:line id="_x0000_s1415" style="position:absolute" from="1433,-1493" to="1433,-5362" strokecolor="#181818" strokeweight=".24pt"/>
            <v:line id="_x0000_s1416" style="position:absolute" from="1272,-1500" to="2842,-1500" strokecolor="#181818" strokeweight=".24pt"/>
            <v:line id="_x0000_s1417" style="position:absolute" from="3999,-1980" to="10945,-1980" strokecolor="#181818" strokeweight=".24pt"/>
            <v:line id="_x0000_s1418" style="position:absolute" from="6932,-5345" to="10945,-5345" strokecolor="#181818" strokeweight=".24pt"/>
            <v:line id="_x0000_s1419" style="position:absolute" from="1267,-5350" to="5357,-5350" strokecolor="#181818" strokeweight=".24pt"/>
            <v:shape id="docshape175" o:spid="_x0000_s1420" type="#_x0000_t75" style="position:absolute;left:1430;top:-1661;width:48;height:145">
              <v:imagedata r:id="rId97" o:title=""/>
            </v:shape>
            <v:shape id="docshape176" o:spid="_x0000_s1421" type="#_x0000_t202" style="position:absolute;left:2938;top:-6376;width:956;height:549" filled="f" stroked="f">
              <v:textbox inset="0,0,0,0">
                <w:txbxContent>
                  <w:p w:rsidR="00F0702D" w:rsidRDefault="00F0702D">
                    <w:pPr>
                      <w:spacing w:line="270" w:lineRule="exact"/>
                      <w:rPr>
                        <w:sz w:val="25"/>
                        <w:szCs w:val="25"/>
                      </w:rPr>
                    </w:pPr>
                    <w:r>
                      <w:rPr>
                        <w:w w:val="95"/>
                        <w:sz w:val="25"/>
                        <w:szCs w:val="25"/>
                      </w:rPr>
                      <w:t>M22x1,5</w:t>
                    </w:r>
                  </w:p>
                  <w:p w:rsidR="00F0702D" w:rsidRDefault="00F0702D">
                    <w:pPr>
                      <w:spacing w:line="278" w:lineRule="exact"/>
                      <w:ind w:left="54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-1"/>
                        <w:sz w:val="25"/>
                        <w:szCs w:val="25"/>
                      </w:rPr>
                      <w:t>2</w:t>
                    </w:r>
                    <w:r>
                      <w:rPr>
                        <w:spacing w:val="-17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spacing w:val="-1"/>
                        <w:sz w:val="25"/>
                        <w:szCs w:val="25"/>
                      </w:rPr>
                      <w:t>места</w:t>
                    </w:r>
                  </w:p>
                </w:txbxContent>
              </v:textbox>
            </v:shape>
            <v:shape id="docshape177" o:spid="_x0000_s1422" type="#_x0000_t202" style="position:absolute;left:7258;top:-5954;width:451;height:262" filled="f" stroked="f">
              <v:textbox inset="0,0,0,0">
                <w:txbxContent>
                  <w:p w:rsidR="00F0702D" w:rsidRDefault="00F0702D">
                    <w:pPr>
                      <w:spacing w:line="260" w:lineRule="exact"/>
                      <w:rPr>
                        <w:rFonts w:ascii="Consolas" w:hAnsi="Consolas" w:cs="Consolas"/>
                        <w:sz w:val="23"/>
                        <w:szCs w:val="23"/>
                      </w:rPr>
                    </w:pPr>
                    <w:r>
                      <w:rPr>
                        <w:rFonts w:ascii="Consolas" w:hAnsi="Consolas" w:cs="Consolas"/>
                        <w:w w:val="130"/>
                        <w:sz w:val="23"/>
                        <w:szCs w:val="23"/>
                      </w:rPr>
                      <w:t>60</w:t>
                    </w:r>
                    <w:r>
                      <w:rPr>
                        <w:rFonts w:ascii="Consolas" w:hAnsi="Consolas" w:cs="Consolas"/>
                        <w:w w:val="130"/>
                        <w:sz w:val="23"/>
                        <w:szCs w:val="23"/>
                        <w:vertAlign w:val="superscript"/>
                      </w:rPr>
                      <w:t>О</w:t>
                    </w:r>
                  </w:p>
                </w:txbxContent>
              </v:textbox>
            </v:shape>
            <v:shape id="docshape178" o:spid="_x0000_s1423" type="#_x0000_t202" style="position:absolute;left:5955;top:-4507;width:325;height:306" filled="f" stroked="f">
              <v:textbox inset="0,0,0,0">
                <w:txbxContent>
                  <w:p w:rsidR="00F0702D" w:rsidRDefault="00F0702D">
                    <w:pPr>
                      <w:rPr>
                        <w:rFonts w:ascii="Courier New"/>
                        <w:sz w:val="27"/>
                        <w:szCs w:val="27"/>
                      </w:rPr>
                    </w:pPr>
                    <w:r>
                      <w:rPr>
                        <w:rFonts w:ascii="Courier New" w:eastAsia="Times New Roman" w:cs="Courier New"/>
                        <w:w w:val="95"/>
                        <w:sz w:val="27"/>
                        <w:szCs w:val="27"/>
                      </w:rPr>
                      <w:t>54</w:t>
                    </w:r>
                  </w:p>
                </w:txbxContent>
              </v:textbox>
            </v:shape>
            <v:shape id="docshape179" o:spid="_x0000_s1424" type="#_x0000_t202" style="position:absolute;left:5479;top:-1773;width:1278;height:1401" filled="f" stroked="f">
              <v:textbox inset="0,0,0,0">
                <w:txbxContent>
                  <w:p w:rsidR="00F0702D" w:rsidRDefault="00F0702D">
                    <w:pPr>
                      <w:spacing w:line="279" w:lineRule="exact"/>
                      <w:rPr>
                        <w:sz w:val="25"/>
                        <w:szCs w:val="25"/>
                      </w:rPr>
                    </w:pPr>
                    <w:r>
                      <w:rPr>
                        <w:w w:val="95"/>
                        <w:sz w:val="25"/>
                        <w:szCs w:val="25"/>
                      </w:rPr>
                      <w:t>2</w:t>
                    </w:r>
                    <w:r>
                      <w:rPr>
                        <w:spacing w:val="5"/>
                        <w:w w:val="9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  <w:szCs w:val="25"/>
                      </w:rPr>
                      <w:t>вала</w:t>
                    </w:r>
                    <w:r>
                      <w:rPr>
                        <w:spacing w:val="7"/>
                        <w:w w:val="9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  <w:szCs w:val="25"/>
                      </w:rPr>
                      <w:t>Ф18</w:t>
                    </w:r>
                  </w:p>
                  <w:p w:rsidR="00F0702D" w:rsidRDefault="00F0702D">
                    <w:pPr>
                      <w:spacing w:before="187"/>
                      <w:ind w:right="109"/>
                      <w:jc w:val="right"/>
                      <w:rPr>
                        <w:sz w:val="25"/>
                        <w:szCs w:val="25"/>
                      </w:rPr>
                    </w:pPr>
                    <w:r>
                      <w:rPr>
                        <w:w w:val="95"/>
                        <w:sz w:val="25"/>
                        <w:szCs w:val="25"/>
                      </w:rPr>
                      <w:t>2 отв.</w:t>
                    </w:r>
                    <w:r>
                      <w:rPr>
                        <w:spacing w:val="6"/>
                        <w:w w:val="9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w w:val="95"/>
                        <w:sz w:val="25"/>
                        <w:szCs w:val="25"/>
                      </w:rPr>
                      <w:t>Ф24</w:t>
                    </w:r>
                  </w:p>
                  <w:p w:rsidR="00F0702D" w:rsidRDefault="00F0702D">
                    <w:pPr>
                      <w:spacing w:before="2"/>
                      <w:rPr>
                        <w:sz w:val="32"/>
                        <w:szCs w:val="32"/>
                      </w:rPr>
                    </w:pPr>
                  </w:p>
                  <w:p w:rsidR="00F0702D" w:rsidRDefault="00F0702D">
                    <w:pPr>
                      <w:ind w:right="10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165</w:t>
                    </w:r>
                    <w:r>
                      <w:rPr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25"/>
          <w:szCs w:val="25"/>
        </w:rPr>
        <w:t>32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267"/>
        <w:ind w:left="156"/>
        <w:jc w:val="center"/>
      </w:pPr>
      <w:r>
        <w:rPr>
          <w:w w:val="95"/>
        </w:rPr>
        <w:t>Рисунок</w:t>
      </w:r>
      <w:r>
        <w:rPr>
          <w:spacing w:val="19"/>
          <w:w w:val="95"/>
        </w:rPr>
        <w:t xml:space="preserve"> </w:t>
      </w:r>
      <w:r>
        <w:rPr>
          <w:w w:val="95"/>
        </w:rPr>
        <w:t>A.16</w:t>
      </w:r>
      <w:r>
        <w:rPr>
          <w:spacing w:val="6"/>
          <w:w w:val="95"/>
        </w:rPr>
        <w:t xml:space="preserve"> </w:t>
      </w:r>
      <w:r>
        <w:rPr>
          <w:w w:val="95"/>
        </w:rPr>
        <w:t>—</w:t>
      </w:r>
      <w:r>
        <w:rPr>
          <w:spacing w:val="-2"/>
          <w:w w:val="95"/>
        </w:rPr>
        <w:t xml:space="preserve"> </w:t>
      </w:r>
      <w:r>
        <w:rPr>
          <w:w w:val="95"/>
        </w:rPr>
        <w:t>Блок</w:t>
      </w:r>
      <w:r>
        <w:rPr>
          <w:spacing w:val="10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25"/>
          <w:w w:val="95"/>
        </w:rPr>
        <w:t xml:space="preserve"> </w:t>
      </w:r>
      <w:r>
        <w:rPr>
          <w:w w:val="95"/>
        </w:rPr>
        <w:t>БКНЗ-11-22С</w:t>
      </w:r>
    </w:p>
    <w:p w:rsidR="00F0702D" w:rsidRDefault="00F0702D">
      <w:pPr>
        <w:jc w:val="center"/>
        <w:sectPr w:rsidR="00F0702D">
          <w:headerReference w:type="default" r:id="rId98"/>
          <w:footerReference w:type="default" r:id="rId99"/>
          <w:pgSz w:w="11900" w:h="16840"/>
          <w:pgMar w:top="2220" w:right="700" w:bottom="1400" w:left="680" w:header="1180" w:footer="1206" w:gutter="0"/>
          <w:cols w:space="720"/>
        </w:sectPr>
      </w:pPr>
    </w:p>
    <w:p w:rsidR="00F0702D" w:rsidRDefault="00F0702D">
      <w:pPr>
        <w:pStyle w:val="BodyText"/>
        <w:spacing w:before="7"/>
        <w:rPr>
          <w:sz w:val="20"/>
          <w:szCs w:val="20"/>
        </w:rPr>
      </w:pPr>
    </w:p>
    <w:p w:rsidR="00F0702D" w:rsidRDefault="00F0702D">
      <w:pPr>
        <w:rPr>
          <w:sz w:val="20"/>
          <w:szCs w:val="20"/>
        </w:rPr>
        <w:sectPr w:rsidR="00F0702D">
          <w:headerReference w:type="default" r:id="rId100"/>
          <w:footerReference w:type="default" r:id="rId101"/>
          <w:pgSz w:w="11900" w:h="16840"/>
          <w:pgMar w:top="1540" w:right="700" w:bottom="1400" w:left="680" w:header="1189" w:footer="1206" w:gutter="0"/>
          <w:cols w:space="720"/>
        </w:sectPr>
      </w:pPr>
    </w:p>
    <w:p w:rsidR="00F0702D" w:rsidRDefault="00F0702D">
      <w:pPr>
        <w:pStyle w:val="BodyText"/>
        <w:rPr>
          <w:sz w:val="18"/>
          <w:szCs w:val="18"/>
        </w:rPr>
      </w:pPr>
    </w:p>
    <w:p w:rsidR="00F0702D" w:rsidRDefault="00F0702D">
      <w:pPr>
        <w:pStyle w:val="BodyText"/>
        <w:spacing w:before="4"/>
        <w:rPr>
          <w:sz w:val="22"/>
          <w:szCs w:val="22"/>
        </w:rPr>
      </w:pPr>
    </w:p>
    <w:p w:rsidR="00F0702D" w:rsidRDefault="00F0702D">
      <w:pPr>
        <w:spacing w:before="1"/>
        <w:jc w:val="right"/>
        <w:rPr>
          <w:sz w:val="17"/>
          <w:szCs w:val="17"/>
        </w:rPr>
      </w:pPr>
      <w:r>
        <w:rPr>
          <w:sz w:val="17"/>
          <w:szCs w:val="17"/>
        </w:rPr>
        <w:t>Ф14</w:t>
      </w:r>
    </w:p>
    <w:p w:rsidR="00F0702D" w:rsidRDefault="00F0702D">
      <w:pPr>
        <w:spacing w:before="95"/>
        <w:ind w:left="977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>Вход</w:t>
      </w:r>
      <w:r>
        <w:rPr>
          <w:spacing w:val="-10"/>
          <w:sz w:val="17"/>
          <w:szCs w:val="17"/>
        </w:rPr>
        <w:t xml:space="preserve"> </w:t>
      </w:r>
      <w:r>
        <w:rPr>
          <w:sz w:val="17"/>
          <w:szCs w:val="17"/>
        </w:rPr>
        <w:t>среды</w:t>
      </w:r>
    </w:p>
    <w:p w:rsidR="00F0702D" w:rsidRDefault="00F0702D">
      <w:pPr>
        <w:pStyle w:val="BodyText"/>
        <w:spacing w:before="4"/>
        <w:rPr>
          <w:sz w:val="14"/>
          <w:szCs w:val="14"/>
        </w:rPr>
      </w:pPr>
    </w:p>
    <w:p w:rsidR="00F0702D" w:rsidRDefault="00F0702D">
      <w:pPr>
        <w:ind w:left="1611"/>
        <w:rPr>
          <w:sz w:val="18"/>
          <w:szCs w:val="18"/>
        </w:rPr>
      </w:pPr>
      <w:r>
        <w:rPr>
          <w:noProof/>
          <w:lang w:eastAsia="ru-RU"/>
        </w:rPr>
        <w:pict>
          <v:group id="docshapegroup182" o:spid="_x0000_s1427" style="position:absolute;left:0;text-align:left;margin-left:48pt;margin-top:7.7pt;width:361pt;height:266.2pt;z-index:-251644416;mso-position-horizontal-relative:page" coordorigin="960,154" coordsize="7220,5324">
            <v:shape id="docshape183" o:spid="_x0000_s1428" type="#_x0000_t75" style="position:absolute;left:1440;top:154;width:6687;height:5324">
              <v:imagedata r:id="rId102" o:title=""/>
            </v:shape>
            <v:line id="_x0000_s1429" style="position:absolute" from="3631,4595" to="3631,2521" strokecolor="#0f0f0f" strokeweight=".25403mm"/>
            <v:shape id="docshape184" o:spid="_x0000_s1430" style="position:absolute;left:1041;top:581;width:2597;height:4014" coordorigin="1042,582" coordsize="2597,4014" o:spt="100" adj="0,,0" path="m1049,4594r,-4012m1042,589r2596,e" filled="f" strokecolor="#0f0f0f" strokeweight=".25403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431" style="position:absolute" from="1042,4588" to="1944,4588" strokecolor="#0f0f0f" strokeweight=".25403mm"/>
            <v:line id="_x0000_s1432" style="position:absolute" from="8096,4206" to="8096,562" strokecolor="#030303" strokeweight=".24pt"/>
            <v:line id="_x0000_s1433" style="position:absolute" from="1968,4180" to="8180,4180" strokecolor="#030303" strokeweight=".24pt"/>
            <v:line id="_x0000_s1434" style="position:absolute" from="5050,574" to="8180,574" strokecolor="#030303" strokeweight=".24pt"/>
            <v:shape id="docshape185" o:spid="_x0000_s1435" type="#_x0000_t75" style="position:absolute;left:1137;top:4436;width:34;height:121">
              <v:imagedata r:id="rId103" o:title=""/>
            </v:shape>
            <v:shape id="docshape186" o:spid="_x0000_s1436" type="#_x0000_t75" style="position:absolute;left:960;top:2434;width:130;height:471">
              <v:imagedata r:id="rId104" o:title=""/>
            </v:shape>
            <v:shape id="docshape187" o:spid="_x0000_s1437" type="#_x0000_t202" style="position:absolute;left:4231;top:692;width:221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54</w:t>
                    </w:r>
                  </w:p>
                </w:txbxContent>
              </v:textbox>
            </v:shape>
            <v:shape id="docshape188" o:spid="_x0000_s1438" type="#_x0000_t202" style="position:absolute;left:6016;top:782;width:1733;height:530" filled="f" stroked="f">
              <v:textbox inset="0,0,0,0">
                <w:txbxContent>
                  <w:p w:rsidR="00F0702D" w:rsidRDefault="00F0702D">
                    <w:pPr>
                      <w:spacing w:line="176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w w:val="95"/>
                        <w:sz w:val="16"/>
                        <w:szCs w:val="16"/>
                      </w:rPr>
                      <w:t>Ниппель</w:t>
                    </w:r>
                    <w:r>
                      <w:rPr>
                        <w:spacing w:val="-6"/>
                        <w:w w:val="9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  <w:szCs w:val="16"/>
                      </w:rPr>
                      <w:t>плоский</w:t>
                    </w:r>
                  </w:p>
                  <w:p w:rsidR="00F0702D" w:rsidRDefault="00F0702D">
                    <w:pPr>
                      <w:spacing w:before="6" w:line="225" w:lineRule="auto"/>
                      <w:ind w:hanging="1"/>
                      <w:rPr>
                        <w:sz w:val="16"/>
                        <w:szCs w:val="16"/>
                      </w:rPr>
                    </w:pPr>
                    <w:r>
                      <w:rPr>
                        <w:w w:val="90"/>
                        <w:sz w:val="16"/>
                        <w:szCs w:val="16"/>
                      </w:rPr>
                      <w:t>Гайка</w:t>
                    </w:r>
                    <w:r>
                      <w:rPr>
                        <w:spacing w:val="22"/>
                        <w:w w:val="9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  <w:szCs w:val="16"/>
                      </w:rPr>
                      <w:t>накидная</w:t>
                    </w:r>
                    <w:r>
                      <w:rPr>
                        <w:spacing w:val="33"/>
                        <w:w w:val="9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  <w:szCs w:val="16"/>
                      </w:rPr>
                      <w:t>M20x1,5</w:t>
                    </w:r>
                    <w:r>
                      <w:rPr>
                        <w:spacing w:val="-37"/>
                        <w:w w:val="9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Прокладка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медная</w:t>
                    </w:r>
                  </w:p>
                </w:txbxContent>
              </v:textbox>
            </v:shape>
            <v:shape id="docshape189" o:spid="_x0000_s1439" type="#_x0000_t202" style="position:absolute;left:3878;top:4346;width:932;height:1032" filled="f" stroked="f">
              <v:textbox inset="0,0,0,0">
                <w:txbxContent>
                  <w:p w:rsidR="00F0702D" w:rsidRDefault="00F0702D">
                    <w:pPr>
                      <w:spacing w:line="212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5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  <w:szCs w:val="19"/>
                      </w:rPr>
                      <w:t>вала</w:t>
                    </w:r>
                    <w:r>
                      <w:rPr>
                        <w:spacing w:val="9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  <w:szCs w:val="19"/>
                      </w:rPr>
                      <w:t>Ф18</w:t>
                    </w:r>
                  </w:p>
                  <w:p w:rsidR="00F0702D" w:rsidRDefault="00F0702D">
                    <w:pPr>
                      <w:spacing w:before="127"/>
                      <w:ind w:right="82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3"/>
                        <w:w w:val="95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8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19"/>
                        <w:szCs w:val="19"/>
                      </w:rPr>
                      <w:t>отв.</w:t>
                    </w:r>
                    <w:r>
                      <w:rPr>
                        <w:spacing w:val="-6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19"/>
                        <w:szCs w:val="19"/>
                      </w:rPr>
                      <w:t>Ф24</w:t>
                    </w:r>
                  </w:p>
                  <w:p w:rsidR="00F0702D" w:rsidRDefault="00F0702D">
                    <w:pPr>
                      <w:spacing w:before="1"/>
                      <w:rPr>
                        <w:sz w:val="23"/>
                        <w:szCs w:val="23"/>
                      </w:rPr>
                    </w:pPr>
                  </w:p>
                  <w:p w:rsidR="00F0702D" w:rsidRDefault="00F0702D">
                    <w:pPr>
                      <w:spacing w:before="1"/>
                      <w:ind w:right="75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180</w:t>
                    </w:r>
                    <w:r>
                      <w:rPr>
                        <w:spacing w:val="8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8"/>
          <w:szCs w:val="18"/>
        </w:rPr>
        <w:t>Ф10</w:t>
      </w:r>
    </w:p>
    <w:p w:rsidR="00F0702D" w:rsidRDefault="00F0702D">
      <w:pPr>
        <w:rPr>
          <w:sz w:val="18"/>
          <w:szCs w:val="18"/>
        </w:rPr>
        <w:sectPr w:rsidR="00F0702D">
          <w:type w:val="continuous"/>
          <w:pgSz w:w="11900" w:h="16840"/>
          <w:pgMar w:top="860" w:right="700" w:bottom="280" w:left="680" w:header="1189" w:footer="1206" w:gutter="0"/>
          <w:cols w:num="2" w:space="720" w:equalWidth="0">
            <w:col w:w="2400" w:space="40"/>
            <w:col w:w="8080"/>
          </w:cols>
        </w:sect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4"/>
        <w:rPr>
          <w:sz w:val="26"/>
          <w:szCs w:val="26"/>
        </w:rPr>
      </w:pPr>
    </w:p>
    <w:p w:rsidR="00F0702D" w:rsidRDefault="00F0702D">
      <w:pPr>
        <w:spacing w:before="95"/>
        <w:ind w:right="1452"/>
        <w:jc w:val="right"/>
        <w:rPr>
          <w:sz w:val="18"/>
          <w:szCs w:val="18"/>
        </w:rPr>
      </w:pPr>
      <w:r>
        <w:rPr>
          <w:noProof/>
          <w:lang w:eastAsia="ru-RU"/>
        </w:rPr>
        <w:pict>
          <v:group id="docshapegroup190" o:spid="_x0000_s1440" style="position:absolute;left:0;text-align:left;margin-left:59.75pt;margin-top:16.8pt;width:345.15pt;height:284.45pt;z-index:-251625984;mso-wrap-distance-left:0;mso-wrap-distance-right:0;mso-position-horizontal-relative:page" coordorigin="1195,336" coordsize="6903,5689">
            <v:shape id="docshape191" o:spid="_x0000_s1441" type="#_x0000_t75" style="position:absolute;left:1195;top:441;width:6903;height:5583">
              <v:imagedata r:id="rId105" o:title=""/>
            </v:shape>
            <v:shape id="docshape192" o:spid="_x0000_s1442" type="#_x0000_t75" style="position:absolute;left:7622;top:835;width:476;height:284">
              <v:imagedata r:id="rId106" o:title=""/>
            </v:shape>
            <v:shape id="docshape193" o:spid="_x0000_s1443" type="#_x0000_t202" style="position:absolute;left:4124;top:335;width:450;height:598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ind w:left="62"/>
                      <w:rPr>
                        <w:sz w:val="17"/>
                        <w:szCs w:val="17"/>
                      </w:rPr>
                    </w:pPr>
                    <w:r>
                      <w:rPr>
                        <w:w w:val="105"/>
                        <w:sz w:val="17"/>
                        <w:szCs w:val="17"/>
                      </w:rPr>
                      <w:t>172</w:t>
                    </w:r>
                  </w:p>
                  <w:p w:rsidR="00F0702D" w:rsidRDefault="00F0702D">
                    <w:pPr>
                      <w:spacing w:before="5"/>
                      <w:rPr>
                        <w:sz w:val="18"/>
                        <w:szCs w:val="18"/>
                      </w:rPr>
                    </w:pPr>
                  </w:p>
                  <w:p w:rsidR="00F0702D" w:rsidRDefault="00F0702D">
                    <w:pPr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136,5</w:t>
                    </w:r>
                  </w:p>
                </w:txbxContent>
              </v:textbox>
            </v:shape>
            <v:shape id="docshape194" o:spid="_x0000_s1444" type="#_x0000_t202" style="position:absolute;left:4228;top:1749;width:237;height:238" filled="f" stroked="f">
              <v:textbox inset="0,0,0,0">
                <w:txbxContent>
                  <w:p w:rsidR="00F0702D" w:rsidRDefault="00F0702D">
                    <w:pPr>
                      <w:rPr>
                        <w:rFonts w:ascii="Courier New"/>
                        <w:sz w:val="21"/>
                        <w:szCs w:val="21"/>
                      </w:rPr>
                    </w:pPr>
                    <w:r>
                      <w:rPr>
                        <w:rFonts w:ascii="Courier New" w:eastAsia="Times New Roman" w:cs="Courier New"/>
                        <w:w w:val="90"/>
                        <w:sz w:val="21"/>
                        <w:szCs w:val="21"/>
                      </w:rPr>
                      <w:t>32</w:t>
                    </w:r>
                  </w:p>
                </w:txbxContent>
              </v:textbox>
            </v:shape>
            <v:shape id="docshape195" o:spid="_x0000_s1445" type="#_x0000_t202" style="position:absolute;left:2721;top:1997;width:783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-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отв.</w:t>
                    </w:r>
                    <w:r>
                      <w:rPr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M6</w:t>
                    </w:r>
                  </w:p>
                </w:txbxContent>
              </v:textbox>
            </v:shape>
            <v:shape id="docshape196" o:spid="_x0000_s1446" type="#_x0000_t202" style="position:absolute;left:6012;top:4637;width:484;height:437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ind w:left="62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Ф11</w:t>
                    </w:r>
                  </w:p>
                  <w:p w:rsidR="00F0702D" w:rsidRDefault="00F0702D">
                    <w:pPr>
                      <w:spacing w:before="28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4</w:t>
                    </w:r>
                    <w:r>
                      <w:rPr>
                        <w:spacing w:val="4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отв.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  <w:r>
        <w:rPr>
          <w:noProof/>
          <w:lang w:eastAsia="ru-RU"/>
        </w:rPr>
        <w:pict>
          <v:group id="docshapegroup197" o:spid="_x0000_s1447" style="position:absolute;left:0;text-align:left;margin-left:418.1pt;margin-top:26.65pt;width:118.85pt;height:109.45pt;z-index:-251624960;mso-wrap-distance-left:0;mso-wrap-distance-right:0;mso-position-horizontal-relative:page" coordorigin="8362,533" coordsize="2377,2189">
            <v:shape id="docshape198" o:spid="_x0000_s1448" type="#_x0000_t75" style="position:absolute;left:8362;top:532;width:2377;height:2189">
              <v:imagedata r:id="rId107" o:title=""/>
            </v:shape>
            <v:shape id="docshape199" o:spid="_x0000_s1449" type="#_x0000_t202" style="position:absolute;left:8362;top:532;width:2377;height:2189" filled="f" stroked="f">
              <v:textbox inset="0,0,0,0">
                <w:txbxContent>
                  <w:p w:rsidR="00F0702D" w:rsidRDefault="00F0702D">
                    <w:pPr>
                      <w:spacing w:before="42"/>
                      <w:ind w:right="38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M8</w:t>
                    </w:r>
                  </w:p>
                  <w:p w:rsidR="00F0702D" w:rsidRDefault="00F0702D">
                    <w:pPr>
                      <w:rPr>
                        <w:sz w:val="20"/>
                        <w:szCs w:val="20"/>
                      </w:rPr>
                    </w:pPr>
                  </w:p>
                  <w:p w:rsidR="00F0702D" w:rsidRDefault="00F0702D">
                    <w:pPr>
                      <w:spacing w:before="118"/>
                      <w:ind w:right="37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К</w:t>
                    </w:r>
                    <w:r>
                      <w:rPr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1/4"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  <w:r>
        <w:rPr>
          <w:w w:val="95"/>
          <w:sz w:val="18"/>
          <w:szCs w:val="18"/>
        </w:rPr>
        <w:t>A-A</w:t>
      </w:r>
      <w:r>
        <w:rPr>
          <w:spacing w:val="-6"/>
          <w:w w:val="95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&amp;</w:t>
      </w:r>
    </w:p>
    <w:p w:rsidR="00F0702D" w:rsidRDefault="00F0702D">
      <w:pPr>
        <w:pStyle w:val="BodyText"/>
        <w:spacing w:before="1"/>
        <w:rPr>
          <w:sz w:val="9"/>
          <w:szCs w:val="9"/>
        </w:rPr>
      </w:pPr>
    </w:p>
    <w:p w:rsidR="00F0702D" w:rsidRDefault="00F0702D">
      <w:pPr>
        <w:pStyle w:val="BodyText"/>
        <w:spacing w:before="89"/>
        <w:ind w:left="112" w:right="348"/>
        <w:jc w:val="center"/>
      </w:pPr>
      <w:r>
        <w:rPr>
          <w:w w:val="95"/>
        </w:rPr>
        <w:t>Рисунок</w:t>
      </w:r>
      <w:r>
        <w:rPr>
          <w:spacing w:val="22"/>
          <w:w w:val="95"/>
        </w:rPr>
        <w:t xml:space="preserve"> </w:t>
      </w:r>
      <w:r>
        <w:rPr>
          <w:w w:val="95"/>
        </w:rPr>
        <w:t>A.17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Блок</w:t>
      </w:r>
      <w:r>
        <w:rPr>
          <w:spacing w:val="8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32"/>
          <w:w w:val="95"/>
        </w:rPr>
        <w:t xml:space="preserve"> </w:t>
      </w:r>
      <w:r>
        <w:rPr>
          <w:w w:val="95"/>
        </w:rPr>
        <w:t>БКНЗ-11-31</w:t>
      </w:r>
    </w:p>
    <w:p w:rsidR="00F0702D" w:rsidRDefault="00F0702D">
      <w:pPr>
        <w:jc w:val="center"/>
        <w:sectPr w:rsidR="00F0702D">
          <w:type w:val="continuous"/>
          <w:pgSz w:w="11900" w:h="16840"/>
          <w:pgMar w:top="860" w:right="700" w:bottom="280" w:left="680" w:header="1189" w:footer="1206" w:gutter="0"/>
          <w:cols w:space="720"/>
        </w:sectPr>
      </w:pPr>
    </w:p>
    <w:p w:rsidR="00F0702D" w:rsidRDefault="00F0702D">
      <w:pPr>
        <w:pStyle w:val="BodyText"/>
        <w:spacing w:before="1"/>
        <w:rPr>
          <w:sz w:val="17"/>
          <w:szCs w:val="17"/>
        </w:rPr>
      </w:pPr>
    </w:p>
    <w:p w:rsidR="00F0702D" w:rsidRDefault="00F0702D">
      <w:pPr>
        <w:pStyle w:val="BodyText"/>
        <w:ind w:left="476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202" o:spid="_x0000_s1452" style="position:absolute;margin-left:0;margin-top:0;width:348.05pt;height:226.35pt;z-index:251605504;mso-position-horizontal-relative:char;mso-position-vertical-relative:line" coordsize="6961,4527">
              <o:lock v:ext="edit" rotation="t" position="t"/>
              <v:shape id="docshape203" o:spid="_x0000_s1453" type="#_x0000_t75" style="position:absolute;width:6961;height:4527">
                <v:imagedata r:id="rId108" o:title=""/>
              </v:shape>
              <v:shape id="docshape204" o:spid="_x0000_s1454" type="#_x0000_t202" style="position:absolute;left:3169;top:129;width:946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Вход</w:t>
                      </w:r>
                      <w:r>
                        <w:rPr>
                          <w:spacing w:val="-10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среды</w:t>
                      </w:r>
                    </w:p>
                  </w:txbxContent>
                </v:textbox>
              </v:shape>
              <v:shape id="docshape205" o:spid="_x0000_s1455" type="#_x0000_t202" style="position:absolute;left:4884;top:166;width:567;height:168" filled="f" stroked="f">
                <v:textbox inset="0,0,0,0">
                  <w:txbxContent>
                    <w:p w:rsidR="00F0702D" w:rsidRDefault="00F0702D">
                      <w:pPr>
                        <w:spacing w:line="168" w:lineRule="exac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1/4</w:t>
                      </w:r>
                      <w:r>
                        <w:rPr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NPT</w:t>
                      </w:r>
                    </w:p>
                  </w:txbxContent>
                </v:textbox>
              </v:shape>
              <v:shape id="docshape206" o:spid="_x0000_s1456" type="#_x0000_t202" style="position:absolute;left:3304;top:1627;width:221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docshape207" o:spid="_x0000_s1457" type="#_x0000_t202" style="position:absolute;left:2951;top:3394;width:928;height:1034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вала</w:t>
                      </w:r>
                      <w:r>
                        <w:rPr>
                          <w:spacing w:val="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27"/>
                        <w:ind w:right="85"/>
                        <w:jc w:val="righ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-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отв.</w:t>
                      </w:r>
                      <w:r>
                        <w:rPr>
                          <w:spacing w:val="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Ф24</w:t>
                      </w:r>
                    </w:p>
                    <w:p w:rsidR="00F0702D" w:rsidRDefault="00F0702D">
                      <w:pPr>
                        <w:spacing w:before="3"/>
                      </w:pPr>
                    </w:p>
                    <w:p w:rsidR="00F0702D" w:rsidRDefault="00F0702D">
                      <w:pPr>
                        <w:spacing w:before="1"/>
                        <w:ind w:right="71"/>
                        <w:jc w:val="righ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180</w:t>
                      </w:r>
                      <w:r>
                        <w:rPr>
                          <w:spacing w:val="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35" type="#_x0000_t75" style="width:348pt;height:226.5pt">
              <v:imagedata r:id="rId109" o:title="" croptop="-65507f" cropbottom="65507f"/>
              <o:lock v:ext="edit" rotation="t" position="t"/>
            </v:shape>
          </w:pict>
        </w:r>
      </w:fldSimple>
    </w:p>
    <w:p w:rsidR="00F0702D" w:rsidRDefault="00F0702D">
      <w:pPr>
        <w:pStyle w:val="BodyText"/>
        <w:spacing w:before="1"/>
        <w:rPr>
          <w:sz w:val="7"/>
          <w:szCs w:val="7"/>
        </w:rPr>
      </w:pPr>
    </w:p>
    <w:p w:rsidR="00F0702D" w:rsidRDefault="00F0702D">
      <w:pPr>
        <w:spacing w:before="94"/>
        <w:ind w:right="1229"/>
        <w:jc w:val="right"/>
        <w:rPr>
          <w:sz w:val="18"/>
          <w:szCs w:val="18"/>
        </w:rPr>
      </w:pPr>
      <w:r>
        <w:rPr>
          <w:noProof/>
          <w:lang w:eastAsia="ru-RU"/>
        </w:rPr>
        <w:pict>
          <v:group id="docshapegroup208" o:spid="_x0000_s1458" style="position:absolute;left:0;text-align:left;margin-left:71.75pt;margin-top:16.25pt;width:344.2pt;height:284.2pt;z-index:-251623936;mso-wrap-distance-left:0;mso-wrap-distance-right:0;mso-position-horizontal-relative:page" coordorigin="1435,325" coordsize="6884,5684">
            <v:shape id="docshape209" o:spid="_x0000_s1459" type="#_x0000_t75" style="position:absolute;left:1435;top:440;width:6884;height:5569">
              <v:imagedata r:id="rId110" o:title=""/>
            </v:shape>
            <v:shape id="docshape210" o:spid="_x0000_s1460" type="#_x0000_t202" style="position:absolute;left:4354;top:325;width:450;height:603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ind w:left="61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172</w:t>
                    </w:r>
                  </w:p>
                  <w:p w:rsidR="00F0702D" w:rsidRDefault="00F0702D">
                    <w:pPr>
                      <w:spacing w:before="10"/>
                      <w:rPr>
                        <w:sz w:val="17"/>
                        <w:szCs w:val="17"/>
                      </w:rPr>
                    </w:pPr>
                  </w:p>
                  <w:p w:rsidR="00F0702D" w:rsidRDefault="00F0702D">
                    <w:pPr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136,5</w:t>
                    </w:r>
                  </w:p>
                </w:txbxContent>
              </v:textbox>
            </v:shape>
            <v:shape id="docshape211" o:spid="_x0000_s1461" type="#_x0000_t202" style="position:absolute;left:4458;top:1739;width:237;height:238" filled="f" stroked="f">
              <v:textbox inset="0,0,0,0">
                <w:txbxContent>
                  <w:p w:rsidR="00F0702D" w:rsidRDefault="00F0702D">
                    <w:pPr>
                      <w:rPr>
                        <w:rFonts w:ascii="Courier New"/>
                        <w:sz w:val="21"/>
                        <w:szCs w:val="21"/>
                      </w:rPr>
                    </w:pPr>
                    <w:r>
                      <w:rPr>
                        <w:rFonts w:ascii="Courier New" w:eastAsia="Times New Roman" w:cs="Courier New"/>
                        <w:w w:val="90"/>
                        <w:sz w:val="21"/>
                        <w:szCs w:val="21"/>
                      </w:rPr>
                      <w:t>32</w:t>
                    </w:r>
                  </w:p>
                </w:txbxContent>
              </v:textbox>
            </v:shape>
            <v:shape id="docshape212" o:spid="_x0000_s1462" type="#_x0000_t202" style="position:absolute;left:2956;top:1986;width:776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2 отв.</w:t>
                    </w:r>
                    <w:r>
                      <w:rPr>
                        <w:spacing w:val="8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Мб</w:t>
                    </w:r>
                  </w:p>
                </w:txbxContent>
              </v:textbox>
            </v:shape>
            <v:shape id="docshape213" o:spid="_x0000_s1463" type="#_x0000_t202" style="position:absolute;left:6238;top:4617;width:477;height:443" filled="f" stroked="f">
              <v:textbox inset="0,0,0,0">
                <w:txbxContent>
                  <w:p w:rsidR="00F0702D" w:rsidRDefault="00F0702D">
                    <w:pPr>
                      <w:spacing w:line="212" w:lineRule="exact"/>
                      <w:ind w:left="61"/>
                      <w:rPr>
                        <w:sz w:val="19"/>
                        <w:szCs w:val="19"/>
                      </w:rPr>
                    </w:pPr>
                    <w:r>
                      <w:rPr>
                        <w:w w:val="95"/>
                        <w:sz w:val="19"/>
                        <w:szCs w:val="19"/>
                      </w:rPr>
                      <w:t>Ф11</w:t>
                    </w:r>
                  </w:p>
                  <w:p w:rsidR="00F0702D" w:rsidRDefault="00F0702D">
                    <w:pPr>
                      <w:spacing w:before="12"/>
                      <w:rPr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-3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  <w:r>
        <w:rPr>
          <w:noProof/>
          <w:lang w:eastAsia="ru-RU"/>
        </w:rPr>
        <w:pict>
          <v:group id="docshapegroup214" o:spid="_x0000_s1464" style="position:absolute;left:0;text-align:left;margin-left:428.45pt;margin-top:26.35pt;width:118.35pt;height:109.25pt;z-index:-251622912;mso-wrap-distance-left:0;mso-wrap-distance-right:0;mso-position-horizontal-relative:page" coordorigin="8569,527" coordsize="2367,2185">
            <v:shape id="docshape215" o:spid="_x0000_s1465" type="#_x0000_t75" style="position:absolute;left:8568;top:526;width:2367;height:2185">
              <v:imagedata r:id="rId111" o:title=""/>
            </v:shape>
            <v:shape id="docshape216" o:spid="_x0000_s1466" type="#_x0000_t202" style="position:absolute;left:8568;top:526;width:2367;height:2185" filled="f" stroked="f">
              <v:textbox inset="0,0,0,0">
                <w:txbxContent>
                  <w:p w:rsidR="00F0702D" w:rsidRDefault="00F0702D">
                    <w:pPr>
                      <w:spacing w:before="42"/>
                      <w:ind w:right="371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M8</w:t>
                    </w:r>
                  </w:p>
                  <w:p w:rsidR="00F0702D" w:rsidRDefault="00F0702D">
                    <w:pPr>
                      <w:rPr>
                        <w:sz w:val="20"/>
                        <w:szCs w:val="20"/>
                      </w:rPr>
                    </w:pPr>
                  </w:p>
                  <w:p w:rsidR="00F0702D" w:rsidRDefault="00F0702D">
                    <w:pPr>
                      <w:spacing w:before="118"/>
                      <w:ind w:right="32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К</w:t>
                    </w:r>
                    <w:r>
                      <w:rPr>
                        <w:spacing w:val="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1/4"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  <w:r>
        <w:rPr>
          <w:sz w:val="18"/>
          <w:szCs w:val="18"/>
        </w:rPr>
        <w:t>A-A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&amp;</w:t>
      </w:r>
    </w:p>
    <w:p w:rsidR="00F0702D" w:rsidRDefault="00F0702D">
      <w:pPr>
        <w:spacing w:before="170"/>
        <w:ind w:left="717"/>
        <w:jc w:val="center"/>
        <w:rPr>
          <w:sz w:val="33"/>
          <w:szCs w:val="33"/>
        </w:rPr>
      </w:pPr>
      <w:r>
        <w:rPr>
          <w:w w:val="95"/>
          <w:sz w:val="33"/>
          <w:szCs w:val="33"/>
        </w:rPr>
        <w:t>Рисунок</w:t>
      </w:r>
      <w:r>
        <w:rPr>
          <w:spacing w:val="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A.18</w:t>
      </w:r>
      <w:r>
        <w:rPr>
          <w:spacing w:val="-11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—</w:t>
      </w:r>
      <w:r>
        <w:rPr>
          <w:spacing w:val="-15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Блок</w:t>
      </w:r>
      <w:r>
        <w:rPr>
          <w:spacing w:val="-7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мапанный</w:t>
      </w:r>
      <w:r>
        <w:rPr>
          <w:spacing w:val="10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БКНЗ-11-33</w:t>
      </w:r>
    </w:p>
    <w:p w:rsidR="00F0702D" w:rsidRDefault="00F0702D">
      <w:pPr>
        <w:jc w:val="center"/>
        <w:rPr>
          <w:sz w:val="33"/>
          <w:szCs w:val="33"/>
        </w:rPr>
        <w:sectPr w:rsidR="00F0702D">
          <w:headerReference w:type="default" r:id="rId112"/>
          <w:footerReference w:type="default" r:id="rId113"/>
          <w:pgSz w:w="11900" w:h="16840"/>
          <w:pgMar w:top="1560" w:right="700" w:bottom="1380" w:left="680" w:header="1180" w:footer="1198" w:gutter="0"/>
          <w:cols w:space="720"/>
        </w:sectPr>
      </w:pPr>
    </w:p>
    <w:p w:rsidR="00F0702D" w:rsidRDefault="00F0702D">
      <w:pPr>
        <w:pStyle w:val="Heading3"/>
        <w:spacing w:before="74"/>
        <w:ind w:left="112" w:right="318"/>
        <w:jc w:val="center"/>
        <w:rPr>
          <w:rFonts w:ascii="Arial Black" w:hAnsi="Arial Black" w:cs="Arial Black"/>
        </w:rPr>
      </w:pPr>
      <w:r>
        <w:rPr>
          <w:noProof/>
          <w:lang w:eastAsia="ru-RU"/>
        </w:rPr>
        <w:pict>
          <v:group id="docshapegroup218" o:spid="_x0000_s1468" style="position:absolute;left:0;text-align:left;margin-left:73.45pt;margin-top:40.8pt;width:435.15pt;height:342.15pt;z-index:251652608;mso-position-horizontal-relative:page" coordorigin="1469,816" coordsize="8703,6843">
            <v:shape id="docshape219" o:spid="_x0000_s1469" type="#_x0000_t75" style="position:absolute;left:1795;top:4567;width:1719;height:2031">
              <v:imagedata r:id="rId114" o:title=""/>
            </v:shape>
            <v:line id="_x0000_s1470" style="position:absolute" from="3055,6070" to="3055,5119" strokecolor="#0c0c0c" strokeweight=".42336mm"/>
            <v:shape id="docshape220" o:spid="_x0000_s1471" type="#_x0000_t75" style="position:absolute;left:4190;top:6218;width:3116;height:845">
              <v:imagedata r:id="rId115" o:title=""/>
            </v:shape>
            <v:shape id="docshape221" o:spid="_x0000_s1472" type="#_x0000_t75" style="position:absolute;left:3691;top:1441;width:6390;height:4787">
              <v:imagedata r:id="rId116" o:title=""/>
            </v:shape>
            <v:line id="_x0000_s1473" style="position:absolute" from="3857,6228" to="3857,4956" strokecolor="#0c0c0c" strokeweight=".25403mm"/>
            <v:line id="_x0000_s1474" style="position:absolute" from="10141,6228" to="10141,4956" strokecolor="#0c0c0c" strokeweight=".25403mm"/>
            <v:line id="_x0000_s1475" style="position:absolute" from="3850,4963" to="7503,4963" strokecolor="#0c0c0c" strokeweight=".25403mm"/>
            <v:line id="_x0000_s1476" style="position:absolute" from="3850,6221" to="10148,6221" strokecolor="#0c0c0c" strokeweight=".25403mm"/>
            <v:line id="_x0000_s1477" style="position:absolute" from="3713,6070" to="3713,5119" strokecolor="#0c0c0c" strokeweight=".42336mm"/>
            <v:line id="_x0000_s1478" style="position:absolute" from="3043,5131" to="3725,5131" strokecolor="#0c0c0c" strokeweight=".42336mm"/>
            <v:line id="_x0000_s1479" style="position:absolute" from="3043,6058" to="3725,6058" strokecolor="#0c0c0c" strokeweight=".42336mm"/>
            <v:line id="_x0000_s1480" style="position:absolute" from="4083,4577" to="4083,3881" strokecolor="#0c0c0c" strokeweight=".25403mm"/>
            <v:line id="_x0000_s1481" style="position:absolute" from="7212,4577" to="7212,3881" strokecolor="#0c0c0c" strokeweight=".25403mm"/>
            <v:line id="_x0000_s1482" style="position:absolute" from="4075,3888" to="5055,3888" strokecolor="#0c0c0c" strokeweight=".25403mm"/>
            <v:line id="_x0000_s1483" style="position:absolute" from="4075,4569" to="7220,4569" strokecolor="#0c0c0c" strokeweight=".25403mm"/>
            <v:line id="_x0000_s1484" style="position:absolute" from="3982,3645" to="3982,2992" strokecolor="#0c0c0c" strokeweight=".25403mm"/>
            <v:line id="_x0000_s1485" style="position:absolute" from="5139,3645" to="5139,2992" strokecolor="#0c0c0c" strokeweight=".25403mm"/>
            <v:line id="_x0000_s1486" style="position:absolute" from="3975,3000" to="5146,3000" strokecolor="#0c0c0c" strokeweight=".25403mm"/>
            <v:line id="_x0000_s1487" style="position:absolute" from="3975,3638" to="5146,3638" strokecolor="#0c0c0c" strokeweight=".25403mm"/>
            <v:line id="_x0000_s1488" style="position:absolute" from="7645,6065" to="7645,5124" strokecolor="#0f0f0f" strokeweight=".25403mm"/>
            <v:line id="_x0000_s1489" style="position:absolute" from="8297,6065" to="8297,5124" strokecolor="#0f0f0f" strokeweight=".25403mm"/>
            <v:line id="_x0000_s1490" style="position:absolute" from="7637,5131" to="8305,5131" strokecolor="#0f0f0f" strokeweight=".25403mm"/>
            <v:line id="_x0000_s1491" style="position:absolute" from="7637,6058" to="8305,6058" strokecolor="#0f0f0f" strokeweight=".25403mm"/>
            <v:line id="_x0000_s1492" style="position:absolute" from="1803,7658" to="1803,4620" strokecolor="#1f1f1f" strokeweight=".24pt"/>
            <v:line id="_x0000_s1493" style="position:absolute" from="10035,6180" to="10035,1922" strokecolor="#1f1f1f" strokeweight=".24pt"/>
            <v:line id="_x0000_s1494" style="position:absolute" from="1795,7565" to="9615,7565" strokecolor="#1f1f1f" strokeweight=".24pt"/>
            <v:line id="_x0000_s1495" style="position:absolute" from="1553,6502" to="1553,1922" strokecolor="#1f1f1f" strokeweight=".24pt"/>
            <v:line id="_x0000_s1496" style="position:absolute" from="1469,6504" to="2309,6504" strokecolor="#1f1f1f" strokeweight=".24pt"/>
            <v:line id="_x0000_s1497" style="position:absolute" from="6519,1939" to="10172,1939" strokecolor="#1f1f1f" strokeweight=".24pt"/>
            <v:line id="_x0000_s1498" style="position:absolute" from="1469,1934" to="4892,1934" strokecolor="#1f1f1f" strokeweight=".24pt"/>
            <v:shape id="docshape222" o:spid="_x0000_s1499" type="#_x0000_t75" style="position:absolute;left:8222;top:6223;width:250;height:505">
              <v:imagedata r:id="rId117" o:title=""/>
            </v:shape>
            <v:shape id="docshape223" o:spid="_x0000_s1500" type="#_x0000_t202" style="position:absolute;left:3836;top:1270;width:402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Ф14</w:t>
                    </w:r>
                  </w:p>
                </w:txbxContent>
              </v:textbox>
            </v:shape>
            <v:shape id="docshape224" o:spid="_x0000_s1501" type="#_x0000_t202" style="position:absolute;left:5484;top:815;width:1379;height:714" filled="f" stroked="f">
              <v:textbox inset="0,0,0,0">
                <w:txbxContent>
                  <w:p w:rsidR="00F0702D" w:rsidRDefault="00F0702D">
                    <w:pPr>
                      <w:rPr>
                        <w:rFonts w:ascii="Arial Black" w:hAnsi="Arial Black" w:cs="Arial Black"/>
                      </w:rPr>
                    </w:pPr>
                    <w:r>
                      <w:rPr>
                        <w:rFonts w:ascii="Arial Black" w:hAnsi="Arial Black" w:cs="Arial Black"/>
                        <w:w w:val="75"/>
                      </w:rPr>
                      <w:t>Вход</w:t>
                    </w:r>
                    <w:r>
                      <w:rPr>
                        <w:rFonts w:ascii="Arial Black" w:hAnsi="Arial Black" w:cs="Arial Black"/>
                        <w:spacing w:val="4"/>
                        <w:w w:val="75"/>
                      </w:rPr>
                      <w:t xml:space="preserve"> </w:t>
                    </w:r>
                    <w:r>
                      <w:rPr>
                        <w:rFonts w:ascii="Arial Black" w:hAnsi="Arial Black" w:cs="Arial Black"/>
                        <w:w w:val="75"/>
                      </w:rPr>
                      <w:t>среды</w:t>
                    </w:r>
                    <w:r>
                      <w:rPr>
                        <w:rFonts w:ascii="Arial Black" w:hAnsi="Arial Black" w:cs="Arial Black"/>
                        <w:spacing w:val="65"/>
                      </w:rPr>
                      <w:t xml:space="preserve"> </w:t>
                    </w:r>
                    <w:r>
                      <w:rPr>
                        <w:rFonts w:ascii="Arial Black" w:hAnsi="Arial Black" w:cs="Arial Black"/>
                        <w:w w:val="75"/>
                      </w:rPr>
                      <w:t>У</w:t>
                    </w:r>
                  </w:p>
                  <w:p w:rsidR="00F0702D" w:rsidRDefault="00F0702D">
                    <w:pPr>
                      <w:spacing w:before="93"/>
                      <w:ind w:left="666"/>
                      <w:rPr>
                        <w:rFonts w:ascii="Arial Black" w:hAnsi="Arial Black" w:cs="Arial Black"/>
                      </w:rPr>
                    </w:pPr>
                    <w:r>
                      <w:rPr>
                        <w:rFonts w:ascii="Arial Black" w:hAnsi="Arial Black" w:cs="Arial Black"/>
                        <w:w w:val="85"/>
                      </w:rPr>
                      <w:t>Ф10</w:t>
                    </w:r>
                  </w:p>
                </w:txbxContent>
              </v:textbox>
            </v:shape>
            <v:shape id="docshape225" o:spid="_x0000_s1502" type="#_x0000_t202" style="position:absolute;left:5564;top:2077;width:252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54</w:t>
                    </w:r>
                  </w:p>
                </w:txbxContent>
              </v:textbox>
            </v:shape>
            <v:shape id="docshape226" o:spid="_x0000_s1503" type="#_x0000_t202" style="position:absolute;left:7665;top:2311;width:2024;height:614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sz w:val="18"/>
                        <w:szCs w:val="18"/>
                      </w:rPr>
                      <w:t>Ниппель</w:t>
                    </w:r>
                    <w:r>
                      <w:rPr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плоский</w:t>
                    </w:r>
                  </w:p>
                  <w:p w:rsidR="00F0702D" w:rsidRDefault="00F0702D">
                    <w:pPr>
                      <w:spacing w:before="9" w:line="232" w:lineRule="auto"/>
                      <w:ind w:hanging="1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Гайка накидная</w:t>
                    </w:r>
                    <w:r>
                      <w:rPr>
                        <w:spacing w:val="1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M20x1,5</w:t>
                    </w:r>
                    <w:r>
                      <w:rPr>
                        <w:spacing w:val="-45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Прокладка</w:t>
                    </w:r>
                    <w:r>
                      <w:rPr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медная</w:t>
                    </w:r>
                  </w:p>
                </w:txbxContent>
              </v:textbox>
            </v:shape>
            <v:shape id="docshape227" o:spid="_x0000_s1504" type="#_x0000_t202" style="position:absolute;left:5077;top:6360;width:1096;height:1202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rPr>
                        <w:w w:val="90"/>
                      </w:rPr>
                      <w:t>2</w:t>
                    </w:r>
                    <w:r>
                      <w:rPr>
                        <w:spacing w:val="1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вала</w:t>
                    </w:r>
                    <w:r>
                      <w:rPr>
                        <w:spacing w:val="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Ф18</w:t>
                    </w:r>
                  </w:p>
                  <w:p w:rsidR="00F0702D" w:rsidRDefault="00F0702D">
                    <w:pPr>
                      <w:spacing w:before="155"/>
                      <w:ind w:right="31"/>
                      <w:jc w:val="right"/>
                    </w:pPr>
                    <w:r>
                      <w:rPr>
                        <w:spacing w:val="-2"/>
                        <w:w w:val="95"/>
                      </w:rPr>
                      <w:t>2</w:t>
                    </w:r>
                    <w:r>
                      <w:rPr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</w:rPr>
                      <w:t>отв.</w:t>
                    </w:r>
                    <w:r>
                      <w:rPr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Ф24</w:t>
                    </w:r>
                  </w:p>
                  <w:p w:rsidR="00F0702D" w:rsidRDefault="00F0702D">
                    <w:pPr>
                      <w:spacing w:before="7"/>
                      <w:rPr>
                        <w:sz w:val="27"/>
                        <w:szCs w:val="27"/>
                      </w:rPr>
                    </w:pPr>
                  </w:p>
                  <w:p w:rsidR="00F0702D" w:rsidRDefault="00F0702D">
                    <w:pPr>
                      <w:ind w:right="18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200</w:t>
                    </w:r>
                    <w:r>
                      <w:rPr>
                        <w:spacing w:val="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noProof/>
          <w:lang w:eastAsia="ru-RU"/>
        </w:rPr>
        <w:pict>
          <v:shape id="docshape228" o:spid="_x0000_s1505" type="#_x0000_t202" style="position:absolute;left:0;text-align:left;margin-left:63.15pt;margin-top:238.85pt;width:13.2pt;height:41.2pt;z-index:251653632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3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115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max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rFonts w:ascii="Arial Black" w:hAnsi="Arial Black" w:cs="Arial Black"/>
          <w:w w:val="75"/>
        </w:rPr>
        <w:t>Продолжение</w:t>
      </w:r>
      <w:r>
        <w:rPr>
          <w:rFonts w:ascii="Arial Black" w:hAnsi="Arial Black" w:cs="Arial Black"/>
          <w:spacing w:val="79"/>
        </w:rPr>
        <w:t xml:space="preserve"> </w:t>
      </w:r>
      <w:r>
        <w:rPr>
          <w:rFonts w:ascii="Arial Black" w:hAnsi="Arial Black" w:cs="Arial Black"/>
          <w:w w:val="75"/>
        </w:rPr>
        <w:t>приложения</w:t>
      </w:r>
      <w:r>
        <w:rPr>
          <w:rFonts w:ascii="Arial Black" w:hAnsi="Arial Black" w:cs="Arial Black"/>
          <w:spacing w:val="71"/>
        </w:rPr>
        <w:t xml:space="preserve"> </w:t>
      </w:r>
      <w:r>
        <w:rPr>
          <w:rFonts w:ascii="Arial Black" w:hAnsi="Arial Black" w:cs="Arial Black"/>
          <w:w w:val="75"/>
        </w:rPr>
        <w:t>А</w:t>
      </w: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spacing w:before="3"/>
        <w:rPr>
          <w:rFonts w:ascii="Arial Black"/>
          <w:sz w:val="13"/>
          <w:szCs w:val="13"/>
        </w:rPr>
      </w:pPr>
      <w:r>
        <w:rPr>
          <w:noProof/>
          <w:lang w:eastAsia="ru-RU"/>
        </w:rPr>
        <w:pict>
          <v:group id="docshapegroup229" o:spid="_x0000_s1506" style="position:absolute;margin-left:67.7pt;margin-top:10.55pt;width:450.3pt;height:268.3pt;z-index:-251621888;mso-wrap-distance-left:0;mso-wrap-distance-right:0;mso-position-horizontal-relative:page" coordorigin="1354,211" coordsize="9006,5366">
            <v:shape id="docshape230" o:spid="_x0000_s1507" type="#_x0000_t75" style="position:absolute;left:1353;top:377;width:9006;height:5199">
              <v:imagedata r:id="rId118" o:title=""/>
            </v:shape>
            <v:shape id="docshape231" o:spid="_x0000_s1508" type="#_x0000_t202" style="position:absolute;left:5569;top:210;width:252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32</w:t>
                    </w:r>
                  </w:p>
                </w:txbxContent>
              </v:textbox>
            </v:shape>
            <v:shape id="docshape232" o:spid="_x0000_s1509" type="#_x0000_t202" style="position:absolute;left:3747;top:546;width:908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2</w:t>
                    </w:r>
                    <w:r>
                      <w:rPr>
                        <w:spacing w:val="-1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отв.</w:t>
                    </w:r>
                    <w:r>
                      <w:rPr>
                        <w:spacing w:val="-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M6</w:t>
                    </w:r>
                  </w:p>
                </w:txbxContent>
              </v:textbox>
            </v:shape>
            <v:shape id="docshape233" o:spid="_x0000_s1510" type="#_x0000_t202" style="position:absolute;left:7591;top:354;width:561;height:456" filled="f" stroked="f">
              <v:textbox inset="0,0,0,0">
                <w:txbxContent>
                  <w:p w:rsidR="00F0702D" w:rsidRDefault="00F0702D">
                    <w:pPr>
                      <w:spacing w:line="224" w:lineRule="exact"/>
                      <w:ind w:left="80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Ф12</w:t>
                    </w:r>
                  </w:p>
                  <w:p w:rsidR="00F0702D" w:rsidRDefault="00F0702D">
                    <w:pPr>
                      <w:spacing w:line="231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w w:val="95"/>
                        <w:sz w:val="21"/>
                        <w:szCs w:val="21"/>
                      </w:rPr>
                      <w:t>4</w:t>
                    </w:r>
                    <w:r>
                      <w:rPr>
                        <w:spacing w:val="6"/>
                        <w:w w:val="9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  <w:szCs w:val="21"/>
                      </w:rPr>
                      <w:t>отв.</w:t>
                    </w:r>
                  </w:p>
                </w:txbxContent>
              </v:textbox>
            </v:shape>
            <v:shape id="docshape234" o:spid="_x0000_s1511" type="#_x0000_t202" style="position:absolute;left:5573;top:2793;width:252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54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F0702D" w:rsidRDefault="00F0702D">
      <w:pPr>
        <w:pStyle w:val="BodyText"/>
        <w:spacing w:before="10"/>
        <w:rPr>
          <w:rFonts w:ascii="Arial Black"/>
          <w:sz w:val="6"/>
          <w:szCs w:val="6"/>
        </w:rPr>
      </w:pPr>
    </w:p>
    <w:p w:rsidR="00F0702D" w:rsidRDefault="00F0702D">
      <w:pPr>
        <w:pStyle w:val="BodyText"/>
        <w:spacing w:before="90"/>
        <w:ind w:left="329"/>
        <w:jc w:val="center"/>
      </w:pPr>
      <w:r>
        <w:rPr>
          <w:w w:val="95"/>
        </w:rPr>
        <w:t>Рисунок</w:t>
      </w:r>
      <w:r>
        <w:rPr>
          <w:spacing w:val="22"/>
          <w:w w:val="95"/>
        </w:rPr>
        <w:t xml:space="preserve"> </w:t>
      </w:r>
      <w:r>
        <w:rPr>
          <w:w w:val="95"/>
        </w:rPr>
        <w:t>A.19</w:t>
      </w:r>
      <w:r>
        <w:rPr>
          <w:spacing w:val="7"/>
          <w:w w:val="95"/>
        </w:rPr>
        <w:t xml:space="preserve"> </w:t>
      </w:r>
      <w:r>
        <w:rPr>
          <w:w w:val="95"/>
        </w:rPr>
        <w:t>— Блок</w:t>
      </w:r>
      <w:r>
        <w:rPr>
          <w:spacing w:val="13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27"/>
          <w:w w:val="95"/>
        </w:rPr>
        <w:t xml:space="preserve"> </w:t>
      </w:r>
      <w:r>
        <w:rPr>
          <w:w w:val="95"/>
        </w:rPr>
        <w:t>БКНЗ-111</w:t>
      </w:r>
    </w:p>
    <w:p w:rsidR="00F0702D" w:rsidRDefault="00F0702D">
      <w:pPr>
        <w:jc w:val="center"/>
        <w:sectPr w:rsidR="00F0702D">
          <w:headerReference w:type="default" r:id="rId119"/>
          <w:footerReference w:type="default" r:id="rId120"/>
          <w:pgSz w:w="11900" w:h="16840"/>
          <w:pgMar w:top="1040" w:right="700" w:bottom="1380" w:left="680" w:header="0" w:footer="1198" w:gutter="0"/>
          <w:cols w:space="720"/>
        </w:sectPr>
      </w:pPr>
    </w:p>
    <w:p w:rsidR="00F0702D" w:rsidRDefault="00F0702D">
      <w:pPr>
        <w:spacing w:before="78"/>
        <w:ind w:left="196"/>
        <w:jc w:val="center"/>
        <w:rPr>
          <w:sz w:val="33"/>
          <w:szCs w:val="33"/>
        </w:rPr>
      </w:pPr>
      <w:r>
        <w:rPr>
          <w:noProof/>
          <w:lang w:eastAsia="ru-RU"/>
        </w:rPr>
        <w:pict>
          <v:group id="docshapegroup236" o:spid="_x0000_s1513" style="position:absolute;left:0;text-align:left;margin-left:52.3pt;margin-top:32.8pt;width:499pt;height:316.35pt;z-index:-251643392;mso-position-horizontal-relative:page" coordorigin="1046,656" coordsize="9980,6327">
            <v:shape id="docshape237" o:spid="_x0000_s1514" type="#_x0000_t75" style="position:absolute;left:1046;top:656;width:9980;height:6327">
              <v:imagedata r:id="rId121" o:title=""/>
            </v:shape>
            <v:line id="_x0000_s1515" style="position:absolute" from="3867,5370" to="3867,3964" strokecolor="#131313" strokeweight=".25403mm"/>
            <v:line id="_x0000_s1516" style="position:absolute" from="11014,5370" to="11014,3964" strokecolor="#131313" strokeweight=".25403mm"/>
            <v:line id="_x0000_s1517" style="position:absolute" from="3859,3971" to="7906,3971" strokecolor="#131313" strokeweight=".25403mm"/>
            <v:line id="_x0000_s1518" style="position:absolute" from="3859,5363" to="11022,5363" strokecolor="#131313" strokeweight=".25403mm"/>
            <v:line id="_x0000_s1519" style="position:absolute" from="2974,5188" to="2974,4146" strokecolor="#131313" strokeweight=".25403mm"/>
            <v:line id="_x0000_s1520" style="position:absolute" from="3699,5188" to="3699,4146" strokecolor="#131313" strokeweight=".25403mm"/>
            <v:line id="_x0000_s1521" style="position:absolute" from="2967,4153" to="3706,4153" strokecolor="#131313" strokeweight=".25403mm"/>
            <v:line id="_x0000_s1522" style="position:absolute" from="2967,5181" to="3706,5181" strokecolor="#131313" strokeweight=".25403mm"/>
            <v:shape id="docshape238" o:spid="_x0000_s1523" type="#_x0000_t202" style="position:absolute;left:4538;top:831;width:648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rPr>
                        <w:w w:val="95"/>
                        <w:u w:val="single"/>
                      </w:rPr>
                      <w:t>К</w:t>
                    </w:r>
                    <w:r>
                      <w:rPr>
                        <w:spacing w:val="-12"/>
                        <w:w w:val="95"/>
                        <w:u w:val="single"/>
                      </w:rPr>
                      <w:t xml:space="preserve"> </w:t>
                    </w:r>
                    <w:r>
                      <w:rPr>
                        <w:w w:val="95"/>
                        <w:u w:val="single"/>
                      </w:rPr>
                      <w:t>1/2</w:t>
                    </w:r>
                    <w:r>
                      <w:rPr>
                        <w:spacing w:val="-10"/>
                        <w:w w:val="95"/>
                        <w:u w:val="single"/>
                      </w:rPr>
                      <w:t xml:space="preserve"> </w:t>
                    </w:r>
                    <w:r>
                      <w:rPr>
                        <w:w w:val="95"/>
                        <w:u w:val="single"/>
                      </w:rPr>
                      <w:t>"</w:t>
                    </w:r>
                    <w:r>
                      <w:rPr>
                        <w:spacing w:val="-12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docshape239" o:spid="_x0000_s1524" type="#_x0000_t202" style="position:absolute;left:5667;top:831;width:1258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t>Вход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среды</w:t>
                    </w:r>
                  </w:p>
                </w:txbxContent>
              </v:textbox>
            </v:shape>
            <v:shape id="docshape240" o:spid="_x0000_s1525" type="#_x0000_t202" style="position:absolute;left:5197;top:5531;width:1259;height:1323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2</w:t>
                    </w:r>
                    <w:r>
                      <w:rPr>
                        <w:spacing w:val="-1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sz w:val="23"/>
                        <w:szCs w:val="23"/>
                      </w:rPr>
                      <w:t>вала</w:t>
                    </w:r>
                    <w:r>
                      <w:rPr>
                        <w:spacing w:val="-8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sz w:val="23"/>
                        <w:szCs w:val="23"/>
                      </w:rPr>
                      <w:t>Ф18</w:t>
                    </w:r>
                  </w:p>
                  <w:p w:rsidR="00F0702D" w:rsidRDefault="00F0702D">
                    <w:pPr>
                      <w:spacing w:before="186"/>
                      <w:ind w:right="55"/>
                      <w:jc w:val="righ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2</w:t>
                    </w:r>
                    <w:r>
                      <w:rPr>
                        <w:spacing w:val="-1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sz w:val="23"/>
                        <w:szCs w:val="23"/>
                      </w:rPr>
                      <w:t>отв.</w:t>
                    </w:r>
                    <w:r>
                      <w:rPr>
                        <w:spacing w:val="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sz w:val="23"/>
                        <w:szCs w:val="23"/>
                      </w:rPr>
                      <w:t>Ф24</w:t>
                    </w:r>
                  </w:p>
                  <w:p w:rsidR="00F0702D" w:rsidRDefault="00F0702D">
                    <w:pPr>
                      <w:spacing w:before="5"/>
                      <w:rPr>
                        <w:sz w:val="30"/>
                        <w:szCs w:val="30"/>
                      </w:rPr>
                    </w:pPr>
                  </w:p>
                  <w:p w:rsidR="00F0702D" w:rsidRDefault="00F0702D">
                    <w:pPr>
                      <w:ind w:right="18"/>
                      <w:jc w:val="righ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200</w:t>
                    </w:r>
                    <w:r>
                      <w:rPr>
                        <w:spacing w:val="-16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sz w:val="23"/>
                        <w:szCs w:val="23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33"/>
          <w:szCs w:val="33"/>
        </w:rPr>
        <w:t>Продолжение</w:t>
      </w:r>
      <w:r>
        <w:rPr>
          <w:spacing w:val="17"/>
          <w:sz w:val="33"/>
          <w:szCs w:val="33"/>
        </w:rPr>
        <w:t xml:space="preserve"> </w:t>
      </w:r>
      <w:r>
        <w:rPr>
          <w:sz w:val="33"/>
          <w:szCs w:val="33"/>
        </w:rPr>
        <w:t>приложения</w:t>
      </w:r>
      <w:r>
        <w:rPr>
          <w:spacing w:val="10"/>
          <w:sz w:val="33"/>
          <w:szCs w:val="33"/>
        </w:rPr>
        <w:t xml:space="preserve"> </w:t>
      </w:r>
      <w:r>
        <w:rPr>
          <w:sz w:val="33"/>
          <w:szCs w:val="33"/>
        </w:rPr>
        <w:t>А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8" w:after="1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75"/>
        <w:gridCol w:w="1397"/>
        <w:gridCol w:w="1114"/>
      </w:tblGrid>
      <w:tr w:rsidR="00F0702D">
        <w:trPr>
          <w:cantSplit/>
          <w:trHeight w:val="666"/>
        </w:trPr>
        <w:tc>
          <w:tcPr>
            <w:tcW w:w="1075" w:type="dxa"/>
            <w:tcBorders>
              <w:top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397" w:type="dxa"/>
            <w:vMerge w:val="restart"/>
            <w:tcBorders>
              <w:top w:val="nil"/>
            </w:tcBorders>
          </w:tcPr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spacing w:before="205"/>
              <w:ind w:left="572" w:right="5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54</w:t>
            </w:r>
          </w:p>
        </w:tc>
        <w:tc>
          <w:tcPr>
            <w:tcW w:w="1114" w:type="dxa"/>
            <w:vMerge w:val="restart"/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</w:tr>
      <w:tr w:rsidR="00F0702D">
        <w:trPr>
          <w:cantSplit/>
          <w:trHeight w:val="1026"/>
        </w:trPr>
        <w:tc>
          <w:tcPr>
            <w:tcW w:w="1075" w:type="dxa"/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397" w:type="dxa"/>
            <w:vMerge/>
            <w:tcBorders>
              <w:top w:val="nil"/>
            </w:tcBorders>
          </w:tcPr>
          <w:p w:rsidR="00F0702D" w:rsidRDefault="00F0702D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F0702D" w:rsidRDefault="00F0702D">
            <w:pPr>
              <w:rPr>
                <w:sz w:val="2"/>
                <w:szCs w:val="2"/>
              </w:rPr>
            </w:pPr>
          </w:p>
        </w:tc>
      </w:tr>
    </w:tbl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7"/>
        <w:rPr>
          <w:sz w:val="12"/>
          <w:szCs w:val="12"/>
        </w:rPr>
      </w:pPr>
      <w:r>
        <w:rPr>
          <w:noProof/>
          <w:lang w:eastAsia="ru-RU"/>
        </w:rPr>
        <w:pict>
          <v:group id="docshapegroup241" o:spid="_x0000_s1526" style="position:absolute;margin-left:54pt;margin-top:8.45pt;width:500pt;height:293.95pt;z-index:-251620864;mso-wrap-distance-left:0;mso-wrap-distance-right:0;mso-position-horizontal-relative:page" coordorigin="1080,169" coordsize="10000,5879">
            <v:shape id="docshape242" o:spid="_x0000_s1527" type="#_x0000_t75" style="position:absolute;left:1080;top:205;width:10000;height:5843">
              <v:imagedata r:id="rId122" o:title=""/>
            </v:shape>
            <v:shape id="docshape243" o:spid="_x0000_s1528" type="#_x0000_t202" style="position:absolute;left:5765;top:169;width:272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rPr>
                        <w:w w:val="105"/>
                      </w:rPr>
                      <w:t>32</w:t>
                    </w:r>
                  </w:p>
                </w:txbxContent>
              </v:textbox>
            </v:shape>
            <v:shape id="docshape244" o:spid="_x0000_s1529" type="#_x0000_t202" style="position:absolute;left:3714;top:471;width:1007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rPr>
                        <w:w w:val="105"/>
                      </w:rPr>
                      <w:t>2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отв.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M6</w:t>
                    </w:r>
                  </w:p>
                </w:txbxContent>
              </v:textbox>
            </v:shape>
            <v:shape id="docshape245" o:spid="_x0000_s1530" type="#_x0000_t202" style="position:absolute;left:8008;top:247;width:619;height:513" filled="f" stroked="f">
              <v:textbox inset="0,0,0,0">
                <w:txbxContent>
                  <w:p w:rsidR="00F0702D" w:rsidRDefault="00F0702D">
                    <w:pPr>
                      <w:spacing w:line="253" w:lineRule="exact"/>
                      <w:ind w:left="8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Ф12</w:t>
                    </w:r>
                  </w:p>
                  <w:p w:rsidR="00F0702D" w:rsidRDefault="00F0702D">
                    <w:pPr>
                      <w:spacing w:line="260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w w:val="95"/>
                        <w:sz w:val="24"/>
                        <w:szCs w:val="24"/>
                      </w:rPr>
                      <w:t>4</w:t>
                    </w:r>
                    <w:r>
                      <w:rPr>
                        <w:spacing w:val="-13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szCs w:val="24"/>
                      </w:rPr>
                      <w:t>отв.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F0702D" w:rsidRDefault="00F0702D">
      <w:pPr>
        <w:pStyle w:val="BodyText"/>
        <w:spacing w:before="5"/>
        <w:rPr>
          <w:sz w:val="9"/>
          <w:szCs w:val="9"/>
        </w:rPr>
      </w:pPr>
    </w:p>
    <w:p w:rsidR="00F0702D" w:rsidRDefault="00F0702D">
      <w:pPr>
        <w:spacing w:before="90"/>
        <w:ind w:left="174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-1"/>
          <w:sz w:val="31"/>
          <w:szCs w:val="31"/>
        </w:rPr>
        <w:t xml:space="preserve"> </w:t>
      </w:r>
      <w:r>
        <w:rPr>
          <w:sz w:val="31"/>
          <w:szCs w:val="31"/>
        </w:rPr>
        <w:t>A.20</w:t>
      </w:r>
      <w:r>
        <w:rPr>
          <w:spacing w:val="-11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8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11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5"/>
          <w:sz w:val="31"/>
          <w:szCs w:val="31"/>
        </w:rPr>
        <w:t xml:space="preserve"> </w:t>
      </w:r>
      <w:r>
        <w:rPr>
          <w:sz w:val="31"/>
          <w:szCs w:val="31"/>
        </w:rPr>
        <w:t>БКНЗ-111-10</w:t>
      </w:r>
    </w:p>
    <w:p w:rsidR="00F0702D" w:rsidRDefault="00F0702D">
      <w:pPr>
        <w:jc w:val="center"/>
        <w:rPr>
          <w:sz w:val="31"/>
          <w:szCs w:val="31"/>
        </w:rPr>
        <w:sectPr w:rsidR="00F0702D">
          <w:headerReference w:type="default" r:id="rId123"/>
          <w:footerReference w:type="default" r:id="rId124"/>
          <w:pgSz w:w="11900" w:h="16840"/>
          <w:pgMar w:top="1100" w:right="700" w:bottom="1400" w:left="680" w:header="0" w:footer="1206" w:gutter="0"/>
          <w:cols w:space="720"/>
        </w:sectPr>
      </w:pPr>
    </w:p>
    <w:p w:rsidR="00F0702D" w:rsidRDefault="00F0702D">
      <w:pPr>
        <w:pStyle w:val="Heading3"/>
        <w:spacing w:before="74"/>
        <w:ind w:left="112" w:right="318"/>
        <w:jc w:val="center"/>
        <w:rPr>
          <w:rFonts w:ascii="Arial Black" w:hAnsi="Arial Black" w:cs="Arial Black"/>
        </w:rPr>
      </w:pPr>
      <w:r>
        <w:rPr>
          <w:rFonts w:ascii="Arial Black" w:hAnsi="Arial Black" w:cs="Arial Black"/>
          <w:w w:val="75"/>
        </w:rPr>
        <w:t>Продолжение</w:t>
      </w:r>
      <w:r>
        <w:rPr>
          <w:rFonts w:ascii="Arial Black" w:hAnsi="Arial Black" w:cs="Arial Black"/>
          <w:spacing w:val="79"/>
        </w:rPr>
        <w:t xml:space="preserve"> </w:t>
      </w:r>
      <w:r>
        <w:rPr>
          <w:rFonts w:ascii="Arial Black" w:hAnsi="Arial Black" w:cs="Arial Black"/>
          <w:w w:val="75"/>
        </w:rPr>
        <w:t>приложения</w:t>
      </w:r>
      <w:r>
        <w:rPr>
          <w:rFonts w:ascii="Arial Black" w:hAnsi="Arial Black" w:cs="Arial Black"/>
          <w:spacing w:val="71"/>
        </w:rPr>
        <w:t xml:space="preserve"> </w:t>
      </w:r>
      <w:r>
        <w:rPr>
          <w:rFonts w:ascii="Arial Black" w:hAnsi="Arial Black" w:cs="Arial Black"/>
          <w:w w:val="75"/>
        </w:rPr>
        <w:t>А</w:t>
      </w:r>
    </w:p>
    <w:p w:rsidR="00F0702D" w:rsidRDefault="00F0702D">
      <w:pPr>
        <w:pStyle w:val="BodyText"/>
        <w:spacing w:before="12"/>
        <w:rPr>
          <w:rFonts w:ascii="Arial Black"/>
          <w:sz w:val="9"/>
          <w:szCs w:val="9"/>
        </w:rPr>
      </w:pPr>
      <w:r>
        <w:rPr>
          <w:noProof/>
          <w:lang w:eastAsia="ru-RU"/>
        </w:rPr>
        <w:pict>
          <v:group id="docshapegroup246" o:spid="_x0000_s1531" style="position:absolute;margin-left:43.55pt;margin-top:8.2pt;width:497.75pt;height:316.35pt;z-index:-251619840;mso-wrap-distance-left:0;mso-wrap-distance-right:0;mso-position-horizontal-relative:page" coordorigin="871,164" coordsize="9955,6327">
            <v:shape id="docshape247" o:spid="_x0000_s1532" type="#_x0000_t75" style="position:absolute;left:1257;top:163;width:9568;height:6327">
              <v:imagedata r:id="rId125" o:title=""/>
            </v:shape>
            <v:line id="_x0000_s1533" style="position:absolute" from="4985,5223" to="4985,3125" strokecolor="#131313" strokeweight=".25403mm"/>
            <v:shape id="docshape248" o:spid="_x0000_s1534" style="position:absolute;left:979;top:1272;width:4014;height:3951" coordorigin="979,1272" coordsize="4014,3951" o:spt="100" adj="0,,0" path="m986,5223r,-3951m979,1280r4013,e" filled="f" strokecolor="#131313" strokeweight=".25403mm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535" style="position:absolute" from="979,5216" to="1915,5216" strokecolor="#131313" strokeweight=".25403mm"/>
            <v:line id="_x0000_s1536" style="position:absolute" from="7865,4700" to="7865,3649" strokecolor="#131313" strokeweight=".42336mm"/>
            <v:line id="_x0000_s1537" style="position:absolute" from="8595,4700" to="8595,3649" strokecolor="#131313" strokeweight=".42336mm"/>
            <v:line id="_x0000_s1538" style="position:absolute" from="7853,3661" to="8607,3661" strokecolor="#131313" strokeweight=".42336mm"/>
            <v:line id="_x0000_s1539" style="position:absolute" from="7853,4688" to="8607,4688" strokecolor="#131313" strokeweight=".42336mm"/>
            <v:line id="_x0000_s1540" style="position:absolute" from="3665,4878" to="3665,3471" strokecolor="#131313" strokeweight=".25403mm"/>
            <v:line id="_x0000_s1541" style="position:absolute" from="10813,4878" to="10813,3471" strokecolor="#131313" strokeweight=".25403mm"/>
            <v:line id="_x0000_s1542" style="position:absolute" from="3658,3478" to="7709,3478" strokecolor="#131313" strokeweight=".25403mm"/>
            <v:line id="_x0000_s1543" style="position:absolute" from="3658,4870" to="10820,4870" strokecolor="#131313" strokeweight=".25403mm"/>
            <v:line id="_x0000_s1544" style="position:absolute" from="2772,4695" to="2772,3653" strokecolor="#131313" strokeweight=".25403mm"/>
            <v:line id="_x0000_s1545" style="position:absolute" from="3502,4695" to="3502,3653" strokecolor="#131313" strokeweight=".25403mm"/>
            <v:line id="_x0000_s1546" style="position:absolute" from="2765,3661" to="3509,3661" strokecolor="#131313" strokeweight=".25403mm"/>
            <v:line id="_x0000_s1547" style="position:absolute" from="2765,4688" to="3509,4688" strokecolor="#131313" strokeweight=".25403mm"/>
            <v:line id="_x0000_s1548" style="position:absolute" from="3895,2957" to="3895,1215" strokecolor="#131313" strokeweight=".25403mm"/>
            <v:line id="_x0000_s1549" style="position:absolute" from="7481,2957" to="7481,1215" strokecolor="#131313" strokeweight=".25403mm"/>
            <v:line id="_x0000_s1550" style="position:absolute" from="6360,1222" to="7489,1222" strokecolor="#131313" strokeweight=".25403mm"/>
            <v:line id="_x0000_s1551" style="position:absolute" from="3888,2950" to="7489,2950" strokecolor="#131313" strokeweight=".25403mm"/>
            <v:line id="_x0000_s1552" style="position:absolute" from="6372,2957" to="6372,1215" strokecolor="#131313" strokeweight=".25403mm"/>
            <v:shape id="docshape249" o:spid="_x0000_s1553" type="#_x0000_t75" style="position:absolute;left:1094;top:5021;width:48;height:164">
              <v:imagedata r:id="rId126" o:title=""/>
            </v:shape>
            <v:shape id="docshape250" o:spid="_x0000_s1554" type="#_x0000_t202" style="position:absolute;left:4129;top:347;width:863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pacing w:val="-1"/>
                        <w:w w:val="95"/>
                        <w:sz w:val="21"/>
                        <w:szCs w:val="21"/>
                        <w:u w:val="single"/>
                      </w:rPr>
                      <w:t>1/2</w:t>
                    </w:r>
                    <w:r>
                      <w:rPr>
                        <w:spacing w:val="-11"/>
                        <w:w w:val="95"/>
                        <w:sz w:val="21"/>
                        <w:szCs w:val="21"/>
                        <w:u w:val="single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1"/>
                        <w:szCs w:val="21"/>
                        <w:u w:val="single"/>
                      </w:rPr>
                      <w:t>NPT</w:t>
                    </w:r>
                    <w:r>
                      <w:rPr>
                        <w:spacing w:val="-1"/>
                        <w:sz w:val="21"/>
                        <w:szCs w:val="21"/>
                        <w:u w:val="single"/>
                      </w:rPr>
                      <w:t xml:space="preserve"> </w:t>
                    </w:r>
                    <w:r>
                      <w:rPr>
                        <w:spacing w:val="10"/>
                        <w:sz w:val="21"/>
                        <w:szCs w:val="21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docshape251" o:spid="_x0000_s1555" type="#_x0000_t202" style="position:absolute;left:5471;top:347;width:1254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w w:val="105"/>
                        <w:sz w:val="21"/>
                        <w:szCs w:val="21"/>
                      </w:rPr>
                      <w:t>Вход</w:t>
                    </w:r>
                    <w:r>
                      <w:rPr>
                        <w:spacing w:val="14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  <w:szCs w:val="21"/>
                      </w:rPr>
                      <w:t>среды</w:t>
                    </w:r>
                  </w:p>
                </w:txbxContent>
              </v:textbox>
            </v:shape>
            <v:shape id="docshape252" o:spid="_x0000_s1556" type="#_x0000_t202" style="position:absolute;left:870;top:3219;width:173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rPr>
                        <w:w w:val="103"/>
                      </w:rPr>
                      <w:t>Е</w:t>
                    </w:r>
                  </w:p>
                </w:txbxContent>
              </v:textbox>
            </v:shape>
            <v:shape id="docshape253" o:spid="_x0000_s1557" type="#_x0000_t202" style="position:absolute;left:5019;top:5029;width:1240;height:1332" filled="f" stroked="f">
              <v:textbox inset="0,0,0,0">
                <w:txbxContent>
                  <w:p w:rsidR="00F0702D" w:rsidRDefault="00F0702D">
                    <w:pPr>
                      <w:spacing w:line="268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w w:val="95"/>
                        <w:sz w:val="24"/>
                        <w:szCs w:val="24"/>
                      </w:rPr>
                      <w:t>2</w:t>
                    </w:r>
                    <w:r>
                      <w:rPr>
                        <w:spacing w:val="-12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szCs w:val="24"/>
                      </w:rPr>
                      <w:t>вала Ф18</w:t>
                    </w:r>
                  </w:p>
                  <w:p w:rsidR="00F0702D" w:rsidRDefault="00F0702D">
                    <w:pPr>
                      <w:spacing w:before="175"/>
                      <w:ind w:right="64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w w:val="95"/>
                        <w:sz w:val="24"/>
                        <w:szCs w:val="24"/>
                      </w:rPr>
                      <w:t>2</w:t>
                    </w:r>
                    <w:r>
                      <w:rPr>
                        <w:spacing w:val="-9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szCs w:val="24"/>
                      </w:rPr>
                      <w:t>отв.</w:t>
                    </w:r>
                    <w:r>
                      <w:rPr>
                        <w:spacing w:val="2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szCs w:val="24"/>
                      </w:rPr>
                      <w:t>Ф24</w:t>
                    </w:r>
                  </w:p>
                  <w:p w:rsidR="00F0702D" w:rsidRDefault="00F0702D">
                    <w:pPr>
                      <w:spacing w:before="3"/>
                      <w:rPr>
                        <w:sz w:val="30"/>
                        <w:szCs w:val="30"/>
                      </w:rPr>
                    </w:pPr>
                  </w:p>
                  <w:p w:rsidR="00F0702D" w:rsidRDefault="00F0702D">
                    <w:pPr>
                      <w:ind w:right="18"/>
                      <w:jc w:val="righ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200</w:t>
                    </w:r>
                    <w:r>
                      <w:rPr>
                        <w:spacing w:val="-6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sz w:val="23"/>
                        <w:szCs w:val="23"/>
                      </w:rPr>
                      <w:t>max</w:t>
                    </w:r>
                  </w:p>
                </w:txbxContent>
              </v:textbox>
            </v:shape>
            <v:shape id="docshape254" o:spid="_x0000_s1558" type="#_x0000_t202" style="position:absolute;left:5568;top:1741;width:276;height:257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54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F0702D" w:rsidRDefault="00F0702D">
      <w:pPr>
        <w:pStyle w:val="BodyText"/>
        <w:rPr>
          <w:rFonts w:ascii="Arial Black"/>
          <w:sz w:val="20"/>
          <w:szCs w:val="20"/>
        </w:rPr>
      </w:pPr>
    </w:p>
    <w:p w:rsidR="00F0702D" w:rsidRDefault="00F0702D">
      <w:pPr>
        <w:pStyle w:val="BodyText"/>
        <w:spacing w:before="8"/>
        <w:rPr>
          <w:rFonts w:ascii="Arial Black"/>
          <w:sz w:val="16"/>
          <w:szCs w:val="16"/>
        </w:rPr>
      </w:pPr>
      <w:r>
        <w:rPr>
          <w:noProof/>
          <w:lang w:eastAsia="ru-RU"/>
        </w:rPr>
        <w:pict>
          <v:group id="docshapegroup255" o:spid="_x0000_s1559" style="position:absolute;margin-left:44.15pt;margin-top:12.9pt;width:499.75pt;height:293.95pt;z-index:-251618816;mso-wrap-distance-left:0;mso-wrap-distance-right:0;mso-position-horizontal-relative:page" coordorigin="883,258" coordsize="9995,5879">
            <v:shape id="docshape256" o:spid="_x0000_s1560" type="#_x0000_t75" style="position:absolute;left:883;top:294;width:9995;height:5843">
              <v:imagedata r:id="rId127" o:title=""/>
            </v:shape>
            <v:shape id="docshape257" o:spid="_x0000_s1561" type="#_x0000_t202" style="position:absolute;left:5563;top:258;width:272;height:246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rPr>
                        <w:w w:val="105"/>
                      </w:rPr>
                      <w:t>32</w:t>
                    </w:r>
                  </w:p>
                </w:txbxContent>
              </v:textbox>
            </v:shape>
            <v:shape id="docshape258" o:spid="_x0000_s1562" type="#_x0000_t202" style="position:absolute;left:3512;top:551;width:1009;height:257" filled="f" stroked="f">
              <v:textbox inset="0,0,0,0">
                <w:txbxContent>
                  <w:p w:rsidR="00F0702D" w:rsidRDefault="00F0702D">
                    <w:pPr>
                      <w:spacing w:line="257" w:lineRule="exact"/>
                      <w:rPr>
                        <w:sz w:val="23"/>
                        <w:szCs w:val="23"/>
                      </w:rPr>
                    </w:pPr>
                    <w:r>
                      <w:rPr>
                        <w:sz w:val="23"/>
                        <w:szCs w:val="23"/>
                      </w:rPr>
                      <w:t>2</w:t>
                    </w:r>
                    <w:r>
                      <w:rPr>
                        <w:spacing w:val="-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sz w:val="23"/>
                        <w:szCs w:val="23"/>
                      </w:rPr>
                      <w:t>отв.</w:t>
                    </w:r>
                    <w:r>
                      <w:rPr>
                        <w:spacing w:val="-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sz w:val="23"/>
                        <w:szCs w:val="23"/>
                      </w:rPr>
                      <w:t>M6</w:t>
                    </w:r>
                  </w:p>
                </w:txbxContent>
              </v:textbox>
            </v:shape>
            <v:shape id="docshape259" o:spid="_x0000_s1563" type="#_x0000_t202" style="position:absolute;left:7807;top:335;width:619;height:513" filled="f" stroked="f">
              <v:textbox inset="0,0,0,0">
                <w:txbxContent>
                  <w:p w:rsidR="00F0702D" w:rsidRDefault="00F0702D">
                    <w:pPr>
                      <w:spacing w:line="253" w:lineRule="exact"/>
                      <w:ind w:left="89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Ф12</w:t>
                    </w:r>
                  </w:p>
                  <w:p w:rsidR="00F0702D" w:rsidRDefault="00F0702D">
                    <w:pPr>
                      <w:spacing w:line="260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w w:val="95"/>
                        <w:sz w:val="24"/>
                        <w:szCs w:val="24"/>
                      </w:rPr>
                      <w:t>4</w:t>
                    </w:r>
                    <w:r>
                      <w:rPr>
                        <w:spacing w:val="-12"/>
                        <w:w w:val="9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szCs w:val="24"/>
                      </w:rPr>
                      <w:t>отв.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F0702D" w:rsidRDefault="00F0702D">
      <w:pPr>
        <w:pStyle w:val="BodyText"/>
        <w:spacing w:before="5"/>
        <w:rPr>
          <w:rFonts w:ascii="Arial Black"/>
          <w:sz w:val="7"/>
          <w:szCs w:val="7"/>
        </w:rPr>
      </w:pPr>
    </w:p>
    <w:p w:rsidR="00F0702D" w:rsidRDefault="00F0702D">
      <w:pPr>
        <w:spacing w:before="90"/>
        <w:ind w:left="112" w:right="304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5"/>
          <w:sz w:val="31"/>
          <w:szCs w:val="31"/>
        </w:rPr>
        <w:t xml:space="preserve"> </w:t>
      </w:r>
      <w:r>
        <w:rPr>
          <w:sz w:val="31"/>
          <w:szCs w:val="31"/>
        </w:rPr>
        <w:t>A.21</w:t>
      </w:r>
      <w:r>
        <w:rPr>
          <w:spacing w:val="-10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3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1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12"/>
          <w:sz w:val="31"/>
          <w:szCs w:val="31"/>
        </w:rPr>
        <w:t xml:space="preserve"> </w:t>
      </w:r>
      <w:r>
        <w:rPr>
          <w:sz w:val="31"/>
          <w:szCs w:val="31"/>
        </w:rPr>
        <w:t>БКНЗ-111-10-1/2NРТ</w:t>
      </w:r>
    </w:p>
    <w:p w:rsidR="00F0702D" w:rsidRDefault="00F0702D">
      <w:pPr>
        <w:pStyle w:val="BodyText"/>
        <w:spacing w:before="8"/>
        <w:rPr>
          <w:sz w:val="33"/>
          <w:szCs w:val="33"/>
        </w:rPr>
      </w:pPr>
    </w:p>
    <w:p w:rsidR="00F0702D" w:rsidRDefault="00F0702D">
      <w:pPr>
        <w:spacing w:before="1"/>
        <w:ind w:left="362"/>
        <w:jc w:val="center"/>
        <w:rPr>
          <w:sz w:val="33"/>
          <w:szCs w:val="33"/>
        </w:rPr>
      </w:pPr>
      <w:r>
        <w:rPr>
          <w:sz w:val="33"/>
          <w:szCs w:val="33"/>
        </w:rPr>
        <w:t>27</w:t>
      </w:r>
    </w:p>
    <w:p w:rsidR="00F0702D" w:rsidRDefault="00F0702D">
      <w:pPr>
        <w:jc w:val="center"/>
        <w:rPr>
          <w:sz w:val="33"/>
          <w:szCs w:val="33"/>
        </w:rPr>
        <w:sectPr w:rsidR="00F0702D">
          <w:headerReference w:type="default" r:id="rId128"/>
          <w:footerReference w:type="default" r:id="rId129"/>
          <w:pgSz w:w="11900" w:h="16840"/>
          <w:pgMar w:top="1040" w:right="700" w:bottom="280" w:left="680" w:header="0" w:footer="0" w:gutter="0"/>
          <w:cols w:space="720"/>
        </w:sectPr>
      </w:pPr>
    </w:p>
    <w:p w:rsidR="00F0702D" w:rsidRDefault="00F0702D">
      <w:pPr>
        <w:pStyle w:val="BodyText"/>
        <w:spacing w:before="10"/>
        <w:rPr>
          <w:sz w:val="20"/>
          <w:szCs w:val="20"/>
        </w:rPr>
      </w:pPr>
    </w:p>
    <w:p w:rsidR="00F0702D" w:rsidRDefault="00F0702D">
      <w:pPr>
        <w:rPr>
          <w:sz w:val="20"/>
          <w:szCs w:val="20"/>
        </w:rPr>
        <w:sectPr w:rsidR="00F0702D">
          <w:headerReference w:type="default" r:id="rId130"/>
          <w:footerReference w:type="default" r:id="rId131"/>
          <w:pgSz w:w="11900" w:h="16840"/>
          <w:pgMar w:top="1540" w:right="700" w:bottom="1400" w:left="680" w:header="1189" w:footer="1206" w:gutter="0"/>
          <w:cols w:space="720"/>
        </w:sectPr>
      </w:pPr>
    </w:p>
    <w:p w:rsidR="00F0702D" w:rsidRDefault="00F0702D">
      <w:pPr>
        <w:pStyle w:val="BodyText"/>
        <w:rPr>
          <w:sz w:val="22"/>
          <w:szCs w:val="22"/>
        </w:rPr>
      </w:pPr>
    </w:p>
    <w:p w:rsidR="00F0702D" w:rsidRDefault="00F0702D">
      <w:pPr>
        <w:pStyle w:val="BodyText"/>
        <w:rPr>
          <w:sz w:val="22"/>
          <w:szCs w:val="22"/>
        </w:rPr>
      </w:pPr>
    </w:p>
    <w:p w:rsidR="00F0702D" w:rsidRDefault="00F0702D">
      <w:pPr>
        <w:jc w:val="right"/>
        <w:rPr>
          <w:sz w:val="21"/>
          <w:szCs w:val="21"/>
        </w:rPr>
      </w:pPr>
      <w:r>
        <w:rPr>
          <w:sz w:val="21"/>
          <w:szCs w:val="21"/>
        </w:rPr>
        <w:t>Ф14</w:t>
      </w:r>
    </w:p>
    <w:p w:rsidR="00F0702D" w:rsidRDefault="00F0702D">
      <w:pPr>
        <w:spacing w:before="93"/>
        <w:ind w:left="1230"/>
      </w:pPr>
      <w:r>
        <w:br w:type="column"/>
      </w:r>
      <w:r>
        <w:rPr>
          <w:w w:val="90"/>
        </w:rPr>
        <w:t>Вход</w:t>
      </w:r>
      <w:r>
        <w:rPr>
          <w:spacing w:val="1"/>
          <w:w w:val="90"/>
        </w:rPr>
        <w:t xml:space="preserve"> </w:t>
      </w:r>
      <w:r>
        <w:rPr>
          <w:w w:val="90"/>
        </w:rPr>
        <w:t>среды</w:t>
      </w:r>
      <w:r>
        <w:rPr>
          <w:spacing w:val="77"/>
        </w:rPr>
        <w:t xml:space="preserve"> </w:t>
      </w:r>
      <w:r>
        <w:rPr>
          <w:w w:val="90"/>
        </w:rPr>
        <w:t>У</w:t>
      </w:r>
    </w:p>
    <w:p w:rsidR="00F0702D" w:rsidRDefault="00F0702D">
      <w:pPr>
        <w:spacing w:before="150"/>
        <w:ind w:left="1895"/>
      </w:pPr>
      <w:r>
        <w:rPr>
          <w:noProof/>
          <w:lang w:eastAsia="ru-RU"/>
        </w:rPr>
        <w:pict>
          <v:group id="docshapegroup262" o:spid="_x0000_s1566" style="position:absolute;left:0;text-align:left;margin-left:74.15pt;margin-top:16.85pt;width:461.1pt;height:310.6pt;z-index:-251642368;mso-position-horizontal-relative:page" coordorigin="1483,337" coordsize="9222,6212">
            <v:shape id="docshape263" o:spid="_x0000_s1567" type="#_x0000_t75" style="position:absolute;left:2198;top:337;width:8415;height:6121">
              <v:imagedata r:id="rId132" o:title=""/>
            </v:shape>
            <v:line id="_x0000_s1568" style="position:absolute" from="4395,5118" to="4395,3846" strokecolor="#0c0c0c" strokeweight=".25403mm"/>
            <v:line id="_x0000_s1569" style="position:absolute" from="10674,5118" to="10674,3846" strokecolor="#0c0c0c" strokeweight=".25403mm"/>
            <v:line id="_x0000_s1570" style="position:absolute" from="4387,3853" to="8036,3853" strokecolor="#0c0c0c" strokeweight=".25403mm"/>
            <v:line id="_x0000_s1571" style="position:absolute" from="4387,5111" to="10681,5111" strokecolor="#0c0c0c" strokeweight=".25403mm"/>
            <v:line id="_x0000_s1572" style="position:absolute" from="3593,4955" to="3593,4014" strokecolor="#0c0c0c" strokeweight=".25403mm"/>
            <v:line id="_x0000_s1573" style="position:absolute" from="4251,4955" to="4251,4014" strokecolor="#0c0c0c" strokeweight=".25403mm"/>
            <v:line id="_x0000_s1574" style="position:absolute" from="3586,4022" to="4258,4022" strokecolor="#0c0c0c" strokeweight=".25403mm"/>
            <v:line id="_x0000_s1575" style="position:absolute" from="3586,4948" to="4258,4948" strokecolor="#0c0c0c" strokeweight=".25403mm"/>
            <v:line id="_x0000_s1576" style="position:absolute" from="4620,3472" to="4620,2757" strokecolor="#0c0c0c" strokeweight=".25403mm"/>
            <v:line id="_x0000_s1577" style="position:absolute" from="7745,3472" to="7745,2757" strokecolor="#0c0c0c" strokeweight=".25403mm"/>
            <v:line id="_x0000_s1578" style="position:absolute" from="4613,2764" to="5588,2764" strokecolor="#0c0c0c" strokeweight=".25403mm"/>
            <v:line id="_x0000_s1579" style="position:absolute" from="4613,3465" to="7753,3465" strokecolor="#0c0c0c" strokeweight=".25403mm"/>
            <v:line id="_x0000_s1580" style="position:absolute" from="4529,2531" to="4529,1873" strokecolor="#0c0c0c" strokeweight=".25403mm"/>
            <v:line id="_x0000_s1581" style="position:absolute" from="5657,2531" to="5657,1873" strokecolor="#0c0c0c" strokeweight=".25403mm"/>
            <v:line id="_x0000_s1582" style="position:absolute" from="4522,1881" to="5664,1881" strokecolor="#0c0c0c" strokeweight=".25403mm"/>
            <v:line id="_x0000_s1583" style="position:absolute" from="4522,2524" to="5664,2524" strokecolor="#0c0c0c" strokeweight=".25403mm"/>
            <v:line id="_x0000_s1584" style="position:absolute" from="8177,4960" to="8177,4010" strokecolor="#080808" strokeweight=".42336mm"/>
            <v:line id="_x0000_s1585" style="position:absolute" from="8830,4960" to="8830,4010" strokecolor="#080808" strokeweight=".42336mm"/>
            <v:line id="_x0000_s1586" style="position:absolute" from="8165,4022" to="8842,4022" strokecolor="#080808" strokeweight=".42336mm"/>
            <v:line id="_x0000_s1587" style="position:absolute" from="8165,4948" to="8842,4948" strokecolor="#080808" strokeweight=".42336mm"/>
            <v:line id="_x0000_s1588" style="position:absolute" from="2345,6549" to="2345,3515" strokecolor="#1f1f1f" strokeweight=".24pt"/>
            <v:line id="_x0000_s1589" style="position:absolute" from="10568,5070" to="10568,817" strokecolor="#1f1f1f" strokeweight=".24pt"/>
            <v:line id="_x0000_s1590" style="position:absolute" from="2333,6451" to="10148,6451" strokecolor="#1f1f1f" strokeweight=".24pt"/>
            <v:line id="_x0000_s1591" style="position:absolute" from="1625,5392" to="1625,817" strokecolor="#1f1f1f" strokeweight=".24pt"/>
            <v:line id="_x0000_s1592" style="position:absolute" from="1483,5390" to="2847,5390" strokecolor="#1f1f1f" strokeweight=".24pt"/>
            <v:line id="_x0000_s1593" style="position:absolute" from="7056,834" to="10705,834" strokecolor="#1f1f1f" strokeweight=".24pt"/>
            <v:line id="_x0000_s1594" style="position:absolute" from="1483,829" to="5424,829" strokecolor="#1f1f1f" strokeweight=".24pt"/>
            <v:shape id="docshape264" o:spid="_x0000_s1595" type="#_x0000_t75" style="position:absolute;left:1617;top:5243;width:39;height:145">
              <v:imagedata r:id="rId133" o:title=""/>
            </v:shape>
            <v:shape id="docshape265" o:spid="_x0000_s1596" type="#_x0000_t202" style="position:absolute;left:6102;top:967;width:245;height:235" filled="f" stroked="f">
              <v:textbox inset="0,0,0,0">
                <w:txbxContent>
                  <w:p w:rsidR="00F0702D" w:rsidRDefault="00F0702D">
                    <w:pPr>
                      <w:spacing w:line="235" w:lineRule="exact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54</w:t>
                    </w:r>
                  </w:p>
                </w:txbxContent>
              </v:textbox>
            </v:shape>
            <v:shape id="docshape266" o:spid="_x0000_s1597" type="#_x0000_t202" style="position:absolute;left:8198;top:1206;width:2024;height:614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sz w:val="18"/>
                        <w:szCs w:val="18"/>
                      </w:rPr>
                      <w:t>Ниппель</w:t>
                    </w:r>
                    <w:r>
                      <w:rPr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плоский</w:t>
                    </w:r>
                  </w:p>
                  <w:p w:rsidR="00F0702D" w:rsidRDefault="00F0702D">
                    <w:pPr>
                      <w:ind w:hanging="1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Гайка накидная</w:t>
                    </w:r>
                    <w:r>
                      <w:rPr>
                        <w:spacing w:val="1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M20x1,5</w:t>
                    </w:r>
                    <w:r>
                      <w:rPr>
                        <w:spacing w:val="-45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Прокладка</w:t>
                    </w:r>
                    <w:r>
                      <w:rPr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медная</w:t>
                    </w:r>
                  </w:p>
                </w:txbxContent>
              </v:textbox>
            </v:shape>
            <v:shape id="docshape267" o:spid="_x0000_s1598" type="#_x0000_t202" style="position:absolute;left:5614;top:5250;width:1092;height:1202" filled="f" stroked="f">
              <v:textbox inset="0,0,0,0">
                <w:txbxContent>
                  <w:p w:rsidR="00F0702D" w:rsidRDefault="00F0702D">
                    <w:pPr>
                      <w:spacing w:line="246" w:lineRule="exact"/>
                    </w:pPr>
                    <w:r>
                      <w:rPr>
                        <w:w w:val="90"/>
                      </w:rPr>
                      <w:t>2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вала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Ф18</w:t>
                    </w:r>
                  </w:p>
                  <w:p w:rsidR="00F0702D" w:rsidRDefault="00F0702D">
                    <w:pPr>
                      <w:spacing w:before="155"/>
                      <w:ind w:right="32"/>
                      <w:jc w:val="right"/>
                    </w:pPr>
                    <w:r>
                      <w:rPr>
                        <w:spacing w:val="-1"/>
                        <w:w w:val="95"/>
                      </w:rPr>
                      <w:t>2</w:t>
                    </w:r>
                    <w:r>
                      <w:rPr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отв.</w:t>
                    </w:r>
                    <w:r>
                      <w:rPr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Ф24</w:t>
                    </w:r>
                  </w:p>
                  <w:p w:rsidR="00F0702D" w:rsidRDefault="00F0702D">
                    <w:pPr>
                      <w:spacing w:before="7"/>
                      <w:rPr>
                        <w:sz w:val="27"/>
                        <w:szCs w:val="27"/>
                      </w:rPr>
                    </w:pPr>
                  </w:p>
                  <w:p w:rsidR="00F0702D" w:rsidRDefault="00F0702D">
                    <w:pPr>
                      <w:ind w:right="18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205</w:t>
                    </w:r>
                    <w:r>
                      <w:rPr>
                        <w:spacing w:val="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t>Ф10</w:t>
      </w:r>
    </w:p>
    <w:p w:rsidR="00F0702D" w:rsidRDefault="00F0702D">
      <w:pPr>
        <w:sectPr w:rsidR="00F0702D">
          <w:type w:val="continuous"/>
          <w:pgSz w:w="11900" w:h="16840"/>
          <w:pgMar w:top="860" w:right="700" w:bottom="280" w:left="680" w:header="1189" w:footer="1206" w:gutter="0"/>
          <w:cols w:num="2" w:space="720" w:equalWidth="0">
            <w:col w:w="4068" w:space="40"/>
            <w:col w:w="6412"/>
          </w:cols>
        </w:sectPr>
      </w:pPr>
    </w:p>
    <w:p w:rsidR="00F0702D" w:rsidRDefault="00F0702D">
      <w:pPr>
        <w:pStyle w:val="BodyText"/>
        <w:rPr>
          <w:sz w:val="20"/>
          <w:szCs w:val="20"/>
        </w:rPr>
      </w:pPr>
      <w:r>
        <w:rPr>
          <w:noProof/>
          <w:lang w:eastAsia="ru-RU"/>
        </w:rPr>
        <w:pict>
          <v:shape id="docshape268" o:spid="_x0000_s1599" type="#_x0000_t202" style="position:absolute;margin-left:66.75pt;margin-top:238.6pt;width:13.2pt;height:41.2pt;z-index:251658752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3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115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max</w:t>
                  </w:r>
                </w:p>
              </w:txbxContent>
            </v:textbox>
            <w10:wrap anchorx="page" anchory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23"/>
          <w:szCs w:val="23"/>
        </w:rPr>
      </w:pPr>
    </w:p>
    <w:p w:rsidR="00F0702D" w:rsidRDefault="00F0702D">
      <w:pPr>
        <w:tabs>
          <w:tab w:val="left" w:pos="7436"/>
        </w:tabs>
        <w:spacing w:before="93"/>
        <w:ind w:left="5398"/>
        <w:rPr>
          <w:sz w:val="20"/>
          <w:szCs w:val="20"/>
        </w:rPr>
      </w:pPr>
      <w:r>
        <w:rPr>
          <w:position w:val="-12"/>
          <w:sz w:val="20"/>
          <w:szCs w:val="20"/>
        </w:rPr>
        <w:t>32</w:t>
      </w:r>
      <w:r>
        <w:rPr>
          <w:position w:val="-12"/>
          <w:sz w:val="20"/>
          <w:szCs w:val="20"/>
        </w:rPr>
        <w:tab/>
      </w:r>
      <w:r>
        <w:rPr>
          <w:sz w:val="20"/>
          <w:szCs w:val="20"/>
        </w:rPr>
        <w:t>M8</w:t>
      </w:r>
    </w:p>
    <w:p w:rsidR="00F0702D" w:rsidRDefault="00F0702D">
      <w:pPr>
        <w:spacing w:before="82"/>
        <w:ind w:left="62" w:right="2292"/>
        <w:jc w:val="center"/>
        <w:rPr>
          <w:sz w:val="20"/>
          <w:szCs w:val="20"/>
        </w:rPr>
      </w:pPr>
      <w:r>
        <w:rPr>
          <w:sz w:val="20"/>
          <w:szCs w:val="20"/>
        </w:rPr>
        <w:t>2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отв.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M6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4"/>
        <w:rPr>
          <w:sz w:val="16"/>
          <w:szCs w:val="16"/>
        </w:rPr>
      </w:pPr>
    </w:p>
    <w:p w:rsidR="00F0702D" w:rsidRDefault="00F0702D">
      <w:pPr>
        <w:spacing w:before="93"/>
        <w:ind w:left="1237"/>
        <w:rPr>
          <w:sz w:val="21"/>
          <w:szCs w:val="21"/>
        </w:rPr>
      </w:pPr>
      <w:r>
        <w:rPr>
          <w:noProof/>
          <w:lang w:eastAsia="ru-RU"/>
        </w:rPr>
        <w:pict>
          <v:shape id="image82.png" o:spid="_x0000_s1600" type="#_x0000_t75" style="position:absolute;left:0;text-align:left;margin-left:247.95pt;margin-top:-2.8pt;width:27.35pt;height:28.3pt;z-index:251655680;visibility:visible;mso-wrap-distance-left:0;mso-wrap-distance-right:0;mso-position-horizontal-relative:page">
            <v:imagedata r:id="rId134" o:title=""/>
            <w10:wrap anchorx="page"/>
            <w10:anchorlock/>
          </v:shape>
        </w:pict>
      </w:r>
      <w:r>
        <w:rPr>
          <w:noProof/>
          <w:lang w:eastAsia="ru-RU"/>
        </w:rPr>
        <w:pict>
          <v:group id="docshapegroup269" o:spid="_x0000_s1601" style="position:absolute;left:0;text-align:left;margin-left:297.6pt;margin-top:-13.35pt;width:195.15pt;height:40.35pt;z-index:251656704;mso-position-horizontal-relative:page" coordorigin="5952,-267" coordsize="3903,807">
            <v:shape id="docshape270" o:spid="_x0000_s1602" type="#_x0000_t75" style="position:absolute;left:5952;top:-267;width:548;height:615">
              <v:imagedata r:id="rId135" o:title=""/>
            </v:shape>
            <v:shape id="docshape271" o:spid="_x0000_s1603" type="#_x0000_t75" style="position:absolute;left:6115;top:-75;width:3740;height:615">
              <v:imagedata r:id="rId136" o:title=""/>
            </v:shape>
            <w10:wrap anchorx="page"/>
            <w10:anchorlock/>
          </v:group>
        </w:pict>
      </w:r>
      <w:r>
        <w:rPr>
          <w:w w:val="97"/>
          <w:sz w:val="21"/>
          <w:szCs w:val="21"/>
        </w:rPr>
        <w:t>о</w:t>
      </w:r>
    </w:p>
    <w:p w:rsidR="00F0702D" w:rsidRDefault="00F0702D">
      <w:pPr>
        <w:pStyle w:val="BodyText"/>
      </w:pPr>
    </w:p>
    <w:p w:rsidR="00F0702D" w:rsidRDefault="00F0702D">
      <w:pPr>
        <w:spacing w:line="210" w:lineRule="exact"/>
        <w:ind w:left="935"/>
        <w:rPr>
          <w:sz w:val="21"/>
          <w:szCs w:val="21"/>
        </w:rPr>
      </w:pPr>
      <w:r>
        <w:rPr>
          <w:noProof/>
          <w:lang w:eastAsia="ru-RU"/>
        </w:rPr>
        <w:pict>
          <v:shape id="image85.png" o:spid="_x0000_s1604" type="#_x0000_t75" style="position:absolute;left:0;text-align:left;margin-left:349.95pt;margin-top:-1.65pt;width:25.2pt;height:28.3pt;z-index:251654656;visibility:visible;mso-wrap-distance-left:0;mso-wrap-distance-right:0;mso-position-horizontal-relative:page">
            <v:imagedata r:id="rId137" o:title=""/>
            <w10:wrap anchorx="page"/>
            <w10:anchorlock/>
          </v:shape>
        </w:pict>
      </w:r>
      <w:r>
        <w:rPr>
          <w:sz w:val="21"/>
          <w:szCs w:val="21"/>
        </w:rPr>
        <w:t>Е</w:t>
      </w:r>
    </w:p>
    <w:p w:rsidR="00F0702D" w:rsidRDefault="00F0702D">
      <w:pPr>
        <w:spacing w:line="210" w:lineRule="exact"/>
        <w:ind w:left="909"/>
        <w:rPr>
          <w:sz w:val="21"/>
          <w:szCs w:val="21"/>
        </w:rPr>
      </w:pPr>
      <w:r>
        <w:rPr>
          <w:w w:val="104"/>
          <w:sz w:val="21"/>
          <w:szCs w:val="21"/>
        </w:rPr>
        <w:t>ю</w:t>
      </w:r>
    </w:p>
    <w:p w:rsidR="00F0702D" w:rsidRDefault="00F0702D">
      <w:pPr>
        <w:spacing w:before="18"/>
        <w:ind w:left="2658"/>
        <w:rPr>
          <w:sz w:val="21"/>
          <w:szCs w:val="21"/>
        </w:rPr>
      </w:pPr>
      <w:r>
        <w:rPr>
          <w:noProof/>
          <w:lang w:eastAsia="ru-RU"/>
        </w:rPr>
        <w:pict>
          <v:shape id="image86.png" o:spid="_x0000_s1605" type="#_x0000_t75" style="position:absolute;left:0;text-align:left;margin-left:514.35pt;margin-top:2.35pt;width:7.2pt;height:26.9pt;z-index:251657728;visibility:visible;mso-wrap-distance-left:0;mso-wrap-distance-right:0;mso-position-horizontal-relative:page">
            <v:imagedata r:id="rId138" o:title=""/>
            <w10:wrap anchorx="page"/>
            <w10:anchorlock/>
          </v:shape>
        </w:pict>
      </w:r>
      <w:r>
        <w:rPr>
          <w:spacing w:val="-1"/>
          <w:sz w:val="21"/>
          <w:szCs w:val="21"/>
        </w:rPr>
        <w:t>4</w:t>
      </w:r>
      <w:r>
        <w:rPr>
          <w:spacing w:val="-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отв.</w:t>
      </w:r>
      <w:r>
        <w:rPr>
          <w:spacing w:val="-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Ф12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9"/>
        <w:rPr>
          <w:sz w:val="10"/>
          <w:szCs w:val="10"/>
        </w:rPr>
      </w:pPr>
      <w:r>
        <w:rPr>
          <w:noProof/>
          <w:lang w:eastAsia="ru-RU"/>
        </w:rPr>
        <w:pict>
          <v:shape id="docshape272" o:spid="_x0000_s1606" style="position:absolute;margin-left:86.4pt;margin-top:7.45pt;width:443.8pt;height:.1pt;z-index:-251617792;mso-wrap-distance-left:0;mso-wrap-distance-right:0;mso-position-horizontal-relative:page" coordorigin="1728,149" coordsize="8876,0" path="m1728,149r8876,e" filled="f" strokeweight=".25403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spacing w:before="7"/>
        <w:rPr>
          <w:sz w:val="28"/>
          <w:szCs w:val="28"/>
        </w:rPr>
      </w:pPr>
    </w:p>
    <w:p w:rsidR="00F0702D" w:rsidRDefault="00F0702D">
      <w:pPr>
        <w:spacing w:before="90"/>
        <w:ind w:left="174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-1"/>
          <w:sz w:val="31"/>
          <w:szCs w:val="31"/>
        </w:rPr>
        <w:t xml:space="preserve"> </w:t>
      </w:r>
      <w:r>
        <w:rPr>
          <w:sz w:val="31"/>
          <w:szCs w:val="31"/>
        </w:rPr>
        <w:t>A.22</w:t>
      </w:r>
      <w:r>
        <w:rPr>
          <w:spacing w:val="-11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8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11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5"/>
          <w:sz w:val="31"/>
          <w:szCs w:val="31"/>
        </w:rPr>
        <w:t xml:space="preserve"> </w:t>
      </w:r>
      <w:r>
        <w:rPr>
          <w:sz w:val="31"/>
          <w:szCs w:val="31"/>
        </w:rPr>
        <w:t>БКНЗ-111-21</w:t>
      </w:r>
    </w:p>
    <w:p w:rsidR="00F0702D" w:rsidRDefault="00F0702D">
      <w:pPr>
        <w:jc w:val="center"/>
        <w:rPr>
          <w:sz w:val="31"/>
          <w:szCs w:val="31"/>
        </w:rPr>
        <w:sectPr w:rsidR="00F0702D">
          <w:type w:val="continuous"/>
          <w:pgSz w:w="11900" w:h="16840"/>
          <w:pgMar w:top="860" w:right="700" w:bottom="280" w:left="680" w:header="1189" w:footer="1206" w:gutter="0"/>
          <w:cols w:space="720"/>
        </w:sectPr>
      </w:pPr>
    </w:p>
    <w:p w:rsidR="00F0702D" w:rsidRDefault="00F0702D">
      <w:pPr>
        <w:tabs>
          <w:tab w:val="left" w:pos="4406"/>
        </w:tabs>
        <w:spacing w:before="129"/>
        <w:ind w:left="2534"/>
        <w:rPr>
          <w:sz w:val="16"/>
          <w:szCs w:val="16"/>
          <w:lang w:val="en-US"/>
        </w:rPr>
      </w:pPr>
      <w:r>
        <w:rPr>
          <w:noProof/>
          <w:lang w:eastAsia="ru-RU"/>
        </w:rPr>
        <w:pict>
          <v:group id="docshapegroup275" o:spid="_x0000_s1609" style="position:absolute;left:0;text-align:left;margin-left:60pt;margin-top:13.7pt;width:356.95pt;height:252.75pt;z-index:-251641344;mso-position-horizontal-relative:page" coordorigin="1200,274" coordsize="7139,5055">
            <v:shape id="docshape276" o:spid="_x0000_s1610" type="#_x0000_t75" style="position:absolute;left:1200;top:274;width:7139;height:5055">
              <v:imagedata r:id="rId139" o:title=""/>
            </v:shape>
            <v:shape id="docshape277" o:spid="_x0000_s1611" type="#_x0000_t202" style="position:absolute;left:4615;top:796;width:206;height:179" filled="f" stroked="f">
              <v:textbox inset="0,0,0,0">
                <w:txbxContent>
                  <w:p w:rsidR="00F0702D" w:rsidRDefault="00F0702D">
                    <w:pPr>
                      <w:spacing w:line="179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w w:val="105"/>
                        <w:sz w:val="16"/>
                        <w:szCs w:val="16"/>
                      </w:rPr>
                      <w:t>54</w:t>
                    </w:r>
                  </w:p>
                </w:txbxContent>
              </v:textbox>
            </v:shape>
            <v:shape id="docshape278" o:spid="_x0000_s1612" type="#_x0000_t202" style="position:absolute;left:6319;top:1146;width:1647;height:331" filled="f" stroked="f">
              <v:textbox inset="0,0,0,0">
                <w:txbxContent>
                  <w:p w:rsidR="00F0702D" w:rsidRDefault="00F0702D">
                    <w:pPr>
                      <w:spacing w:before="2" w:line="228" w:lineRule="auto"/>
                      <w:ind w:right="6" w:hanging="1"/>
                      <w:rPr>
                        <w:sz w:val="15"/>
                        <w:szCs w:val="15"/>
                      </w:rPr>
                    </w:pPr>
                    <w:r>
                      <w:rPr>
                        <w:w w:val="95"/>
                        <w:sz w:val="15"/>
                        <w:szCs w:val="15"/>
                      </w:rPr>
                      <w:t>Гайка накидная M20x1,5</w:t>
                    </w:r>
                    <w:r>
                      <w:rPr>
                        <w:spacing w:val="-37"/>
                        <w:w w:val="9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z w:val="15"/>
                        <w:szCs w:val="15"/>
                      </w:rPr>
                      <w:t>Прокладка</w:t>
                    </w:r>
                    <w:r>
                      <w:rPr>
                        <w:spacing w:val="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z w:val="15"/>
                        <w:szCs w:val="15"/>
                      </w:rPr>
                      <w:t>медная</w:t>
                    </w:r>
                  </w:p>
                </w:txbxContent>
              </v:textbox>
            </v:shape>
            <v:shape id="docshape279" o:spid="_x0000_s1613" type="#_x0000_t202" style="position:absolute;left:4219;top:4267;width:889;height:97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95"/>
                        <w:sz w:val="17"/>
                        <w:szCs w:val="17"/>
                      </w:rPr>
                      <w:t>2</w:t>
                    </w:r>
                    <w:r>
                      <w:rPr>
                        <w:spacing w:val="5"/>
                        <w:w w:val="9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  <w:szCs w:val="17"/>
                      </w:rPr>
                      <w:t>вала</w:t>
                    </w:r>
                    <w:r>
                      <w:rPr>
                        <w:spacing w:val="14"/>
                        <w:w w:val="9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  <w:szCs w:val="17"/>
                      </w:rPr>
                      <w:t>Ф18</w:t>
                    </w:r>
                  </w:p>
                  <w:p w:rsidR="00F0702D" w:rsidRDefault="00F0702D">
                    <w:pPr>
                      <w:spacing w:before="131"/>
                      <w:ind w:right="24"/>
                      <w:jc w:val="right"/>
                      <w:rPr>
                        <w:sz w:val="17"/>
                        <w:szCs w:val="17"/>
                      </w:rPr>
                    </w:pPr>
                    <w:r>
                      <w:rPr>
                        <w:spacing w:val="-1"/>
                        <w:sz w:val="17"/>
                        <w:szCs w:val="17"/>
                      </w:rPr>
                      <w:t>2</w:t>
                    </w:r>
                    <w:r>
                      <w:rPr>
                        <w:spacing w:val="-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pacing w:val="-1"/>
                        <w:sz w:val="17"/>
                        <w:szCs w:val="17"/>
                      </w:rPr>
                      <w:t>отв.</w:t>
                    </w:r>
                    <w:r>
                      <w:rPr>
                        <w:spacing w:val="-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pacing w:val="-1"/>
                        <w:sz w:val="17"/>
                        <w:szCs w:val="17"/>
                      </w:rPr>
                      <w:t>Ф24</w:t>
                    </w:r>
                  </w:p>
                  <w:p w:rsidR="00F0702D" w:rsidRDefault="00F0702D">
                    <w:pPr>
                      <w:spacing w:before="4"/>
                      <w:rPr>
                        <w:sz w:val="21"/>
                        <w:szCs w:val="21"/>
                      </w:rPr>
                    </w:pPr>
                  </w:p>
                  <w:p w:rsidR="00F0702D" w:rsidRDefault="00F0702D">
                    <w:pPr>
                      <w:spacing w:before="1"/>
                      <w:ind w:right="19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w w:val="90"/>
                        <w:sz w:val="18"/>
                        <w:szCs w:val="18"/>
                      </w:rPr>
                      <w:t>205</w:t>
                    </w:r>
                    <w:r>
                      <w:rPr>
                        <w:spacing w:val="3"/>
                        <w:w w:val="9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  <w:szCs w:val="18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noProof/>
          <w:lang w:eastAsia="ru-RU"/>
        </w:rPr>
        <w:pict>
          <v:shape id="docshape280" o:spid="_x0000_s1614" type="#_x0000_t202" style="position:absolute;left:0;text-align:left;margin-left:45.05pt;margin-top:513.15pt;width:11.5pt;height:33.65pt;z-index:251660800;mso-position-horizontal-relative:page;mso-position-vertical-relative:page" filled="f" stroked="f">
            <v:textbox style="layout-flow:vertical;mso-layout-flow-alt:bottom-to-top" inset="0,0,0,0">
              <w:txbxContent>
                <w:p w:rsidR="00F0702D" w:rsidRDefault="00F0702D">
                  <w:pPr>
                    <w:spacing w:before="14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w w:val="95"/>
                      <w:sz w:val="17"/>
                      <w:szCs w:val="17"/>
                    </w:rPr>
                    <w:t>145</w:t>
                  </w:r>
                  <w:r>
                    <w:rPr>
                      <w:spacing w:val="9"/>
                      <w:w w:val="95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95"/>
                      <w:sz w:val="17"/>
                      <w:szCs w:val="17"/>
                    </w:rPr>
                    <w:t>max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sz w:val="17"/>
          <w:szCs w:val="17"/>
        </w:rPr>
        <w:t>Ф</w:t>
      </w:r>
      <w:r>
        <w:rPr>
          <w:sz w:val="17"/>
          <w:szCs w:val="17"/>
          <w:lang w:val="en-US"/>
        </w:rPr>
        <w:t>14</w:t>
      </w:r>
      <w:r>
        <w:rPr>
          <w:sz w:val="17"/>
          <w:szCs w:val="17"/>
          <w:lang w:val="en-US"/>
        </w:rPr>
        <w:tab/>
      </w:r>
      <w:r>
        <w:rPr>
          <w:sz w:val="16"/>
          <w:szCs w:val="16"/>
        </w:rPr>
        <w:t>Ф</w:t>
      </w:r>
      <w:r>
        <w:rPr>
          <w:sz w:val="16"/>
          <w:szCs w:val="16"/>
          <w:lang w:val="en-US"/>
        </w:rPr>
        <w:t>10</w:t>
      </w: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spacing w:before="1"/>
        <w:rPr>
          <w:sz w:val="28"/>
          <w:szCs w:val="28"/>
          <w:lang w:val="en-US"/>
        </w:rPr>
      </w:pPr>
    </w:p>
    <w:p w:rsidR="00F0702D" w:rsidRDefault="00F0702D">
      <w:pPr>
        <w:spacing w:before="94"/>
        <w:ind w:right="1399"/>
        <w:jc w:val="right"/>
        <w:rPr>
          <w:sz w:val="17"/>
          <w:szCs w:val="17"/>
          <w:lang w:val="en-US"/>
        </w:rPr>
      </w:pPr>
      <w:r>
        <w:rPr>
          <w:noProof/>
          <w:lang w:eastAsia="ru-RU"/>
        </w:rPr>
        <w:pict>
          <v:group id="docshapegroup281" o:spid="_x0000_s1615" style="position:absolute;left:0;text-align:left;margin-left:53.3pt;margin-top:18.15pt;width:360.75pt;height:274.4pt;z-index:251659776;mso-position-horizontal-relative:page" coordorigin="1066,363" coordsize="7215,5488">
            <v:shape id="docshape282" o:spid="_x0000_s1616" type="#_x0000_t75" style="position:absolute;left:1219;top:464;width:6918;height:5387">
              <v:imagedata r:id="rId140" o:title=""/>
            </v:shape>
            <v:line id="_x0000_s1617" style="position:absolute" from="8201,4281" to="8201,1329" strokecolor="#1c1c1c" strokeweight=".24pt"/>
            <v:line id="_x0000_s1618" style="position:absolute" from="1145,5755" to="1145,1324" strokecolor="#1c1c1c" strokeweight=".24pt"/>
            <v:line id="_x0000_s1619" style="position:absolute" from="1066,5752" to="5496,5752" strokecolor="#1c1c1c" strokeweight=".24pt"/>
            <v:line id="_x0000_s1620" style="position:absolute" from="2343,4283" to="8281,4283" strokecolor="#1c1c1c" strokeweight=".24pt"/>
            <v:line id="_x0000_s1621" style="position:absolute" from="1066,1350" to="2789,1350" strokecolor="#1c1c1c" strokeweight=".24pt"/>
            <v:line id="_x0000_s1622" style="position:absolute" from="6682,1346" to="8281,1346" strokecolor="#1c1c1c" strokeweight=".24pt"/>
            <v:shape id="docshape283" o:spid="_x0000_s1623" type="#_x0000_t75" style="position:absolute;left:7685;top:939;width:452;height:274">
              <v:imagedata r:id="rId141" o:title=""/>
            </v:shape>
            <v:shape id="docshape284" o:spid="_x0000_s1624" type="#_x0000_t202" style="position:absolute;left:4533;top:363;width:433;height:568" filled="f" stroked="f">
              <v:textbox inset="0,0,0,0">
                <w:txbxContent>
                  <w:p w:rsidR="00F0702D" w:rsidRDefault="00F0702D">
                    <w:pPr>
                      <w:spacing w:line="179" w:lineRule="exact"/>
                      <w:ind w:left="62"/>
                      <w:rPr>
                        <w:sz w:val="16"/>
                        <w:szCs w:val="16"/>
                      </w:rPr>
                    </w:pPr>
                    <w:r>
                      <w:rPr>
                        <w:w w:val="105"/>
                        <w:sz w:val="16"/>
                        <w:szCs w:val="16"/>
                      </w:rPr>
                      <w:t>172</w:t>
                    </w:r>
                  </w:p>
                  <w:p w:rsidR="00F0702D" w:rsidRDefault="00F0702D">
                    <w:pPr>
                      <w:spacing w:before="9"/>
                      <w:rPr>
                        <w:sz w:val="17"/>
                        <w:szCs w:val="17"/>
                      </w:rPr>
                    </w:pPr>
                  </w:p>
                  <w:p w:rsidR="00F0702D" w:rsidRDefault="00F0702D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w w:val="105"/>
                        <w:sz w:val="16"/>
                        <w:szCs w:val="16"/>
                      </w:rPr>
                      <w:t>136,5</w:t>
                    </w:r>
                  </w:p>
                </w:txbxContent>
              </v:textbox>
            </v:shape>
            <v:shape id="docshape285" o:spid="_x0000_s1625" type="#_x0000_t202" style="position:absolute;left:4584;top:1666;width:227;height:227" filled="f" stroked="f">
              <v:textbox inset="0,0,0,0">
                <w:txbxContent>
                  <w:p w:rsidR="00F0702D" w:rsidRDefault="00F0702D">
                    <w:pPr>
                      <w:rPr>
                        <w:rFonts w:ascii="Courier New"/>
                        <w:sz w:val="20"/>
                        <w:szCs w:val="20"/>
                      </w:rPr>
                    </w:pPr>
                    <w:r>
                      <w:rPr>
                        <w:rFonts w:ascii="Courier New" w:eastAsia="Times New Roman" w:cs="Courier New"/>
                        <w:w w:val="90"/>
                        <w:sz w:val="20"/>
                        <w:szCs w:val="20"/>
                      </w:rPr>
                      <w:t>32</w:t>
                    </w:r>
                  </w:p>
                </w:txbxContent>
              </v:textbox>
            </v:shape>
            <v:shape id="docshape286" o:spid="_x0000_s1626" type="#_x0000_t202" style="position:absolute;left:3221;top:1942;width:732;height:179" filled="f" stroked="f">
              <v:textbox inset="0,0,0,0">
                <w:txbxContent>
                  <w:p w:rsidR="00F0702D" w:rsidRDefault="00F0702D">
                    <w:pPr>
                      <w:spacing w:line="179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отв.</w:t>
                    </w:r>
                    <w:r>
                      <w:rPr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Мб</w:t>
                    </w:r>
                  </w:p>
                </w:txbxContent>
              </v:textbox>
            </v:shape>
            <v:shape id="docshape287" o:spid="_x0000_s1627" type="#_x0000_t202" style="position:absolute;left:2374;top:4136;width:811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95"/>
                        <w:sz w:val="17"/>
                        <w:szCs w:val="17"/>
                      </w:rPr>
                      <w:t>4 отв.</w:t>
                    </w:r>
                    <w:r>
                      <w:rPr>
                        <w:spacing w:val="6"/>
                        <w:w w:val="9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  <w:szCs w:val="17"/>
                      </w:rPr>
                      <w:t>Ф12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w w:val="95"/>
          <w:sz w:val="17"/>
          <w:szCs w:val="17"/>
          <w:lang w:val="en-US"/>
        </w:rPr>
        <w:t>A-A</w:t>
      </w:r>
      <w:r>
        <w:rPr>
          <w:spacing w:val="-2"/>
          <w:w w:val="95"/>
          <w:sz w:val="17"/>
          <w:szCs w:val="17"/>
          <w:lang w:val="en-US"/>
        </w:rPr>
        <w:t xml:space="preserve"> </w:t>
      </w:r>
      <w:r>
        <w:rPr>
          <w:w w:val="95"/>
          <w:sz w:val="17"/>
          <w:szCs w:val="17"/>
          <w:lang w:val="en-US"/>
        </w:rPr>
        <w:t>&amp;</w:t>
      </w:r>
    </w:p>
    <w:p w:rsidR="00F0702D" w:rsidRDefault="00F0702D">
      <w:pPr>
        <w:pStyle w:val="BodyText"/>
        <w:spacing w:before="11"/>
        <w:rPr>
          <w:sz w:val="16"/>
          <w:szCs w:val="16"/>
          <w:lang w:val="en-US"/>
        </w:rPr>
      </w:pPr>
      <w:r>
        <w:rPr>
          <w:noProof/>
          <w:lang w:eastAsia="ru-RU"/>
        </w:rPr>
        <w:pict>
          <v:group id="docshapegroup288" o:spid="_x0000_s1628" style="position:absolute;margin-left:424.1pt;margin-top:10.95pt;width:112.85pt;height:103.7pt;z-index:-251616768;mso-wrap-distance-left:0;mso-wrap-distance-right:0;mso-position-horizontal-relative:page" coordorigin="8482,219" coordsize="2257,2074">
            <v:shape id="docshape289" o:spid="_x0000_s1629" type="#_x0000_t75" style="position:absolute;left:8482;top:219;width:2257;height:2074">
              <v:imagedata r:id="rId142" o:title=""/>
            </v:shape>
            <v:shape id="docshape290" o:spid="_x0000_s1630" type="#_x0000_t202" style="position:absolute;left:8482;top:219;width:2257;height:2074" filled="f" stroked="f">
              <v:textbox inset="0,0,0,0">
                <w:txbxContent>
                  <w:p w:rsidR="00F0702D" w:rsidRDefault="00F0702D">
                    <w:pPr>
                      <w:spacing w:before="37"/>
                      <w:ind w:right="359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M8</w:t>
                    </w:r>
                  </w:p>
                  <w:p w:rsidR="00F0702D" w:rsidRDefault="00F0702D">
                    <w:pPr>
                      <w:spacing w:before="2"/>
                      <w:rPr>
                        <w:sz w:val="29"/>
                        <w:szCs w:val="29"/>
                      </w:rPr>
                    </w:pPr>
                  </w:p>
                  <w:p w:rsidR="00F0702D" w:rsidRDefault="00F0702D">
                    <w:pPr>
                      <w:ind w:right="39"/>
                      <w:jc w:val="righ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К</w:t>
                    </w:r>
                    <w:r>
                      <w:rPr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1/4"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rPr>
          <w:sz w:val="20"/>
          <w:szCs w:val="20"/>
          <w:lang w:val="en-US"/>
        </w:rPr>
      </w:pPr>
    </w:p>
    <w:p w:rsidR="00F0702D" w:rsidRDefault="00F0702D">
      <w:pPr>
        <w:pStyle w:val="BodyText"/>
        <w:spacing w:before="229"/>
        <w:ind w:left="112" w:right="353"/>
        <w:jc w:val="center"/>
      </w:pPr>
      <w:r>
        <w:rPr>
          <w:w w:val="95"/>
        </w:rPr>
        <w:t>Рисунок</w:t>
      </w:r>
      <w:r>
        <w:rPr>
          <w:spacing w:val="21"/>
          <w:w w:val="95"/>
        </w:rPr>
        <w:t xml:space="preserve"> </w:t>
      </w:r>
      <w:r>
        <w:rPr>
          <w:w w:val="95"/>
        </w:rPr>
        <w:t>A.23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Блок</w:t>
      </w:r>
      <w:r>
        <w:rPr>
          <w:spacing w:val="8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30"/>
          <w:w w:val="95"/>
        </w:rPr>
        <w:t xml:space="preserve"> </w:t>
      </w:r>
      <w:r>
        <w:rPr>
          <w:w w:val="95"/>
        </w:rPr>
        <w:t>БКНЗ-111-31</w:t>
      </w:r>
    </w:p>
    <w:p w:rsidR="00F0702D" w:rsidRDefault="00F0702D">
      <w:pPr>
        <w:jc w:val="center"/>
        <w:sectPr w:rsidR="00F0702D">
          <w:headerReference w:type="default" r:id="rId143"/>
          <w:footerReference w:type="default" r:id="rId144"/>
          <w:pgSz w:w="11900" w:h="16840"/>
          <w:pgMar w:top="2060" w:right="700" w:bottom="1400" w:left="680" w:header="1189" w:footer="1206" w:gutter="0"/>
          <w:cols w:space="720"/>
        </w:sectPr>
      </w:pPr>
    </w:p>
    <w:p w:rsidR="00F0702D" w:rsidRDefault="00F0702D">
      <w:pPr>
        <w:pStyle w:val="BodyText"/>
        <w:spacing w:before="7"/>
        <w:rPr>
          <w:sz w:val="13"/>
          <w:szCs w:val="13"/>
        </w:rPr>
      </w:pPr>
    </w:p>
    <w:p w:rsidR="00F0702D" w:rsidRDefault="00F0702D">
      <w:pPr>
        <w:ind w:left="2179"/>
        <w:rPr>
          <w:sz w:val="15"/>
          <w:szCs w:val="15"/>
        </w:rPr>
      </w:pPr>
      <w:r>
        <w:rPr>
          <w:spacing w:val="-1"/>
          <w:sz w:val="15"/>
          <w:szCs w:val="15"/>
        </w:rPr>
        <w:t>1/2</w:t>
      </w:r>
      <w:r>
        <w:rPr>
          <w:spacing w:val="-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>NPT</w:t>
      </w:r>
    </w:p>
    <w:p w:rsidR="00F0702D" w:rsidRDefault="00F0702D">
      <w:pPr>
        <w:pStyle w:val="BodyText"/>
        <w:ind w:left="438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293" o:spid="_x0000_s1633" style="position:absolute;margin-left:0;margin-top:0;width:492.3pt;height:493.05pt;z-index:251604480;mso-position-horizontal-relative:char;mso-position-vertical-relative:line" coordsize="9846,9861">
              <o:lock v:ext="edit" rotation="t" position="t"/>
              <v:shape id="docshape294" o:spid="_x0000_s1634" type="#_x0000_t75" style="position:absolute;width:9846;height:9861">
                <v:imagedata r:id="rId145" o:title=""/>
              </v:shape>
              <v:shape id="docshape295" o:spid="_x0000_s1635" type="#_x0000_t75" style="position:absolute;left:6624;top:4982;width:457;height:279">
                <v:imagedata r:id="rId146" o:title=""/>
              </v:shape>
              <v:shape id="docshape296" o:spid="_x0000_s1636" type="#_x0000_t202" style="position:absolute;left:8463;top:2726;width:454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w w:val="95"/>
                          <w:sz w:val="18"/>
                          <w:szCs w:val="18"/>
                        </w:rPr>
                        <w:t>A-A</w:t>
                      </w:r>
                      <w:r>
                        <w:rPr>
                          <w:spacing w:val="-9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&amp;</w:t>
                      </w:r>
                    </w:p>
                  </w:txbxContent>
                </v:textbox>
              </v:shape>
              <v:shape id="docshape297" o:spid="_x0000_s1637" type="#_x0000_t202" style="position:absolute;left:3307;top:3077;width:895;height:538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pacing w:val="7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  <w:szCs w:val="18"/>
                        </w:rPr>
                        <w:t>вала</w:t>
                      </w:r>
                      <w:r>
                        <w:rPr>
                          <w:spacing w:val="16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  <w:szCs w:val="18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29"/>
                        <w:ind w:left="5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pacing w:val="-9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отв.</w:t>
                      </w:r>
                      <w:r>
                        <w:rPr>
                          <w:spacing w:val="-6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Ф24</w:t>
                      </w:r>
                    </w:p>
                  </w:txbxContent>
                </v:textbox>
              </v:shape>
              <v:shape id="docshape298" o:spid="_x0000_s1638" type="#_x0000_t202" style="position:absolute;left:9241;top:3192;width:263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M8</w:t>
                      </w:r>
                    </w:p>
                  </w:txbxContent>
                </v:textbox>
              </v:shape>
              <v:shape id="docshape299" o:spid="_x0000_s1639" type="#_x0000_t202" style="position:absolute;left:3547;top:3873;width:658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205</w:t>
                      </w:r>
                      <w:r>
                        <w:rPr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max</w:t>
                      </w:r>
                    </w:p>
                  </w:txbxContent>
                </v:textbox>
              </v:shape>
              <v:shape id="docshape300" o:spid="_x0000_s1640" type="#_x0000_t202" style="position:absolute;left:9337;top:3739;width:488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К</w:t>
                      </w:r>
                      <w:r>
                        <w:rPr>
                          <w:spacing w:val="2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1/4"</w:t>
                      </w:r>
                    </w:p>
                  </w:txbxContent>
                </v:textbox>
              </v:shape>
              <v:shape id="docshape301" o:spid="_x0000_s1641" type="#_x0000_t202" style="position:absolute;left:3688;top:5539;width:205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</v:shape>
              <v:shape id="docshape302" o:spid="_x0000_s1642" type="#_x0000_t202" style="position:absolute;left:2294;top:5803;width:743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</w:t>
                      </w:r>
                      <w:r>
                        <w:rPr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отв.</w:t>
                      </w:r>
                      <w:r>
                        <w:rPr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M6</w:t>
                      </w:r>
                    </w:p>
                  </w:txbxContent>
                </v:textbox>
              </v:shape>
              <v:shape id="docshape303" o:spid="_x0000_s1643" type="#_x0000_t202" style="position:absolute;left:1438;top:8030;width:822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w w:val="95"/>
                          <w:sz w:val="17"/>
                          <w:szCs w:val="17"/>
                        </w:rPr>
                        <w:t>4</w:t>
                      </w:r>
                      <w:r>
                        <w:rPr>
                          <w:spacing w:val="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отв.</w:t>
                      </w:r>
                      <w:r>
                        <w:rPr>
                          <w:spacing w:val="12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Ф12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36" type="#_x0000_t75" style="width:492pt;height:492.75pt">
              <v:imagedata r:id="rId147" o:title="" croptop="-65516f" cropbottom="65516f"/>
              <o:lock v:ext="edit" rotation="t" position="t"/>
            </v:shape>
          </w:pict>
        </w:r>
      </w:fldSimple>
    </w:p>
    <w:p w:rsidR="00F0702D" w:rsidRDefault="00F0702D">
      <w:pPr>
        <w:pStyle w:val="BodyText"/>
        <w:spacing w:before="6"/>
        <w:rPr>
          <w:sz w:val="7"/>
          <w:szCs w:val="7"/>
        </w:rPr>
      </w:pPr>
    </w:p>
    <w:p w:rsidR="00F0702D" w:rsidRDefault="00F0702D">
      <w:pPr>
        <w:pStyle w:val="BodyText"/>
        <w:spacing w:before="90"/>
        <w:ind w:left="154"/>
        <w:jc w:val="center"/>
      </w:pPr>
      <w:r>
        <w:rPr>
          <w:w w:val="95"/>
        </w:rPr>
        <w:t>Рисунок</w:t>
      </w:r>
      <w:r>
        <w:rPr>
          <w:spacing w:val="20"/>
          <w:w w:val="95"/>
        </w:rPr>
        <w:t xml:space="preserve"> </w:t>
      </w:r>
      <w:r>
        <w:rPr>
          <w:w w:val="95"/>
        </w:rPr>
        <w:t>A.24</w:t>
      </w:r>
      <w:r>
        <w:rPr>
          <w:spacing w:val="6"/>
          <w:w w:val="95"/>
        </w:rPr>
        <w:t xml:space="preserve"> </w:t>
      </w:r>
      <w:r>
        <w:rPr>
          <w:w w:val="95"/>
        </w:rPr>
        <w:t>— Блок</w:t>
      </w:r>
      <w:r>
        <w:rPr>
          <w:spacing w:val="7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25"/>
          <w:w w:val="95"/>
        </w:rPr>
        <w:t xml:space="preserve"> </w:t>
      </w:r>
      <w:r>
        <w:rPr>
          <w:w w:val="95"/>
        </w:rPr>
        <w:t>БКНЗ-111-32</w:t>
      </w:r>
    </w:p>
    <w:p w:rsidR="00F0702D" w:rsidRDefault="00F0702D">
      <w:pPr>
        <w:jc w:val="center"/>
        <w:sectPr w:rsidR="00F0702D">
          <w:headerReference w:type="default" r:id="rId148"/>
          <w:footerReference w:type="default" r:id="rId149"/>
          <w:pgSz w:w="11900" w:h="16840"/>
          <w:pgMar w:top="2060" w:right="700" w:bottom="1380" w:left="680" w:header="1180" w:footer="1184" w:gutter="0"/>
          <w:cols w:space="720"/>
        </w:sectPr>
      </w:pPr>
    </w:p>
    <w:p w:rsidR="00F0702D" w:rsidRDefault="00F0702D">
      <w:pPr>
        <w:pStyle w:val="BodyText"/>
        <w:spacing w:before="6" w:after="1"/>
        <w:rPr>
          <w:sz w:val="11"/>
          <w:szCs w:val="11"/>
        </w:rPr>
      </w:pPr>
    </w:p>
    <w:p w:rsidR="00F0702D" w:rsidRDefault="00F0702D">
      <w:pPr>
        <w:pStyle w:val="BodyText"/>
        <w:ind w:left="280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307" o:spid="_x0000_s1647" style="position:absolute;margin-left:0;margin-top:0;width:488.95pt;height:275.05pt;z-index:251603456;mso-position-horizontal-relative:char;mso-position-vertical-relative:line" coordsize="9779,5501">
              <o:lock v:ext="edit" rotation="t" position="t"/>
              <v:shape id="docshape308" o:spid="_x0000_s1648" type="#_x0000_t75" style="position:absolute;top:42;width:9779;height:5459">
                <v:imagedata r:id="rId150" o:title=""/>
              </v:shape>
              <v:shape id="docshape309" o:spid="_x0000_s1649" type="#_x0000_t202" style="position:absolute;left:3079;top:9;width:347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Ф14</w:t>
                      </w:r>
                    </w:p>
                  </w:txbxContent>
                </v:textbox>
              </v:shape>
              <v:shape id="docshape310" o:spid="_x0000_s1650" type="#_x0000_t202" style="position:absolute;left:5061;width:344;height:213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Ф10</w:t>
                      </w:r>
                    </w:p>
                  </w:txbxContent>
                </v:textbox>
              </v:shape>
              <v:shape id="docshape311" o:spid="_x0000_s1651" type="#_x0000_t202" style="position:absolute;left:4562;top:695;width:215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docshape312" o:spid="_x0000_s1652" type="#_x0000_t202" style="position:absolute;left:6145;top:300;width:1739;height:1024" filled="f" stroked="f">
                <v:textbox inset="0,0,0,0">
                  <w:txbxContent>
                    <w:p w:rsidR="00F0702D" w:rsidRDefault="00F0702D">
                      <w:pPr>
                        <w:spacing w:line="176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95"/>
                          <w:sz w:val="16"/>
                          <w:szCs w:val="16"/>
                        </w:rPr>
                        <w:t>Ниппель</w:t>
                      </w:r>
                      <w:r>
                        <w:rPr>
                          <w:spacing w:val="-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плоский</w:t>
                      </w:r>
                    </w:p>
                    <w:p w:rsidR="00F0702D" w:rsidRDefault="00F0702D">
                      <w:pPr>
                        <w:spacing w:before="6" w:line="225" w:lineRule="auto"/>
                        <w:ind w:right="4" w:hanging="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95"/>
                          <w:sz w:val="16"/>
                          <w:szCs w:val="16"/>
                        </w:rPr>
                        <w:t>Гайка</w:t>
                      </w:r>
                      <w:r>
                        <w:rPr>
                          <w:spacing w:val="-7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накидная</w:t>
                      </w:r>
                      <w:r>
                        <w:rPr>
                          <w:spacing w:val="-7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M20x1,5</w:t>
                      </w:r>
                      <w:r>
                        <w:rPr>
                          <w:spacing w:val="-40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Прокладка</w:t>
                      </w:r>
                      <w:r>
                        <w:rPr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медная</w:t>
                      </w:r>
                    </w:p>
                    <w:p w:rsidR="00F0702D" w:rsidRDefault="00F0702D">
                      <w:pPr>
                        <w:spacing w:before="1"/>
                        <w:rPr>
                          <w:sz w:val="25"/>
                          <w:szCs w:val="25"/>
                        </w:rPr>
                      </w:pPr>
                    </w:p>
                    <w:p w:rsidR="00F0702D" w:rsidRDefault="00F0702D">
                      <w:pPr>
                        <w:ind w:left="585" w:right="648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1/4"</w:t>
                      </w:r>
                    </w:p>
                  </w:txbxContent>
                </v:textbox>
              </v:shape>
              <v:shape id="docshape313" o:spid="_x0000_s1653" type="#_x0000_t202" style="position:absolute;left:4194;top:4454;width:937;height:940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ind w:left="4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вала</w:t>
                      </w:r>
                      <w:r>
                        <w:rPr>
                          <w:spacing w:val="1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27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-8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отв.</w:t>
                      </w:r>
                      <w:r>
                        <w:rPr>
                          <w:spacing w:val="-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Ф24</w:t>
                      </w:r>
                    </w:p>
                    <w:p w:rsidR="00F0702D" w:rsidRDefault="00F0702D">
                      <w:pPr>
                        <w:spacing w:before="175"/>
                        <w:ind w:left="7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250</w:t>
                      </w:r>
                      <w:r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37" type="#_x0000_t75" style="width:489pt;height:275.25pt">
              <v:imagedata r:id="rId151" o:title="" croptop="-65512f" cropbottom="65512f"/>
              <o:lock v:ext="edit" rotation="t" position="t"/>
            </v:shape>
          </w:pict>
        </w:r>
      </w:fldSimple>
    </w:p>
    <w:p w:rsidR="00F0702D" w:rsidRDefault="00F0702D">
      <w:pPr>
        <w:spacing w:before="70"/>
        <w:ind w:left="112" w:right="729"/>
        <w:jc w:val="center"/>
        <w:rPr>
          <w:sz w:val="18"/>
          <w:szCs w:val="18"/>
        </w:rPr>
      </w:pPr>
      <w:r>
        <w:rPr>
          <w:noProof/>
          <w:lang w:eastAsia="ru-RU"/>
        </w:rPr>
        <w:pict>
          <v:group id="docshapegroup314" o:spid="_x0000_s1654" style="position:absolute;left:0;text-align:left;margin-left:69.35pt;margin-top:10.75pt;width:447.65pt;height:238.85pt;z-index:-251640320;mso-position-horizontal-relative:page" coordorigin="1387,215" coordsize="8953,4777">
            <v:shape id="docshape315" o:spid="_x0000_s1655" type="#_x0000_t75" style="position:absolute;left:1387;top:214;width:8953;height:4777">
              <v:imagedata r:id="rId152" o:title=""/>
            </v:shape>
            <v:shape id="docshape316" o:spid="_x0000_s1656" type="#_x0000_t202" style="position:absolute;left:5522;top:483;width:211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32</w:t>
                    </w:r>
                  </w:p>
                </w:txbxContent>
              </v:textbox>
            </v:shape>
            <v:shape id="docshape317" o:spid="_x0000_s1657" type="#_x0000_t202" style="position:absolute;left:4223;top:815;width:487;height:403" filled="f" stroked="f">
              <v:textbox inset="0,0,0,0">
                <w:txbxContent>
                  <w:p w:rsidR="00F0702D" w:rsidRDefault="00F0702D">
                    <w:pPr>
                      <w:spacing w:line="198" w:lineRule="exact"/>
                      <w:ind w:right="8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M6</w:t>
                    </w:r>
                  </w:p>
                  <w:p w:rsidR="00F0702D" w:rsidRDefault="00F0702D">
                    <w:pPr>
                      <w:spacing w:line="204" w:lineRule="exact"/>
                      <w:ind w:right="18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4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  <w:szCs w:val="18"/>
                      </w:rPr>
                      <w:t>отв.</w:t>
                    </w:r>
                  </w:p>
                </w:txbxContent>
              </v:textbox>
            </v:shape>
            <v:shape id="docshape318" o:spid="_x0000_s1658" type="#_x0000_t202" style="position:absolute;left:7025;top:738;width:485;height:390" filled="f" stroked="f">
              <v:textbox inset="0,0,0,0">
                <w:txbxContent>
                  <w:p w:rsidR="00F0702D" w:rsidRDefault="00F0702D">
                    <w:pPr>
                      <w:spacing w:line="192" w:lineRule="exact"/>
                      <w:ind w:left="52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Ф12</w:t>
                    </w:r>
                  </w:p>
                  <w:p w:rsidR="00F0702D" w:rsidRDefault="00F0702D">
                    <w:pPr>
                      <w:spacing w:line="198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6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v:shape id="docshape319" o:spid="_x0000_s1659" type="#_x0000_t202" style="position:absolute;left:5517;top:2845;width:220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80"/>
                        <w:sz w:val="18"/>
                        <w:szCs w:val="18"/>
                      </w:rPr>
                      <w:t>5Ы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8"/>
          <w:szCs w:val="18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7"/>
        <w:rPr>
          <w:sz w:val="18"/>
          <w:szCs w:val="18"/>
        </w:rPr>
      </w:pPr>
    </w:p>
    <w:p w:rsidR="00F0702D" w:rsidRDefault="00F0702D">
      <w:pPr>
        <w:spacing w:before="90"/>
        <w:ind w:left="112" w:right="337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3"/>
          <w:sz w:val="31"/>
          <w:szCs w:val="31"/>
        </w:rPr>
        <w:t xml:space="preserve"> </w:t>
      </w:r>
      <w:r>
        <w:rPr>
          <w:sz w:val="31"/>
          <w:szCs w:val="31"/>
        </w:rPr>
        <w:t>A.25</w:t>
      </w:r>
      <w:r>
        <w:rPr>
          <w:spacing w:val="-13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5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7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8"/>
          <w:sz w:val="31"/>
          <w:szCs w:val="31"/>
        </w:rPr>
        <w:t xml:space="preserve"> </w:t>
      </w:r>
      <w:r>
        <w:rPr>
          <w:sz w:val="31"/>
          <w:szCs w:val="31"/>
        </w:rPr>
        <w:t>БКН5-15</w:t>
      </w:r>
    </w:p>
    <w:p w:rsidR="00F0702D" w:rsidRDefault="00F0702D">
      <w:pPr>
        <w:jc w:val="center"/>
        <w:rPr>
          <w:sz w:val="31"/>
          <w:szCs w:val="31"/>
        </w:rPr>
        <w:sectPr w:rsidR="00F0702D">
          <w:headerReference w:type="default" r:id="rId153"/>
          <w:footerReference w:type="default" r:id="rId154"/>
          <w:pgSz w:w="11900" w:h="16840"/>
          <w:pgMar w:top="2080" w:right="700" w:bottom="1360" w:left="680" w:header="1189" w:footer="1170" w:gutter="0"/>
          <w:cols w:space="720"/>
        </w:sectPr>
      </w:pPr>
    </w:p>
    <w:p w:rsidR="00F0702D" w:rsidRDefault="00F0702D">
      <w:pPr>
        <w:tabs>
          <w:tab w:val="left" w:pos="1982"/>
        </w:tabs>
        <w:spacing w:before="127"/>
        <w:ind w:right="1090"/>
        <w:jc w:val="center"/>
        <w:rPr>
          <w:sz w:val="19"/>
          <w:szCs w:val="19"/>
        </w:rPr>
      </w:pPr>
      <w:r>
        <w:rPr>
          <w:noProof/>
          <w:lang w:eastAsia="ru-RU"/>
        </w:rPr>
        <w:pict>
          <v:group id="docshapegroup323" o:spid="_x0000_s1663" style="position:absolute;left:0;text-align:left;margin-left:57.85pt;margin-top:14.55pt;width:488.95pt;height:267.15pt;z-index:-251638272;mso-position-horizontal-relative:page" coordorigin="1157,291" coordsize="9779,5343">
            <v:shape id="docshape324" o:spid="_x0000_s1664" type="#_x0000_t75" style="position:absolute;left:1156;top:290;width:9779;height:5343">
              <v:imagedata r:id="rId155" o:title=""/>
            </v:shape>
            <v:shape id="docshape325" o:spid="_x0000_s1665" type="#_x0000_t202" style="position:absolute;left:5724;top:837;width:215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105"/>
                        <w:sz w:val="17"/>
                        <w:szCs w:val="17"/>
                      </w:rPr>
                      <w:t>54</w:t>
                    </w:r>
                  </w:p>
                </w:txbxContent>
              </v:textbox>
            </v:shape>
            <v:shape id="docshape326" o:spid="_x0000_s1666" type="#_x0000_t202" style="position:absolute;left:7302;top:433;width:1738;height:1024" filled="f" stroked="f">
              <v:textbox inset="0,0,0,0">
                <w:txbxContent>
                  <w:p w:rsidR="00F0702D" w:rsidRDefault="00F0702D">
                    <w:pPr>
                      <w:spacing w:line="176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w w:val="95"/>
                        <w:sz w:val="16"/>
                        <w:szCs w:val="16"/>
                      </w:rPr>
                      <w:t>Ниппель</w:t>
                    </w:r>
                    <w:r>
                      <w:rPr>
                        <w:spacing w:val="-2"/>
                        <w:w w:val="9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  <w:szCs w:val="16"/>
                      </w:rPr>
                      <w:t>плоский</w:t>
                    </w:r>
                  </w:p>
                  <w:p w:rsidR="00F0702D" w:rsidRDefault="00F0702D">
                    <w:pPr>
                      <w:spacing w:before="6" w:line="225" w:lineRule="auto"/>
                      <w:ind w:right="4" w:hanging="1"/>
                      <w:rPr>
                        <w:sz w:val="16"/>
                        <w:szCs w:val="16"/>
                      </w:rPr>
                    </w:pPr>
                    <w:r>
                      <w:rPr>
                        <w:spacing w:val="-1"/>
                        <w:w w:val="95"/>
                        <w:sz w:val="16"/>
                        <w:szCs w:val="16"/>
                      </w:rPr>
                      <w:t xml:space="preserve">Гайка накидная </w:t>
                    </w:r>
                    <w:r>
                      <w:rPr>
                        <w:w w:val="95"/>
                        <w:sz w:val="16"/>
                        <w:szCs w:val="16"/>
                      </w:rPr>
                      <w:t>M20x1,5</w:t>
                    </w:r>
                    <w:r>
                      <w:rPr>
                        <w:spacing w:val="-40"/>
                        <w:w w:val="9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Прокладка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медная</w:t>
                    </w:r>
                  </w:p>
                  <w:p w:rsidR="00F0702D" w:rsidRDefault="00F0702D">
                    <w:pPr>
                      <w:spacing w:before="1"/>
                      <w:rPr>
                        <w:sz w:val="25"/>
                        <w:szCs w:val="25"/>
                      </w:rPr>
                    </w:pPr>
                  </w:p>
                  <w:p w:rsidR="00F0702D" w:rsidRDefault="00F0702D">
                    <w:pPr>
                      <w:ind w:left="590" w:right="641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К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1/4"</w:t>
                    </w:r>
                  </w:p>
                </w:txbxContent>
              </v:textbox>
            </v:shape>
            <v:shape id="docshape327" o:spid="_x0000_s1667" type="#_x0000_t202" style="position:absolute;left:5356;top:4588;width:939;height:943" filled="f" stroked="f">
              <v:textbox inset="0,0,0,0">
                <w:txbxContent>
                  <w:p w:rsidR="00F0702D" w:rsidRDefault="00F0702D">
                    <w:pPr>
                      <w:spacing w:line="212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5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  <w:szCs w:val="19"/>
                      </w:rPr>
                      <w:t>вала</w:t>
                    </w:r>
                    <w:r>
                      <w:rPr>
                        <w:spacing w:val="12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  <w:szCs w:val="19"/>
                      </w:rPr>
                      <w:t>Ф18</w:t>
                    </w:r>
                  </w:p>
                  <w:p w:rsidR="00F0702D" w:rsidRDefault="00F0702D">
                    <w:pPr>
                      <w:spacing w:before="127"/>
                      <w:rPr>
                        <w:sz w:val="19"/>
                        <w:szCs w:val="19"/>
                      </w:rPr>
                    </w:pPr>
                    <w:r>
                      <w:rPr>
                        <w:w w:val="95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11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  <w:szCs w:val="19"/>
                      </w:rPr>
                      <w:t>отв.</w:t>
                    </w:r>
                    <w:r>
                      <w:rPr>
                        <w:spacing w:val="-2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  <w:szCs w:val="19"/>
                      </w:rPr>
                      <w:t>Ф24</w:t>
                    </w:r>
                  </w:p>
                  <w:p w:rsidR="00F0702D" w:rsidRDefault="00F0702D">
                    <w:pPr>
                      <w:spacing w:before="5"/>
                      <w:rPr>
                        <w:sz w:val="16"/>
                        <w:szCs w:val="16"/>
                      </w:rPr>
                    </w:pPr>
                  </w:p>
                  <w:p w:rsidR="00F0702D" w:rsidRDefault="00F0702D">
                    <w:pPr>
                      <w:ind w:left="77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250</w:t>
                    </w:r>
                    <w:r>
                      <w:rPr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max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8"/>
          <w:szCs w:val="18"/>
        </w:rPr>
        <w:t>Ф14</w:t>
      </w:r>
      <w:r>
        <w:rPr>
          <w:sz w:val="18"/>
          <w:szCs w:val="18"/>
        </w:rPr>
        <w:tab/>
      </w:r>
      <w:r>
        <w:rPr>
          <w:sz w:val="19"/>
          <w:szCs w:val="19"/>
        </w:rPr>
        <w:t>Ф10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8"/>
        <w:rPr>
          <w:sz w:val="18"/>
          <w:szCs w:val="18"/>
        </w:rPr>
      </w:pPr>
    </w:p>
    <w:p w:rsidR="00F0702D" w:rsidRDefault="00F0702D">
      <w:pPr>
        <w:spacing w:before="94"/>
        <w:ind w:left="112" w:right="326"/>
        <w:jc w:val="center"/>
        <w:rPr>
          <w:sz w:val="18"/>
          <w:szCs w:val="18"/>
        </w:rPr>
      </w:pPr>
      <w:r>
        <w:rPr>
          <w:noProof/>
          <w:lang w:eastAsia="ru-RU"/>
        </w:rPr>
        <w:pict>
          <v:group id="docshapegroup328" o:spid="_x0000_s1668" style="position:absolute;left:0;text-align:left;margin-left:79.45pt;margin-top:11.95pt;width:467.35pt;height:238.85pt;z-index:-251639296;mso-position-horizontal-relative:page" coordorigin="1589,239" coordsize="9347,4777">
            <v:shape id="docshape329" o:spid="_x0000_s1669" type="#_x0000_t75" style="position:absolute;left:1588;top:238;width:9347;height:4777">
              <v:imagedata r:id="rId156" o:title=""/>
            </v:shape>
            <v:shape id="docshape330" o:spid="_x0000_s1670" type="#_x0000_t202" style="position:absolute;left:5719;top:507;width:217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105"/>
                        <w:sz w:val="17"/>
                        <w:szCs w:val="17"/>
                      </w:rPr>
                      <w:t>32</w:t>
                    </w:r>
                  </w:p>
                </w:txbxContent>
              </v:textbox>
            </v:shape>
            <v:shape id="docshape331" o:spid="_x0000_s1671" type="#_x0000_t202" style="position:absolute;left:4425;top:839;width:484;height:405" filled="f" stroked="f">
              <v:textbox inset="0,0,0,0">
                <w:txbxContent>
                  <w:p w:rsidR="00F0702D" w:rsidRDefault="00F0702D">
                    <w:pPr>
                      <w:spacing w:line="194" w:lineRule="exact"/>
                      <w:ind w:right="5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M6</w:t>
                    </w:r>
                  </w:p>
                  <w:p w:rsidR="00F0702D" w:rsidRDefault="00F0702D">
                    <w:pPr>
                      <w:spacing w:line="211" w:lineRule="exact"/>
                      <w:ind w:right="18"/>
                      <w:jc w:val="center"/>
                      <w:rPr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7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v:shape id="docshape332" o:spid="_x0000_s1672" type="#_x0000_t202" style="position:absolute;left:7226;top:771;width:482;height:383" filled="f" stroked="f">
              <v:textbox inset="0,0,0,0">
                <w:txbxContent>
                  <w:p w:rsidR="00F0702D" w:rsidRDefault="00F0702D">
                    <w:pPr>
                      <w:spacing w:line="177" w:lineRule="exact"/>
                      <w:ind w:left="52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Ф12</w:t>
                    </w:r>
                  </w:p>
                  <w:p w:rsidR="00F0702D" w:rsidRDefault="00F0702D">
                    <w:pPr>
                      <w:spacing w:line="206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w w:val="85"/>
                        <w:sz w:val="20"/>
                        <w:szCs w:val="20"/>
                      </w:rPr>
                      <w:t>4</w:t>
                    </w:r>
                    <w:r>
                      <w:rPr>
                        <w:spacing w:val="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  <w:szCs w:val="20"/>
                      </w:rPr>
                      <w:t>отв.</w:t>
                    </w:r>
                  </w:p>
                </w:txbxContent>
              </v:textbox>
            </v:shape>
            <v:shape id="docshape333" o:spid="_x0000_s1673" type="#_x0000_t202" style="position:absolute;left:5719;top:2864;width:220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80"/>
                        <w:sz w:val="18"/>
                        <w:szCs w:val="18"/>
                      </w:rPr>
                      <w:t>5Ы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8"/>
          <w:szCs w:val="18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7"/>
        <w:rPr>
          <w:sz w:val="18"/>
          <w:szCs w:val="18"/>
        </w:rPr>
      </w:pPr>
    </w:p>
    <w:p w:rsidR="00F0702D" w:rsidRDefault="00F0702D">
      <w:pPr>
        <w:spacing w:before="90"/>
        <w:ind w:left="171"/>
        <w:jc w:val="center"/>
        <w:rPr>
          <w:sz w:val="31"/>
          <w:szCs w:val="31"/>
        </w:rPr>
      </w:pPr>
      <w:r>
        <w:rPr>
          <w:sz w:val="31"/>
          <w:szCs w:val="31"/>
        </w:rPr>
        <w:t>Рисунок A.26</w:t>
      </w:r>
      <w:r>
        <w:rPr>
          <w:spacing w:val="-9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6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6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6"/>
          <w:sz w:val="31"/>
          <w:szCs w:val="31"/>
        </w:rPr>
        <w:t xml:space="preserve"> </w:t>
      </w:r>
      <w:r>
        <w:rPr>
          <w:sz w:val="31"/>
          <w:szCs w:val="31"/>
        </w:rPr>
        <w:t>БКН5-115</w:t>
      </w:r>
    </w:p>
    <w:p w:rsidR="00F0702D" w:rsidRDefault="00F0702D">
      <w:pPr>
        <w:jc w:val="center"/>
        <w:rPr>
          <w:sz w:val="31"/>
          <w:szCs w:val="31"/>
        </w:rPr>
        <w:sectPr w:rsidR="00F0702D">
          <w:headerReference w:type="default" r:id="rId157"/>
          <w:footerReference w:type="default" r:id="rId158"/>
          <w:pgSz w:w="11900" w:h="16840"/>
          <w:pgMar w:top="2080" w:right="700" w:bottom="1380" w:left="680" w:header="1189" w:footer="1188" w:gutter="0"/>
          <w:cols w:space="720"/>
        </w:sectPr>
      </w:pPr>
    </w:p>
    <w:p w:rsidR="00F0702D" w:rsidRDefault="00F0702D">
      <w:pPr>
        <w:pStyle w:val="BodyText"/>
        <w:spacing w:before="6" w:after="1"/>
        <w:rPr>
          <w:sz w:val="11"/>
          <w:szCs w:val="11"/>
        </w:rPr>
      </w:pPr>
    </w:p>
    <w:p w:rsidR="00F0702D" w:rsidRDefault="00F0702D">
      <w:pPr>
        <w:pStyle w:val="BodyText"/>
        <w:ind w:left="280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337" o:spid="_x0000_s1677" style="position:absolute;margin-left:0;margin-top:0;width:488.95pt;height:275.05pt;z-index:251602432;mso-position-horizontal-relative:char;mso-position-vertical-relative:line" coordsize="9779,5501">
              <o:lock v:ext="edit" rotation="t" position="t"/>
              <v:shape id="docshape338" o:spid="_x0000_s1678" type="#_x0000_t75" style="position:absolute;top:42;width:9779;height:5459">
                <v:imagedata r:id="rId159" o:title=""/>
              </v:shape>
              <v:shape id="docshape339" o:spid="_x0000_s1679" type="#_x0000_t202" style="position:absolute;left:3079;top:9;width:347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Ф14</w:t>
                      </w:r>
                    </w:p>
                  </w:txbxContent>
                </v:textbox>
              </v:shape>
              <v:shape id="docshape340" o:spid="_x0000_s1680" type="#_x0000_t202" style="position:absolute;left:5061;width:344;height:213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Ф10</w:t>
                      </w:r>
                    </w:p>
                  </w:txbxContent>
                </v:textbox>
              </v:shape>
              <v:shape id="docshape341" o:spid="_x0000_s1681" type="#_x0000_t202" style="position:absolute;left:4562;top:695;width:215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docshape342" o:spid="_x0000_s1682" type="#_x0000_t202" style="position:absolute;left:6145;top:300;width:1739;height:530" filled="f" stroked="f">
                <v:textbox inset="0,0,0,0">
                  <w:txbxContent>
                    <w:p w:rsidR="00F0702D" w:rsidRDefault="00F0702D">
                      <w:pPr>
                        <w:spacing w:line="176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95"/>
                          <w:sz w:val="16"/>
                          <w:szCs w:val="16"/>
                        </w:rPr>
                        <w:t>Ниппель</w:t>
                      </w:r>
                      <w:r>
                        <w:rPr>
                          <w:spacing w:val="-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плоский</w:t>
                      </w:r>
                    </w:p>
                    <w:p w:rsidR="00F0702D" w:rsidRDefault="00F0702D">
                      <w:pPr>
                        <w:spacing w:before="6" w:line="225" w:lineRule="auto"/>
                        <w:ind w:right="4" w:hanging="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95"/>
                          <w:sz w:val="16"/>
                          <w:szCs w:val="16"/>
                        </w:rPr>
                        <w:t>Гайка</w:t>
                      </w:r>
                      <w:r>
                        <w:rPr>
                          <w:spacing w:val="-7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накидная</w:t>
                      </w:r>
                      <w:r>
                        <w:rPr>
                          <w:spacing w:val="-7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M20x1,5</w:t>
                      </w:r>
                      <w:r>
                        <w:rPr>
                          <w:spacing w:val="-40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Прокладка</w:t>
                      </w:r>
                      <w:r>
                        <w:rPr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медная</w:t>
                      </w:r>
                    </w:p>
                  </w:txbxContent>
                </v:textbox>
              </v:shape>
              <v:shape id="docshape343" o:spid="_x0000_s1683" type="#_x0000_t202" style="position:absolute;left:4194;top:4454;width:937;height:940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ind w:left="4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вала</w:t>
                      </w:r>
                      <w:r>
                        <w:rPr>
                          <w:spacing w:val="1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27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-8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отв.</w:t>
                      </w:r>
                      <w:r>
                        <w:rPr>
                          <w:spacing w:val="-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Ф24</w:t>
                      </w:r>
                    </w:p>
                    <w:p w:rsidR="00F0702D" w:rsidRDefault="00F0702D">
                      <w:pPr>
                        <w:spacing w:before="175"/>
                        <w:ind w:left="7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250</w:t>
                      </w:r>
                      <w:r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38" type="#_x0000_t75" style="width:489pt;height:275.25pt">
              <v:imagedata r:id="rId151" o:title="" croptop="-65512f" cropbottom="65512f"/>
              <o:lock v:ext="edit" rotation="t" position="t"/>
            </v:shape>
          </w:pict>
        </w:r>
      </w:fldSimple>
    </w:p>
    <w:p w:rsidR="00F0702D" w:rsidRDefault="00F0702D">
      <w:pPr>
        <w:spacing w:before="70"/>
        <w:ind w:left="112" w:right="729"/>
        <w:jc w:val="center"/>
        <w:rPr>
          <w:sz w:val="18"/>
          <w:szCs w:val="18"/>
        </w:rPr>
      </w:pPr>
      <w:r>
        <w:rPr>
          <w:noProof/>
          <w:lang w:eastAsia="ru-RU"/>
        </w:rPr>
        <w:pict>
          <v:group id="docshapegroup344" o:spid="_x0000_s1684" style="position:absolute;left:0;text-align:left;margin-left:69.35pt;margin-top:10.75pt;width:467.6pt;height:238.85pt;z-index:-251637248;mso-position-horizontal-relative:page" coordorigin="1387,215" coordsize="9352,4777">
            <v:shape id="docshape345" o:spid="_x0000_s1685" type="#_x0000_t75" style="position:absolute;left:1387;top:214;width:9352;height:4777">
              <v:imagedata r:id="rId160" o:title=""/>
            </v:shape>
            <v:shape id="docshape346" o:spid="_x0000_s1686" type="#_x0000_t202" style="position:absolute;left:5522;top:483;width:211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32</w:t>
                    </w:r>
                  </w:p>
                </w:txbxContent>
              </v:textbox>
            </v:shape>
            <v:shape id="docshape347" o:spid="_x0000_s1687" type="#_x0000_t202" style="position:absolute;left:4223;top:815;width:487;height:403" filled="f" stroked="f">
              <v:textbox inset="0,0,0,0">
                <w:txbxContent>
                  <w:p w:rsidR="00F0702D" w:rsidRDefault="00F0702D">
                    <w:pPr>
                      <w:spacing w:line="198" w:lineRule="exact"/>
                      <w:ind w:right="8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M6</w:t>
                    </w:r>
                  </w:p>
                  <w:p w:rsidR="00F0702D" w:rsidRDefault="00F0702D">
                    <w:pPr>
                      <w:spacing w:line="204" w:lineRule="exact"/>
                      <w:ind w:right="18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4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  <w:szCs w:val="18"/>
                      </w:rPr>
                      <w:t>отв.</w:t>
                    </w:r>
                  </w:p>
                </w:txbxContent>
              </v:textbox>
            </v:shape>
            <v:shape id="docshape348" o:spid="_x0000_s1688" type="#_x0000_t202" style="position:absolute;left:7025;top:738;width:485;height:390" filled="f" stroked="f">
              <v:textbox inset="0,0,0,0">
                <w:txbxContent>
                  <w:p w:rsidR="00F0702D" w:rsidRDefault="00F0702D">
                    <w:pPr>
                      <w:spacing w:line="192" w:lineRule="exact"/>
                      <w:ind w:left="52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Ф12</w:t>
                    </w:r>
                  </w:p>
                  <w:p w:rsidR="00F0702D" w:rsidRDefault="00F0702D">
                    <w:pPr>
                      <w:spacing w:line="198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6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v:shape id="docshape349" o:spid="_x0000_s1689" type="#_x0000_t202" style="position:absolute;left:5517;top:2845;width:220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80"/>
                        <w:sz w:val="18"/>
                        <w:szCs w:val="18"/>
                      </w:rPr>
                      <w:t>5Ы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8"/>
          <w:szCs w:val="18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9"/>
        <w:rPr>
          <w:sz w:val="17"/>
          <w:szCs w:val="17"/>
        </w:rPr>
      </w:pPr>
    </w:p>
    <w:p w:rsidR="00F0702D" w:rsidRDefault="00F0702D">
      <w:pPr>
        <w:pStyle w:val="BodyText"/>
        <w:spacing w:before="90"/>
        <w:ind w:left="112" w:right="349"/>
        <w:jc w:val="center"/>
      </w:pPr>
      <w:r>
        <w:rPr>
          <w:w w:val="95"/>
        </w:rPr>
        <w:t>Рисунок</w:t>
      </w:r>
      <w:r>
        <w:rPr>
          <w:spacing w:val="24"/>
          <w:w w:val="95"/>
        </w:rPr>
        <w:t xml:space="preserve"> </w:t>
      </w:r>
      <w:r>
        <w:rPr>
          <w:w w:val="95"/>
        </w:rPr>
        <w:t>A.27</w:t>
      </w:r>
      <w:r>
        <w:rPr>
          <w:spacing w:val="5"/>
          <w:w w:val="95"/>
        </w:rPr>
        <w:t xml:space="preserve"> </w:t>
      </w:r>
      <w:r>
        <w:rPr>
          <w:w w:val="95"/>
        </w:rPr>
        <w:t>—</w:t>
      </w:r>
      <w:r>
        <w:rPr>
          <w:spacing w:val="4"/>
          <w:w w:val="95"/>
        </w:rPr>
        <w:t xml:space="preserve"> </w:t>
      </w:r>
      <w:r>
        <w:rPr>
          <w:w w:val="95"/>
        </w:rPr>
        <w:t>Блок</w:t>
      </w:r>
      <w:r>
        <w:rPr>
          <w:spacing w:val="16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29"/>
          <w:w w:val="95"/>
        </w:rPr>
        <w:t xml:space="preserve"> </w:t>
      </w:r>
      <w:r>
        <w:rPr>
          <w:w w:val="95"/>
        </w:rPr>
        <w:t>БКН5-115-01</w:t>
      </w:r>
    </w:p>
    <w:p w:rsidR="00F0702D" w:rsidRDefault="00F0702D">
      <w:pPr>
        <w:jc w:val="center"/>
        <w:sectPr w:rsidR="00F0702D">
          <w:headerReference w:type="default" r:id="rId161"/>
          <w:footerReference w:type="default" r:id="rId162"/>
          <w:pgSz w:w="11900" w:h="16840"/>
          <w:pgMar w:top="2080" w:right="700" w:bottom="1360" w:left="680" w:header="1189" w:footer="1175" w:gutter="0"/>
          <w:cols w:space="720"/>
        </w:sectPr>
      </w:pPr>
    </w:p>
    <w:p w:rsidR="00F0702D" w:rsidRDefault="00F0702D">
      <w:pPr>
        <w:pStyle w:val="BodyText"/>
        <w:spacing w:before="4"/>
        <w:rPr>
          <w:sz w:val="13"/>
          <w:szCs w:val="13"/>
        </w:rPr>
      </w:pPr>
    </w:p>
    <w:p w:rsidR="00F0702D" w:rsidRDefault="00F0702D">
      <w:pPr>
        <w:pStyle w:val="BodyText"/>
        <w:ind w:left="476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352" o:spid="_x0000_s1692" style="position:absolute;margin-left:0;margin-top:0;width:488.95pt;height:233.6pt;z-index:251601408;mso-position-horizontal-relative:char;mso-position-vertical-relative:line" coordsize="9779,4672">
              <o:lock v:ext="edit" rotation="t" position="t"/>
              <v:shape id="docshape353" o:spid="_x0000_s1693" type="#_x0000_t75" style="position:absolute;top:182;width:9779;height:4489">
                <v:imagedata r:id="rId163" o:title=""/>
              </v:shape>
              <v:shape id="docshape354" o:spid="_x0000_s1694" type="#_x0000_t202" style="position:absolute;left:3874;width:654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1/2</w:t>
                      </w:r>
                      <w:r>
                        <w:rPr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NPT</w:t>
                      </w:r>
                    </w:p>
                  </w:txbxContent>
                </v:textbox>
              </v:shape>
              <v:shape id="docshape355" o:spid="_x0000_s1695" type="#_x0000_t202" style="position:absolute;left:6908;top:196;width:483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К</w:t>
                      </w:r>
                      <w:r>
                        <w:rPr>
                          <w:spacing w:val="1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1/4"</w:t>
                      </w:r>
                    </w:p>
                  </w:txbxContent>
                </v:textbox>
              </v:shape>
              <v:shape id="docshape356" o:spid="_x0000_s1696" type="#_x0000_t202" style="position:absolute;left:4630;top:1189;width:216;height:179" filled="f" stroked="f">
                <v:textbox inset="0,0,0,0">
                  <w:txbxContent>
                    <w:p w:rsidR="00F0702D" w:rsidRDefault="00F0702D">
                      <w:pPr>
                        <w:spacing w:line="179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</v:shape>
              <v:shape id="docshape357" o:spid="_x0000_s1697" type="#_x0000_t202" style="position:absolute;left:4271;top:3653;width:923;height:920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2 вала</w:t>
                      </w:r>
                      <w:r>
                        <w:rPr>
                          <w:spacing w:val="4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3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отв.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Ф24</w:t>
                      </w:r>
                    </w:p>
                    <w:p w:rsidR="00F0702D" w:rsidRDefault="00F0702D">
                      <w:pPr>
                        <w:spacing w:before="9"/>
                        <w:rPr>
                          <w:sz w:val="15"/>
                          <w:szCs w:val="15"/>
                        </w:rPr>
                      </w:pPr>
                    </w:p>
                    <w:p w:rsidR="00F0702D" w:rsidRDefault="00F0702D">
                      <w:pPr>
                        <w:ind w:left="7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250</w:t>
                      </w:r>
                      <w:r>
                        <w:rPr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39" type="#_x0000_t75" style="width:489pt;height:233.25pt">
              <v:imagedata r:id="rId164" o:title="" croptop="-65508f" cropbottom="65508f"/>
              <o:lock v:ext="edit" rotation="t" position="t"/>
            </v:shape>
          </w:pict>
        </w:r>
      </w:fldSimple>
    </w:p>
    <w:p w:rsidR="00F0702D" w:rsidRDefault="00F0702D">
      <w:pPr>
        <w:pStyle w:val="BodyText"/>
        <w:spacing w:before="5"/>
        <w:rPr>
          <w:sz w:val="4"/>
          <w:szCs w:val="4"/>
        </w:rPr>
      </w:pPr>
      <w:r>
        <w:rPr>
          <w:noProof/>
          <w:lang w:eastAsia="ru-RU"/>
        </w:rPr>
        <w:pict>
          <v:group id="docshapegroup358" o:spid="_x0000_s1698" style="position:absolute;margin-left:86.65pt;margin-top:3.8pt;width:460.15pt;height:241pt;z-index:-251615744;mso-wrap-distance-left:0;mso-wrap-distance-right:0;mso-position-horizontal-relative:page" coordorigin="1733,76" coordsize="9203,4820">
            <v:shape id="docshape359" o:spid="_x0000_s1699" type="#_x0000_t75" style="position:absolute;left:1732;top:113;width:9203;height:4782">
              <v:imagedata r:id="rId165" o:title=""/>
            </v:shape>
            <v:shape id="docshape360" o:spid="_x0000_s1700" type="#_x0000_t202" style="position:absolute;left:5755;top:75;width:306;height:54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sz w:val="18"/>
                        <w:szCs w:val="18"/>
                      </w:rPr>
                      <w:t>110</w:t>
                    </w:r>
                  </w:p>
                  <w:p w:rsidR="00F0702D" w:rsidRDefault="00F0702D">
                    <w:pPr>
                      <w:spacing w:before="134"/>
                      <w:ind w:left="35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32</w:t>
                    </w:r>
                  </w:p>
                </w:txbxContent>
              </v:textbox>
            </v:shape>
            <v:shape id="docshape361" o:spid="_x0000_s1701" type="#_x0000_t202" style="position:absolute;left:4521;top:686;width:475;height:414" filled="f" stroked="f">
              <v:textbox inset="0,0,0,0">
                <w:txbxContent>
                  <w:p w:rsidR="00F0702D" w:rsidRDefault="00F0702D">
                    <w:pPr>
                      <w:spacing w:before="8" w:line="220" w:lineRule="auto"/>
                      <w:ind w:right="18" w:firstLine="91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Мб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5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v:shape id="docshape362" o:spid="_x0000_s1702" type="#_x0000_t202" style="position:absolute;left:7270;top:737;width:470;height:372" filled="f" stroked="f">
              <v:textbox inset="0,0,0,0">
                <w:txbxContent>
                  <w:p w:rsidR="00F0702D" w:rsidRDefault="00F0702D">
                    <w:pPr>
                      <w:spacing w:line="172" w:lineRule="exact"/>
                      <w:ind w:left="53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Ф12</w:t>
                    </w:r>
                  </w:p>
                  <w:p w:rsidR="00F0702D" w:rsidRDefault="00F0702D">
                    <w:pPr>
                      <w:spacing w:line="200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w w:val="90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-5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F0702D" w:rsidRDefault="00F0702D">
      <w:pPr>
        <w:pStyle w:val="BodyText"/>
        <w:spacing w:before="7"/>
        <w:rPr>
          <w:sz w:val="8"/>
          <w:szCs w:val="8"/>
        </w:rPr>
      </w:pPr>
    </w:p>
    <w:p w:rsidR="00F0702D" w:rsidRDefault="00F0702D">
      <w:pPr>
        <w:pStyle w:val="BodyText"/>
        <w:spacing w:before="90"/>
        <w:ind w:left="159"/>
        <w:jc w:val="center"/>
      </w:pPr>
      <w:r>
        <w:rPr>
          <w:w w:val="95"/>
        </w:rPr>
        <w:t>Рисунок</w:t>
      </w:r>
      <w:r>
        <w:rPr>
          <w:spacing w:val="23"/>
          <w:w w:val="95"/>
        </w:rPr>
        <w:t xml:space="preserve"> </w:t>
      </w:r>
      <w:r>
        <w:rPr>
          <w:w w:val="95"/>
        </w:rPr>
        <w:t>A.28</w:t>
      </w:r>
      <w:r>
        <w:rPr>
          <w:spacing w:val="10"/>
          <w:w w:val="95"/>
        </w:rPr>
        <w:t xml:space="preserve"> </w:t>
      </w:r>
      <w:r>
        <w:rPr>
          <w:w w:val="95"/>
        </w:rPr>
        <w:t>—</w:t>
      </w:r>
      <w:r>
        <w:rPr>
          <w:spacing w:val="3"/>
          <w:w w:val="95"/>
        </w:rPr>
        <w:t xml:space="preserve"> </w:t>
      </w:r>
      <w:r>
        <w:rPr>
          <w:w w:val="95"/>
        </w:rPr>
        <w:t>Блок</w:t>
      </w:r>
      <w:r>
        <w:rPr>
          <w:spacing w:val="9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29"/>
          <w:w w:val="95"/>
        </w:rPr>
        <w:t xml:space="preserve"> </w:t>
      </w:r>
      <w:r>
        <w:rPr>
          <w:w w:val="95"/>
        </w:rPr>
        <w:t>БКН5-115-02</w:t>
      </w:r>
    </w:p>
    <w:p w:rsidR="00F0702D" w:rsidRDefault="00F0702D">
      <w:pPr>
        <w:jc w:val="center"/>
        <w:sectPr w:rsidR="00F0702D">
          <w:headerReference w:type="default" r:id="rId166"/>
          <w:footerReference w:type="default" r:id="rId167"/>
          <w:pgSz w:w="11900" w:h="16840"/>
          <w:pgMar w:top="2080" w:right="700" w:bottom="1380" w:left="680" w:header="1180" w:footer="1188" w:gutter="0"/>
          <w:cols w:space="720"/>
        </w:sectPr>
      </w:pPr>
    </w:p>
    <w:p w:rsidR="00F0702D" w:rsidRDefault="00F0702D">
      <w:pPr>
        <w:pStyle w:val="Heading3"/>
        <w:spacing w:before="74"/>
        <w:ind w:left="112" w:right="318"/>
        <w:jc w:val="center"/>
        <w:rPr>
          <w:rFonts w:ascii="Arial Black" w:hAnsi="Arial Black" w:cs="Arial Black"/>
        </w:rPr>
      </w:pPr>
      <w:r>
        <w:rPr>
          <w:rFonts w:ascii="Arial Black" w:hAnsi="Arial Black" w:cs="Arial Black"/>
          <w:w w:val="75"/>
        </w:rPr>
        <w:t>Продолжение</w:t>
      </w:r>
      <w:r>
        <w:rPr>
          <w:rFonts w:ascii="Arial Black" w:hAnsi="Arial Black" w:cs="Arial Black"/>
          <w:spacing w:val="79"/>
        </w:rPr>
        <w:t xml:space="preserve"> </w:t>
      </w:r>
      <w:r>
        <w:rPr>
          <w:rFonts w:ascii="Arial Black" w:hAnsi="Arial Black" w:cs="Arial Black"/>
          <w:w w:val="75"/>
        </w:rPr>
        <w:t>приложения</w:t>
      </w:r>
      <w:r>
        <w:rPr>
          <w:rFonts w:ascii="Arial Black" w:hAnsi="Arial Black" w:cs="Arial Black"/>
          <w:spacing w:val="71"/>
        </w:rPr>
        <w:t xml:space="preserve"> </w:t>
      </w:r>
      <w:r>
        <w:rPr>
          <w:rFonts w:ascii="Arial Black" w:hAnsi="Arial Black" w:cs="Arial Black"/>
          <w:w w:val="75"/>
        </w:rPr>
        <w:t>А</w:t>
      </w:r>
    </w:p>
    <w:p w:rsidR="00F0702D" w:rsidRDefault="00F0702D">
      <w:pPr>
        <w:pStyle w:val="BodyText"/>
        <w:spacing w:before="5"/>
        <w:rPr>
          <w:rFonts w:ascii="Arial Black"/>
          <w:sz w:val="14"/>
          <w:szCs w:val="14"/>
        </w:rPr>
      </w:pPr>
    </w:p>
    <w:p w:rsidR="00F0702D" w:rsidRDefault="00F0702D">
      <w:pPr>
        <w:spacing w:before="94"/>
        <w:ind w:left="782"/>
        <w:jc w:val="center"/>
        <w:rPr>
          <w:sz w:val="18"/>
          <w:szCs w:val="18"/>
        </w:rPr>
      </w:pPr>
      <w:r>
        <w:rPr>
          <w:sz w:val="18"/>
          <w:szCs w:val="18"/>
        </w:rPr>
        <w:t>Вход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среды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</w:p>
    <w:p w:rsidR="00F0702D" w:rsidRDefault="00F0702D">
      <w:pPr>
        <w:pStyle w:val="BodyText"/>
        <w:spacing w:before="1"/>
        <w:rPr>
          <w:sz w:val="13"/>
          <w:szCs w:val="13"/>
        </w:rPr>
      </w:pPr>
    </w:p>
    <w:p w:rsidR="00F0702D" w:rsidRDefault="00F0702D">
      <w:pPr>
        <w:spacing w:before="94"/>
        <w:ind w:left="6321"/>
        <w:rPr>
          <w:sz w:val="18"/>
          <w:szCs w:val="18"/>
        </w:rPr>
      </w:pPr>
      <w:r>
        <w:rPr>
          <w:sz w:val="18"/>
          <w:szCs w:val="18"/>
        </w:rPr>
        <w:t>4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места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1/2 NPT</w:t>
      </w:r>
    </w:p>
    <w:p w:rsidR="00F0702D" w:rsidRDefault="00F0702D">
      <w:pPr>
        <w:pStyle w:val="BodyText"/>
        <w:ind w:left="280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364" o:spid="_x0000_s1704" style="position:absolute;margin-left:0;margin-top:0;width:488.95pt;height:234.75pt;z-index:251600384;mso-position-horizontal-relative:char;mso-position-vertical-relative:line" coordsize="9779,4695">
              <o:lock v:ext="edit" rotation="t" position="t"/>
              <v:shape id="docshape365" o:spid="_x0000_s1705" type="#_x0000_t75" style="position:absolute;width:9779;height:4695">
                <v:imagedata r:id="rId168" o:title=""/>
              </v:shape>
              <v:shape id="docshape366" o:spid="_x0000_s1706" type="#_x0000_t202" style="position:absolute;left:4835;top:1041;width:225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docshape367" o:spid="_x0000_s1707" type="#_x0000_t202" style="position:absolute;left:4463;top:3629;width:962;height:966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-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вала</w:t>
                      </w:r>
                      <w:r>
                        <w:rPr>
                          <w:spacing w:val="2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36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-3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отв.</w:t>
                      </w:r>
                      <w:r>
                        <w:rPr>
                          <w:spacing w:val="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Ф24</w:t>
                      </w:r>
                    </w:p>
                    <w:p w:rsidR="00F0702D" w:rsidRDefault="00F0702D">
                      <w:pPr>
                        <w:spacing w:before="8"/>
                        <w:rPr>
                          <w:sz w:val="15"/>
                          <w:szCs w:val="15"/>
                        </w:rPr>
                      </w:pPr>
                    </w:p>
                    <w:p w:rsidR="00F0702D" w:rsidRDefault="00F0702D">
                      <w:pPr>
                        <w:ind w:left="76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250</w:t>
                      </w:r>
                      <w:r>
                        <w:rPr>
                          <w:spacing w:val="-2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40" type="#_x0000_t75" style="width:489pt;height:234.75pt">
              <v:imagedata r:id="rId169" o:title="" croptop="-65508f" cropbottom="65508f"/>
              <o:lock v:ext="edit" rotation="t" position="t"/>
            </v:shape>
          </w:pict>
        </w:r>
      </w:fldSimple>
    </w:p>
    <w:p w:rsidR="00F0702D" w:rsidRDefault="00F0702D">
      <w:pPr>
        <w:spacing w:before="62"/>
        <w:ind w:left="112" w:right="161"/>
        <w:jc w:val="center"/>
        <w:rPr>
          <w:sz w:val="19"/>
          <w:szCs w:val="19"/>
        </w:rPr>
      </w:pPr>
      <w:r>
        <w:rPr>
          <w:noProof/>
          <w:lang w:eastAsia="ru-RU"/>
        </w:rPr>
        <w:pict>
          <v:group id="docshapegroup368" o:spid="_x0000_s1708" style="position:absolute;left:0;text-align:left;margin-left:78pt;margin-top:10.8pt;width:458.95pt;height:244.85pt;z-index:-251636224;mso-position-horizontal-relative:page" coordorigin="1560,216" coordsize="9179,4897">
            <v:shape id="docshape369" o:spid="_x0000_s1709" type="#_x0000_t75" style="position:absolute;left:1560;top:216;width:9179;height:4897">
              <v:imagedata r:id="rId170" o:title=""/>
            </v:shape>
            <v:shape id="docshape370" o:spid="_x0000_s1710" type="#_x0000_t202" style="position:absolute;left:5800;top:442;width:221;height:213" filled="f" stroked="f">
              <v:textbox inset="0,0,0,0">
                <w:txbxContent>
                  <w:p w:rsidR="00F0702D" w:rsidRDefault="00F0702D">
                    <w:pPr>
                      <w:spacing w:line="212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32</w:t>
                    </w:r>
                  </w:p>
                </w:txbxContent>
              </v:textbox>
            </v:shape>
            <v:shape id="docshape371" o:spid="_x0000_s1711" type="#_x0000_t202" style="position:absolute;left:4535;top:745;width:494;height:410" filled="f" stroked="f">
              <v:textbox inset="0,0,0,0">
                <w:txbxContent>
                  <w:p w:rsidR="00F0702D" w:rsidRDefault="00F0702D">
                    <w:pPr>
                      <w:spacing w:before="11" w:line="216" w:lineRule="auto"/>
                      <w:ind w:right="18" w:firstLine="91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Мб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8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v:shape id="docshape372" o:spid="_x0000_s1712" type="#_x0000_t202" style="position:absolute;left:7298;top:745;width:491;height:406" filled="f" stroked="f">
              <v:textbox inset="0,0,0,0">
                <w:txbxContent>
                  <w:p w:rsidR="00F0702D" w:rsidRDefault="00F0702D">
                    <w:pPr>
                      <w:spacing w:line="200" w:lineRule="exact"/>
                      <w:ind w:left="5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Ф12</w:t>
                    </w:r>
                  </w:p>
                  <w:p w:rsidR="00F0702D" w:rsidRDefault="00F0702D">
                    <w:pPr>
                      <w:spacing w:line="206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w w:val="85"/>
                        <w:sz w:val="20"/>
                        <w:szCs w:val="20"/>
                      </w:rPr>
                      <w:t>4</w:t>
                    </w:r>
                    <w:r>
                      <w:rPr>
                        <w:spacing w:val="13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85"/>
                        <w:sz w:val="20"/>
                        <w:szCs w:val="20"/>
                      </w:rPr>
                      <w:t>отв.</w:t>
                    </w:r>
                  </w:p>
                </w:txbxContent>
              </v:textbox>
            </v:shape>
            <v:shape id="docshape373" o:spid="_x0000_s1713" type="#_x0000_t202" style="position:absolute;left:5796;top:2962;width:225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80"/>
                        <w:sz w:val="18"/>
                        <w:szCs w:val="18"/>
                      </w:rPr>
                      <w:t>5Ы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9"/>
          <w:szCs w:val="19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10"/>
        <w:rPr>
          <w:sz w:val="28"/>
          <w:szCs w:val="28"/>
        </w:rPr>
      </w:pPr>
    </w:p>
    <w:p w:rsidR="00F0702D" w:rsidRDefault="00F0702D">
      <w:pPr>
        <w:pStyle w:val="BodyText"/>
        <w:spacing w:before="90"/>
        <w:ind w:left="112" w:right="349"/>
        <w:jc w:val="center"/>
      </w:pPr>
      <w:r>
        <w:rPr>
          <w:w w:val="95"/>
        </w:rPr>
        <w:t>Рисунок</w:t>
      </w:r>
      <w:r>
        <w:rPr>
          <w:spacing w:val="24"/>
          <w:w w:val="95"/>
        </w:rPr>
        <w:t xml:space="preserve"> </w:t>
      </w:r>
      <w:r>
        <w:rPr>
          <w:w w:val="95"/>
        </w:rPr>
        <w:t>A.29</w:t>
      </w:r>
      <w:r>
        <w:rPr>
          <w:spacing w:val="5"/>
          <w:w w:val="95"/>
        </w:rPr>
        <w:t xml:space="preserve"> </w:t>
      </w:r>
      <w:r>
        <w:rPr>
          <w:w w:val="95"/>
        </w:rPr>
        <w:t>—</w:t>
      </w:r>
      <w:r>
        <w:rPr>
          <w:spacing w:val="4"/>
          <w:w w:val="95"/>
        </w:rPr>
        <w:t xml:space="preserve"> </w:t>
      </w:r>
      <w:r>
        <w:rPr>
          <w:w w:val="95"/>
        </w:rPr>
        <w:t>Блок</w:t>
      </w:r>
      <w:r>
        <w:rPr>
          <w:spacing w:val="11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34"/>
          <w:w w:val="95"/>
        </w:rPr>
        <w:t xml:space="preserve"> </w:t>
      </w:r>
      <w:r>
        <w:rPr>
          <w:w w:val="95"/>
        </w:rPr>
        <w:t>БКН5-115-03</w:t>
      </w:r>
    </w:p>
    <w:p w:rsidR="00F0702D" w:rsidRDefault="00F0702D">
      <w:pPr>
        <w:jc w:val="center"/>
        <w:sectPr w:rsidR="00F0702D">
          <w:headerReference w:type="default" r:id="rId171"/>
          <w:footerReference w:type="default" r:id="rId172"/>
          <w:pgSz w:w="11900" w:h="16840"/>
          <w:pgMar w:top="1040" w:right="700" w:bottom="1380" w:left="680" w:header="0" w:footer="1193" w:gutter="0"/>
          <w:cols w:space="720"/>
        </w:sectPr>
      </w:pPr>
    </w:p>
    <w:p w:rsidR="00F0702D" w:rsidRDefault="00F0702D">
      <w:pPr>
        <w:pStyle w:val="BodyText"/>
        <w:spacing w:before="4"/>
        <w:rPr>
          <w:sz w:val="12"/>
          <w:szCs w:val="12"/>
        </w:rPr>
      </w:pPr>
    </w:p>
    <w:p w:rsidR="00F0702D" w:rsidRDefault="00F0702D">
      <w:pPr>
        <w:pStyle w:val="BodyText"/>
        <w:ind w:left="476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376" o:spid="_x0000_s1716" style="position:absolute;margin-left:0;margin-top:0;width:488.95pt;height:317.5pt;z-index:251599360;mso-position-horizontal-relative:char;mso-position-vertical-relative:line" coordsize="9779,6350">
              <o:lock v:ext="edit" rotation="t" position="t"/>
              <v:shape id="docshape377" o:spid="_x0000_s1717" type="#_x0000_t75" style="position:absolute;top:94;width:9779;height:6255">
                <v:imagedata r:id="rId173" o:title=""/>
              </v:shape>
              <v:shape id="docshape378" o:spid="_x0000_s1718" type="#_x0000_t202" style="position:absolute;left:86;width:3218;height:628" filled="f" stroked="f">
                <v:textbox inset="0,0,0,0">
                  <w:txbxContent>
                    <w:p w:rsidR="00F0702D" w:rsidRDefault="00F0702D">
                      <w:pPr>
                        <w:spacing w:line="223" w:lineRule="exact"/>
                        <w:ind w:left="-1" w:right="18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w w:val="85"/>
                          <w:sz w:val="20"/>
                          <w:szCs w:val="20"/>
                        </w:rPr>
                        <w:t>Труба</w:t>
                      </w:r>
                      <w:r>
                        <w:rPr>
                          <w:spacing w:val="17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85"/>
                          <w:sz w:val="20"/>
                          <w:szCs w:val="20"/>
                        </w:rPr>
                        <w:t>медная</w:t>
                      </w:r>
                      <w:r>
                        <w:rPr>
                          <w:spacing w:val="22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85"/>
                          <w:sz w:val="20"/>
                          <w:szCs w:val="20"/>
                        </w:rPr>
                        <w:t>12x1,0</w:t>
                      </w:r>
                      <w:r>
                        <w:rPr>
                          <w:spacing w:val="13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85"/>
                          <w:sz w:val="20"/>
                          <w:szCs w:val="20"/>
                        </w:rPr>
                        <w:t>развальцованная</w:t>
                      </w:r>
                    </w:p>
                    <w:p w:rsidR="00F0702D" w:rsidRDefault="00F0702D">
                      <w:pPr>
                        <w:spacing w:before="16" w:line="223" w:lineRule="auto"/>
                        <w:ind w:left="261" w:right="297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в соответствии</w:t>
                      </w:r>
                      <w:r>
                        <w:rPr>
                          <w:spacing w:val="1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с ГОСТ 13954-74</w:t>
                      </w:r>
                      <w:r>
                        <w:rPr>
                          <w:spacing w:val="-45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(в</w:t>
                      </w:r>
                      <w:r>
                        <w:rPr>
                          <w:spacing w:val="7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комплект</w:t>
                      </w:r>
                      <w:r>
                        <w:rPr>
                          <w:spacing w:val="24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поставки</w:t>
                      </w:r>
                      <w:r>
                        <w:rPr>
                          <w:spacing w:val="19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не</w:t>
                      </w:r>
                      <w:r>
                        <w:rPr>
                          <w:spacing w:val="3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входит)</w:t>
                      </w:r>
                    </w:p>
                  </w:txbxContent>
                </v:textbox>
              </v:shape>
              <v:shape id="docshape379" o:spid="_x0000_s1719" type="#_x0000_t202" style="position:absolute;left:4512;top:201;width:965;height:224" filled="f" stroked="f">
                <v:textbox inset="0,0,0,0">
                  <w:txbxContent>
                    <w:p w:rsidR="00F0702D" w:rsidRDefault="00F0702D">
                      <w:pPr>
                        <w:spacing w:line="223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w w:val="85"/>
                          <w:sz w:val="20"/>
                          <w:szCs w:val="20"/>
                        </w:rPr>
                        <w:t>Вход</w:t>
                      </w:r>
                      <w:r>
                        <w:rPr>
                          <w:spacing w:val="7"/>
                          <w:w w:val="8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85"/>
                          <w:sz w:val="20"/>
                          <w:szCs w:val="20"/>
                        </w:rPr>
                        <w:t>среды</w:t>
                      </w:r>
                    </w:p>
                  </w:txbxContent>
                </v:textbox>
              </v:shape>
              <v:shape id="docshape380" o:spid="_x0000_s1720" type="#_x0000_t202" style="position:absolute;left:6290;top:498;width:1501;height:42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ind w:left="82" w:right="18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Ниппель</w:t>
                      </w:r>
                    </w:p>
                    <w:p w:rsidR="00F0702D" w:rsidRDefault="00F0702D">
                      <w:pPr>
                        <w:spacing w:before="14"/>
                        <w:ind w:left="-1" w:right="18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по</w:t>
                      </w:r>
                      <w:r>
                        <w:rPr>
                          <w:spacing w:val="2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ГОСТ</w:t>
                      </w:r>
                      <w:r>
                        <w:rPr>
                          <w:spacing w:val="7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13956-74</w:t>
                      </w:r>
                    </w:p>
                  </w:txbxContent>
                </v:textbox>
              </v:shape>
              <v:shape id="docshape381" o:spid="_x0000_s1721" type="#_x0000_t202" style="position:absolute;left:1527;top:1241;width:1288;height:402" filled="f" stroked="f">
                <v:textbox inset="0,0,0,0">
                  <w:txbxContent>
                    <w:p w:rsidR="00F0702D" w:rsidRDefault="00F0702D">
                      <w:pPr>
                        <w:spacing w:line="259" w:lineRule="auto"/>
                        <w:ind w:left="103" w:right="17" w:hanging="10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Гайка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накидная</w:t>
                      </w:r>
                      <w:r>
                        <w:rPr>
                          <w:spacing w:val="-4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под</w:t>
                      </w:r>
                      <w:r>
                        <w:rPr>
                          <w:spacing w:val="-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ключ</w:t>
                      </w:r>
                      <w:r>
                        <w:rPr>
                          <w:spacing w:val="-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Ѕ24</w:t>
                      </w:r>
                    </w:p>
                  </w:txbxContent>
                </v:textbox>
              </v:shape>
              <v:shape id="docshape382" o:spid="_x0000_s1722" type="#_x0000_t202" style="position:absolute;left:6307;top:1179;width:2027;height:848" filled="f" stroked="f">
                <v:textbox inset="0,0,0,0">
                  <w:txbxContent>
                    <w:p w:rsidR="00F0702D" w:rsidRDefault="00F0702D">
                      <w:pPr>
                        <w:ind w:left="261" w:hanging="26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Конец корпусной</w:t>
                      </w:r>
                      <w:r>
                        <w:rPr>
                          <w:spacing w:val="1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детали</w:t>
                      </w:r>
                      <w:r>
                        <w:rPr>
                          <w:spacing w:val="1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по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ГОСТ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13955-74</w:t>
                      </w:r>
                    </w:p>
                    <w:p w:rsidR="00F0702D" w:rsidRDefault="00F0702D">
                      <w:pPr>
                        <w:spacing w:before="7"/>
                        <w:rPr>
                          <w:sz w:val="20"/>
                          <w:szCs w:val="20"/>
                        </w:rPr>
                      </w:pPr>
                    </w:p>
                    <w:p w:rsidR="00F0702D" w:rsidRDefault="00F0702D">
                      <w:pPr>
                        <w:ind w:left="51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К</w:t>
                      </w:r>
                      <w:r>
                        <w:rPr>
                          <w:spacing w:val="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1/4"</w:t>
                      </w:r>
                    </w:p>
                  </w:txbxContent>
                </v:textbox>
              </v:shape>
              <v:shape id="docshape383" o:spid="_x0000_s1723" type="#_x0000_t202" style="position:absolute;left:4577;top:2825;width:215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54</w:t>
                      </w:r>
                    </w:p>
                  </w:txbxContent>
                </v:textbox>
              </v:shape>
              <v:shape id="docshape384" o:spid="_x0000_s1724" type="#_x0000_t202" style="position:absolute;left:4218;top:5313;width:928;height:933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вала</w:t>
                      </w:r>
                      <w:r>
                        <w:rPr>
                          <w:spacing w:val="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27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-1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отв.</w:t>
                      </w:r>
                      <w:r>
                        <w:rPr>
                          <w:spacing w:val="-9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Ф24</w:t>
                      </w:r>
                    </w:p>
                    <w:p w:rsidR="00F0702D" w:rsidRDefault="00F0702D">
                      <w:pPr>
                        <w:spacing w:before="179"/>
                        <w:ind w:left="7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250</w:t>
                      </w:r>
                      <w:r>
                        <w:rPr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41" type="#_x0000_t75" style="width:489pt;height:317.25pt">
              <v:imagedata r:id="rId174" o:title="" croptop="-65505f" cropbottom="65505f"/>
              <o:lock v:ext="edit" rotation="t" position="t"/>
            </v:shape>
          </w:pict>
        </w:r>
      </w:fldSimple>
    </w:p>
    <w:p w:rsidR="00F0702D" w:rsidRDefault="00F0702D">
      <w:pPr>
        <w:spacing w:before="70"/>
        <w:ind w:left="112" w:right="293"/>
        <w:jc w:val="center"/>
        <w:rPr>
          <w:sz w:val="18"/>
          <w:szCs w:val="18"/>
        </w:rPr>
      </w:pPr>
      <w:r>
        <w:rPr>
          <w:noProof/>
          <w:lang w:eastAsia="ru-RU"/>
        </w:rPr>
        <w:pict>
          <v:group id="docshapegroup385" o:spid="_x0000_s1725" style="position:absolute;left:0;text-align:left;margin-left:82.55pt;margin-top:10.75pt;width:464.2pt;height:236.2pt;z-index:-251635200;mso-position-horizontal-relative:page" coordorigin="1651,215" coordsize="9284,4724">
            <v:shape id="docshape386" o:spid="_x0000_s1726" type="#_x0000_t75" style="position:absolute;left:1651;top:214;width:9284;height:4724">
              <v:imagedata r:id="rId175" o:title=""/>
            </v:shape>
            <v:shape id="docshape387" o:spid="_x0000_s1727" type="#_x0000_t202" style="position:absolute;left:5738;top:421;width:211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32</w:t>
                    </w:r>
                  </w:p>
                </w:txbxContent>
              </v:textbox>
            </v:shape>
            <v:shape id="docshape388" o:spid="_x0000_s1728" type="#_x0000_t202" style="position:absolute;left:4545;top:719;width:480;height:394" filled="f" stroked="f">
              <v:textbox inset="0,0,0,0">
                <w:txbxContent>
                  <w:p w:rsidR="00F0702D" w:rsidRDefault="00F0702D">
                    <w:pPr>
                      <w:spacing w:line="194" w:lineRule="exact"/>
                      <w:ind w:left="82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M6</w:t>
                    </w:r>
                  </w:p>
                  <w:p w:rsidR="00F0702D" w:rsidRDefault="00F0702D">
                    <w:pPr>
                      <w:spacing w:line="200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отв.</w:t>
                    </w:r>
                  </w:p>
                </w:txbxContent>
              </v:textbox>
            </v:shape>
            <v:shape id="docshape389" o:spid="_x0000_s1729" type="#_x0000_t202" style="position:absolute;left:7227;top:747;width:477;height:372" filled="f" stroked="f">
              <v:textbox inset="0,0,0,0">
                <w:txbxContent>
                  <w:p w:rsidR="00F0702D" w:rsidRDefault="00F0702D">
                    <w:pPr>
                      <w:spacing w:line="172" w:lineRule="exact"/>
                      <w:ind w:left="53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Ф12</w:t>
                    </w:r>
                  </w:p>
                  <w:p w:rsidR="00F0702D" w:rsidRDefault="00F0702D">
                    <w:pPr>
                      <w:spacing w:line="200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-3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8"/>
          <w:szCs w:val="18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spacing w:before="247"/>
        <w:ind w:left="159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-1"/>
          <w:sz w:val="31"/>
          <w:szCs w:val="31"/>
        </w:rPr>
        <w:t xml:space="preserve"> </w:t>
      </w:r>
      <w:r>
        <w:rPr>
          <w:sz w:val="31"/>
          <w:szCs w:val="31"/>
        </w:rPr>
        <w:t>А.30</w:t>
      </w:r>
      <w:r>
        <w:rPr>
          <w:spacing w:val="-10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8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12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5"/>
          <w:sz w:val="31"/>
          <w:szCs w:val="31"/>
        </w:rPr>
        <w:t xml:space="preserve"> </w:t>
      </w:r>
      <w:r>
        <w:rPr>
          <w:sz w:val="31"/>
          <w:szCs w:val="31"/>
        </w:rPr>
        <w:t>БКН5-115-04</w:t>
      </w:r>
    </w:p>
    <w:p w:rsidR="00F0702D" w:rsidRDefault="00F0702D">
      <w:pPr>
        <w:jc w:val="center"/>
        <w:rPr>
          <w:sz w:val="31"/>
          <w:szCs w:val="31"/>
        </w:rPr>
        <w:sectPr w:rsidR="00F0702D">
          <w:headerReference w:type="default" r:id="rId176"/>
          <w:footerReference w:type="default" r:id="rId177"/>
          <w:pgSz w:w="11900" w:h="16840"/>
          <w:pgMar w:top="1540" w:right="700" w:bottom="1360" w:left="680" w:header="1189" w:footer="1175" w:gutter="0"/>
          <w:cols w:space="720"/>
        </w:sectPr>
      </w:pPr>
    </w:p>
    <w:p w:rsidR="00F0702D" w:rsidRDefault="00F0702D">
      <w:pPr>
        <w:pStyle w:val="BodyText"/>
        <w:spacing w:before="10"/>
        <w:rPr>
          <w:sz w:val="17"/>
          <w:szCs w:val="17"/>
        </w:rPr>
      </w:pPr>
    </w:p>
    <w:p w:rsidR="00F0702D" w:rsidRDefault="00F0702D">
      <w:pPr>
        <w:spacing w:before="94"/>
        <w:ind w:left="112" w:right="188"/>
        <w:jc w:val="center"/>
        <w:rPr>
          <w:sz w:val="20"/>
          <w:szCs w:val="20"/>
        </w:rPr>
      </w:pPr>
      <w:r>
        <w:rPr>
          <w:w w:val="85"/>
          <w:sz w:val="20"/>
          <w:szCs w:val="20"/>
        </w:rPr>
        <w:t>Вход</w:t>
      </w:r>
      <w:r>
        <w:rPr>
          <w:spacing w:val="7"/>
          <w:w w:val="85"/>
          <w:sz w:val="20"/>
          <w:szCs w:val="20"/>
        </w:rPr>
        <w:t xml:space="preserve"> </w:t>
      </w:r>
      <w:r>
        <w:rPr>
          <w:w w:val="85"/>
          <w:sz w:val="20"/>
          <w:szCs w:val="20"/>
        </w:rPr>
        <w:t>среды</w:t>
      </w:r>
    </w:p>
    <w:p w:rsidR="00F0702D" w:rsidRDefault="00F0702D">
      <w:pPr>
        <w:pStyle w:val="BodyText"/>
        <w:spacing w:before="10"/>
        <w:rPr>
          <w:sz w:val="13"/>
          <w:szCs w:val="13"/>
        </w:rPr>
      </w:pPr>
    </w:p>
    <w:p w:rsidR="00F0702D" w:rsidRDefault="00F0702D">
      <w:pPr>
        <w:spacing w:before="94"/>
        <w:ind w:left="6009"/>
        <w:rPr>
          <w:sz w:val="18"/>
          <w:szCs w:val="18"/>
        </w:rPr>
      </w:pPr>
      <w:r>
        <w:rPr>
          <w:spacing w:val="-1"/>
          <w:sz w:val="18"/>
          <w:szCs w:val="18"/>
        </w:rPr>
        <w:t>4</w:t>
      </w:r>
      <w:r>
        <w:rPr>
          <w:spacing w:val="-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места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1/2</w:t>
      </w:r>
      <w:r>
        <w:rPr>
          <w:spacing w:val="-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NPT</w:t>
      </w:r>
    </w:p>
    <w:p w:rsidR="00F0702D" w:rsidRDefault="00F0702D">
      <w:pPr>
        <w:pStyle w:val="BodyText"/>
        <w:ind w:left="280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392" o:spid="_x0000_s1732" style="position:absolute;margin-left:0;margin-top:0;width:488.95pt;height:278.95pt;z-index:251598336;mso-position-horizontal-relative:char;mso-position-vertical-relative:line" coordsize="9779,5579">
              <o:lock v:ext="edit" rotation="t" position="t"/>
              <v:shape id="docshape393" o:spid="_x0000_s1733" type="#_x0000_t75" style="position:absolute;width:9779;height:5579">
                <v:imagedata r:id="rId178" o:title=""/>
              </v:shape>
              <v:shape id="docshape394" o:spid="_x0000_s1734" type="#_x0000_t202" style="position:absolute;left:6763;top:168;width:660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1/4</w:t>
                      </w:r>
                      <w:r>
                        <w:rPr>
                          <w:spacing w:val="5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NPT</w:t>
                      </w:r>
                    </w:p>
                  </w:txbxContent>
                </v:textbox>
              </v:shape>
              <v:shape id="docshape395" o:spid="_x0000_s1735" type="#_x0000_t202" style="position:absolute;left:4538;top:4152;width:215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docshape396" o:spid="_x0000_s1736" type="#_x0000_t202" style="position:absolute;left:4257;top:5261;width:682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250</w:t>
                      </w:r>
                      <w:r>
                        <w:rPr>
                          <w:spacing w:val="4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42" type="#_x0000_t75" style="width:489pt;height:279pt">
              <v:imagedata r:id="rId179" o:title="" croptop="-65513f" cropbottom="65513f"/>
              <o:lock v:ext="edit" rotation="t" position="t"/>
            </v:shape>
          </w:pict>
        </w:r>
      </w:fldSimple>
    </w:p>
    <w:p w:rsidR="00F0702D" w:rsidRDefault="00F0702D">
      <w:pPr>
        <w:spacing w:before="42"/>
        <w:ind w:left="112" w:right="770"/>
        <w:jc w:val="center"/>
        <w:rPr>
          <w:sz w:val="17"/>
          <w:szCs w:val="17"/>
        </w:rPr>
      </w:pPr>
      <w:r>
        <w:rPr>
          <w:noProof/>
          <w:lang w:eastAsia="ru-RU"/>
        </w:rPr>
        <w:pict>
          <v:group id="docshapegroup397" o:spid="_x0000_s1737" style="position:absolute;left:0;text-align:left;margin-left:70.55pt;margin-top:8.85pt;width:444.55pt;height:236.45pt;z-index:-251634176;mso-position-horizontal-relative:page" coordorigin="1411,177" coordsize="8891,4729">
            <v:shape id="docshape398" o:spid="_x0000_s1738" type="#_x0000_t75" style="position:absolute;left:1411;top:177;width:8891;height:4729">
              <v:imagedata r:id="rId180" o:title=""/>
            </v:shape>
            <v:shape id="docshape399" o:spid="_x0000_s1739" type="#_x0000_t202" style="position:absolute;left:5498;top:450;width:217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105"/>
                        <w:sz w:val="17"/>
                        <w:szCs w:val="17"/>
                      </w:rPr>
                      <w:t>32</w:t>
                    </w:r>
                  </w:p>
                </w:txbxContent>
              </v:textbox>
            </v:shape>
            <v:shape id="docshape400" o:spid="_x0000_s1740" type="#_x0000_t202" style="position:absolute;left:4314;top:677;width:480;height:410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ind w:left="82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M6</w:t>
                    </w:r>
                  </w:p>
                  <w:p w:rsidR="00F0702D" w:rsidRDefault="00F0702D">
                    <w:pPr>
                      <w:spacing w:line="208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2 отв.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w w:val="105"/>
          <w:sz w:val="17"/>
          <w:szCs w:val="17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spacing w:before="258"/>
        <w:ind w:left="112" w:right="348"/>
        <w:jc w:val="center"/>
        <w:rPr>
          <w:sz w:val="31"/>
          <w:szCs w:val="31"/>
        </w:rPr>
      </w:pPr>
      <w:r>
        <w:rPr>
          <w:sz w:val="31"/>
          <w:szCs w:val="31"/>
        </w:rPr>
        <w:t>Рисунок A.31</w:t>
      </w:r>
      <w:r>
        <w:rPr>
          <w:spacing w:val="-15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7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10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10"/>
          <w:sz w:val="31"/>
          <w:szCs w:val="31"/>
        </w:rPr>
        <w:t xml:space="preserve"> </w:t>
      </w:r>
      <w:r>
        <w:rPr>
          <w:sz w:val="31"/>
          <w:szCs w:val="31"/>
        </w:rPr>
        <w:t>БКН5-115-05</w:t>
      </w:r>
    </w:p>
    <w:p w:rsidR="00F0702D" w:rsidRDefault="00F0702D">
      <w:pPr>
        <w:jc w:val="center"/>
        <w:rPr>
          <w:sz w:val="31"/>
          <w:szCs w:val="31"/>
        </w:rPr>
        <w:sectPr w:rsidR="00F0702D">
          <w:headerReference w:type="default" r:id="rId181"/>
          <w:footerReference w:type="default" r:id="rId182"/>
          <w:pgSz w:w="11900" w:h="16840"/>
          <w:pgMar w:top="1540" w:right="700" w:bottom="1360" w:left="680" w:header="1189" w:footer="1179" w:gutter="0"/>
          <w:cols w:space="720"/>
        </w:sectPr>
      </w:pPr>
    </w:p>
    <w:p w:rsidR="00F0702D" w:rsidRDefault="00F0702D">
      <w:pPr>
        <w:pStyle w:val="BodyText"/>
        <w:spacing w:before="3"/>
        <w:rPr>
          <w:sz w:val="19"/>
          <w:szCs w:val="19"/>
        </w:rPr>
      </w:pPr>
    </w:p>
    <w:p w:rsidR="00F0702D" w:rsidRDefault="00F0702D">
      <w:pPr>
        <w:spacing w:before="94"/>
        <w:ind w:left="614"/>
        <w:jc w:val="center"/>
        <w:rPr>
          <w:sz w:val="18"/>
          <w:szCs w:val="18"/>
        </w:rPr>
      </w:pPr>
      <w:r>
        <w:rPr>
          <w:w w:val="95"/>
          <w:sz w:val="18"/>
          <w:szCs w:val="18"/>
        </w:rPr>
        <w:t>Вход</w:t>
      </w:r>
      <w:r>
        <w:rPr>
          <w:spacing w:val="-5"/>
          <w:w w:val="95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среды</w:t>
      </w:r>
      <w:r>
        <w:rPr>
          <w:spacing w:val="11"/>
          <w:w w:val="95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У</w:t>
      </w:r>
    </w:p>
    <w:p w:rsidR="00F0702D" w:rsidRDefault="00F0702D">
      <w:pPr>
        <w:pStyle w:val="BodyText"/>
        <w:spacing w:before="4"/>
        <w:rPr>
          <w:sz w:val="11"/>
          <w:szCs w:val="11"/>
        </w:rPr>
      </w:pPr>
    </w:p>
    <w:p w:rsidR="00F0702D" w:rsidRDefault="00F0702D">
      <w:pPr>
        <w:spacing w:before="95"/>
        <w:ind w:left="2556"/>
        <w:jc w:val="center"/>
        <w:rPr>
          <w:sz w:val="17"/>
          <w:szCs w:val="17"/>
        </w:rPr>
      </w:pPr>
      <w:r>
        <w:rPr>
          <w:sz w:val="17"/>
          <w:szCs w:val="17"/>
        </w:rPr>
        <w:t>1/2 NPT</w:t>
      </w:r>
    </w:p>
    <w:p w:rsidR="00F0702D" w:rsidRDefault="00F0702D">
      <w:pPr>
        <w:pStyle w:val="BodyText"/>
        <w:ind w:left="476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403" o:spid="_x0000_s1743" style="position:absolute;margin-left:0;margin-top:0;width:488.95pt;height:226.15pt;z-index:251597312;mso-position-horizontal-relative:char;mso-position-vertical-relative:line" coordsize="9779,4523">
              <o:lock v:ext="edit" rotation="t" position="t"/>
              <v:shape id="docshape404" o:spid="_x0000_s1744" type="#_x0000_t75" style="position:absolute;width:9779;height:4523">
                <v:imagedata r:id="rId183" o:title=""/>
              </v:shape>
              <v:shape id="docshape405" o:spid="_x0000_s1745" type="#_x0000_t202" style="position:absolute;left:6783;top:244;width:649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1/4</w:t>
                      </w:r>
                      <w:r>
                        <w:rPr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NPT</w:t>
                      </w:r>
                    </w:p>
                  </w:txbxContent>
                </v:textbox>
              </v:shape>
              <v:shape id="docshape406" o:spid="_x0000_s1746" type="#_x0000_t202" style="position:absolute;left:4586;top:1041;width:210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</w:t>
                      </w:r>
                    </w:p>
                  </w:txbxContent>
                </v:textbox>
              </v:shape>
              <v:shape id="docshape407" o:spid="_x0000_s1747" type="#_x0000_t202" style="position:absolute;left:4233;top:3500;width:914;height:924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вала Ф18</w:t>
                      </w:r>
                    </w:p>
                    <w:p w:rsidR="00F0702D" w:rsidRDefault="00F0702D">
                      <w:pPr>
                        <w:spacing w:before="122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отв.</w:t>
                      </w:r>
                      <w:r>
                        <w:rPr>
                          <w:spacing w:val="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Ф24</w:t>
                      </w:r>
                    </w:p>
                    <w:p w:rsidR="00F0702D" w:rsidRDefault="00F0702D">
                      <w:pPr>
                        <w:spacing w:before="175"/>
                        <w:ind w:left="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250</w:t>
                      </w:r>
                      <w:r>
                        <w:rPr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43" type="#_x0000_t75" style="width:489pt;height:226.5pt">
              <v:imagedata r:id="rId184" o:title="" croptop="-65507f" cropbottom="65507f"/>
              <o:lock v:ext="edit" rotation="t" position="t"/>
            </v:shape>
          </w:pict>
        </w:r>
      </w:fldSimple>
    </w:p>
    <w:p w:rsidR="00F0702D" w:rsidRDefault="00F0702D">
      <w:pPr>
        <w:spacing w:before="71"/>
        <w:ind w:left="112" w:right="286"/>
        <w:jc w:val="center"/>
        <w:rPr>
          <w:sz w:val="17"/>
          <w:szCs w:val="17"/>
        </w:rPr>
      </w:pPr>
      <w:r>
        <w:rPr>
          <w:noProof/>
          <w:lang w:eastAsia="ru-RU"/>
        </w:rPr>
        <w:pict>
          <v:group id="docshapegroup408" o:spid="_x0000_s1748" style="position:absolute;left:0;text-align:left;margin-left:84.95pt;margin-top:10.3pt;width:461.8pt;height:233.55pt;z-index:-251633152;mso-position-horizontal-relative:page" coordorigin="1699,206" coordsize="9236,4671">
            <v:shape id="docshape409" o:spid="_x0000_s1749" type="#_x0000_t75" style="position:absolute;left:1699;top:206;width:9236;height:4671">
              <v:imagedata r:id="rId185" o:title=""/>
            </v:shape>
            <v:shape id="docshape410" o:spid="_x0000_s1750" type="#_x0000_t202" style="position:absolute;left:5743;top:498;width:211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32</w:t>
                    </w:r>
                  </w:p>
                </w:txbxContent>
              </v:textbox>
            </v:shape>
            <v:shape id="docshape411" o:spid="_x0000_s1751" type="#_x0000_t202" style="position:absolute;left:4574;top:706;width:475;height:405" filled="f" stroked="f">
              <v:textbox inset="0,0,0,0">
                <w:txbxContent>
                  <w:p w:rsidR="00F0702D" w:rsidRDefault="00F0702D">
                    <w:pPr>
                      <w:spacing w:before="15" w:line="211" w:lineRule="auto"/>
                      <w:ind w:right="18" w:firstLine="87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Мб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5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v:shape id="docshape412" o:spid="_x0000_s1752" type="#_x0000_t202" style="position:absolute;left:7217;top:725;width:472;height:374" filled="f" stroked="f">
              <v:textbox inset="0,0,0,0">
                <w:txbxContent>
                  <w:p w:rsidR="00F0702D" w:rsidRDefault="00F0702D">
                    <w:pPr>
                      <w:spacing w:line="184" w:lineRule="exact"/>
                      <w:ind w:left="52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Ф12</w:t>
                    </w:r>
                  </w:p>
                  <w:p w:rsidR="00F0702D" w:rsidRDefault="00F0702D">
                    <w:pPr>
                      <w:spacing w:line="190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4</w:t>
                    </w:r>
                    <w:r>
                      <w:rPr>
                        <w:spacing w:val="-7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отв.</w:t>
                    </w:r>
                  </w:p>
                </w:txbxContent>
              </v:textbox>
            </v:shape>
            <v:shape id="docshape413" o:spid="_x0000_s1753" type="#_x0000_t202" style="position:absolute;left:5738;top:2976;width:215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54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7"/>
          <w:szCs w:val="17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5"/>
        <w:rPr>
          <w:sz w:val="28"/>
          <w:szCs w:val="28"/>
        </w:rPr>
      </w:pPr>
    </w:p>
    <w:p w:rsidR="00F0702D" w:rsidRDefault="00F0702D">
      <w:pPr>
        <w:pStyle w:val="BodyText"/>
        <w:spacing w:before="90"/>
        <w:ind w:left="159"/>
        <w:jc w:val="center"/>
      </w:pPr>
      <w:r>
        <w:rPr>
          <w:w w:val="95"/>
        </w:rPr>
        <w:t>Рисунок</w:t>
      </w:r>
      <w:r>
        <w:rPr>
          <w:spacing w:val="43"/>
          <w:w w:val="95"/>
        </w:rPr>
        <w:t xml:space="preserve"> </w:t>
      </w:r>
      <w:r>
        <w:rPr>
          <w:w w:val="95"/>
        </w:rPr>
        <w:t>A.32</w:t>
      </w:r>
      <w:r>
        <w:rPr>
          <w:spacing w:val="26"/>
          <w:w w:val="95"/>
        </w:rPr>
        <w:t xml:space="preserve"> </w:t>
      </w:r>
      <w:r>
        <w:rPr>
          <w:w w:val="95"/>
        </w:rPr>
        <w:t>—</w:t>
      </w:r>
      <w:r>
        <w:rPr>
          <w:spacing w:val="19"/>
          <w:w w:val="95"/>
        </w:rPr>
        <w:t xml:space="preserve"> </w:t>
      </w:r>
      <w:r>
        <w:rPr>
          <w:w w:val="95"/>
        </w:rPr>
        <w:t>Блок</w:t>
      </w:r>
      <w:r>
        <w:rPr>
          <w:spacing w:val="25"/>
          <w:w w:val="95"/>
        </w:rPr>
        <w:t xml:space="preserve"> </w:t>
      </w:r>
      <w:r>
        <w:rPr>
          <w:w w:val="95"/>
        </w:rPr>
        <w:t>мапанный</w:t>
      </w:r>
      <w:r>
        <w:rPr>
          <w:spacing w:val="45"/>
          <w:w w:val="95"/>
        </w:rPr>
        <w:t xml:space="preserve"> </w:t>
      </w:r>
      <w:r>
        <w:rPr>
          <w:w w:val="95"/>
        </w:rPr>
        <w:t>БКН5-115-06</w:t>
      </w:r>
    </w:p>
    <w:p w:rsidR="00F0702D" w:rsidRDefault="00F0702D">
      <w:pPr>
        <w:jc w:val="center"/>
        <w:sectPr w:rsidR="00F0702D">
          <w:headerReference w:type="default" r:id="rId186"/>
          <w:footerReference w:type="default" r:id="rId187"/>
          <w:pgSz w:w="11900" w:h="16840"/>
          <w:pgMar w:top="1560" w:right="700" w:bottom="1320" w:left="680" w:header="1180" w:footer="1126" w:gutter="0"/>
          <w:cols w:space="720"/>
        </w:sectPr>
      </w:pPr>
    </w:p>
    <w:p w:rsidR="00F0702D" w:rsidRDefault="00F0702D">
      <w:pPr>
        <w:pStyle w:val="BodyText"/>
        <w:spacing w:before="2"/>
        <w:rPr>
          <w:sz w:val="23"/>
          <w:szCs w:val="23"/>
        </w:rPr>
      </w:pPr>
    </w:p>
    <w:p w:rsidR="00F0702D" w:rsidRDefault="00F0702D">
      <w:pPr>
        <w:pStyle w:val="BodyText"/>
        <w:ind w:left="280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416" o:spid="_x0000_s1756" style="position:absolute;margin-left:0;margin-top:0;width:488.95pt;height:223pt;z-index:251596288;mso-position-horizontal-relative:char;mso-position-vertical-relative:line" coordsize="9779,4460">
              <o:lock v:ext="edit" rotation="t" position="t"/>
              <v:shape id="docshape417" o:spid="_x0000_s1757" type="#_x0000_t75" style="position:absolute;top:191;width:9779;height:4268">
                <v:imagedata r:id="rId188" o:title=""/>
              </v:shape>
              <v:shape id="docshape418" o:spid="_x0000_s1758" type="#_x0000_t202" style="position:absolute;left:4008;width:651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1/2</w:t>
                      </w:r>
                      <w:r>
                        <w:rPr>
                          <w:spacing w:val="-2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NPT</w:t>
                      </w:r>
                    </w:p>
                  </w:txbxContent>
                </v:textbox>
              </v:shape>
              <v:shape id="docshape419" o:spid="_x0000_s1759" type="#_x0000_t202" style="position:absolute;left:7038;top:153;width:534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M20x1</w:t>
                      </w:r>
                    </w:p>
                  </w:txbxContent>
                </v:textbox>
              </v:shape>
              <v:shape id="docshape420" o:spid="_x0000_s1760" type="#_x0000_t202" style="position:absolute;left:4543;top:1123;width:215;height:202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docshape421" o:spid="_x0000_s1761" type="#_x0000_t202" style="position:absolute;left:4185;top:3437;width:924;height:926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pacing w:val="-5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вала</w:t>
                      </w:r>
                      <w:r>
                        <w:rPr>
                          <w:spacing w:val="9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отв.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Ф24</w:t>
                      </w:r>
                    </w:p>
                    <w:p w:rsidR="00F0702D" w:rsidRDefault="00F0702D">
                      <w:pPr>
                        <w:spacing w:before="173"/>
                        <w:ind w:left="7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250</w:t>
                      </w:r>
                      <w:r>
                        <w:rPr>
                          <w:spacing w:val="4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44" type="#_x0000_t75" style="width:489pt;height:222.75pt">
              <v:imagedata r:id="rId189" o:title="" croptop="-65507f" cropbottom="65507f"/>
              <o:lock v:ext="edit" rotation="t" position="t"/>
            </v:shape>
          </w:pict>
        </w:r>
      </w:fldSimple>
    </w:p>
    <w:p w:rsidR="00F0702D" w:rsidRDefault="00F0702D">
      <w:pPr>
        <w:spacing w:before="70"/>
        <w:ind w:left="112" w:right="764"/>
        <w:jc w:val="center"/>
        <w:rPr>
          <w:sz w:val="18"/>
          <w:szCs w:val="18"/>
        </w:rPr>
      </w:pPr>
      <w:r>
        <w:rPr>
          <w:noProof/>
          <w:lang w:eastAsia="ru-RU"/>
        </w:rPr>
        <w:pict>
          <v:group id="docshapegroup422" o:spid="_x0000_s1762" style="position:absolute;left:0;text-align:left;margin-left:71.75pt;margin-top:10.75pt;width:465.2pt;height:234.55pt;z-index:-251632128;mso-position-horizontal-relative:page" coordorigin="1435,215" coordsize="9304,4691">
            <v:shape id="docshape423" o:spid="_x0000_s1763" type="#_x0000_t75" style="position:absolute;left:1435;top:214;width:9304;height:4691">
              <v:imagedata r:id="rId190" o:title=""/>
            </v:shape>
            <v:shape id="docshape424" o:spid="_x0000_s1764" type="#_x0000_t202" style="position:absolute;left:5508;top:498;width:211;height:20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32</w:t>
                    </w:r>
                  </w:p>
                </w:txbxContent>
              </v:textbox>
            </v:shape>
            <v:shape id="docshape425" o:spid="_x0000_s1765" type="#_x0000_t202" style="position:absolute;left:4329;top:728;width:482;height:394" filled="f" stroked="f">
              <v:textbox inset="0,0,0,0">
                <w:txbxContent>
                  <w:p w:rsidR="00F0702D" w:rsidRDefault="00F0702D">
                    <w:pPr>
                      <w:spacing w:before="6" w:line="223" w:lineRule="auto"/>
                      <w:ind w:right="18" w:firstLine="8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Мб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  <w:szCs w:val="18"/>
                      </w:rPr>
                      <w:t>отв.</w:t>
                    </w:r>
                  </w:p>
                </w:txbxContent>
              </v:textbox>
            </v:shape>
            <v:shape id="docshape426" o:spid="_x0000_s1766" type="#_x0000_t202" style="position:absolute;left:6991;top:733;width:472;height:379" filled="f" stroked="f">
              <v:textbox inset="0,0,0,0">
                <w:txbxContent>
                  <w:p w:rsidR="00F0702D" w:rsidRDefault="00F0702D">
                    <w:pPr>
                      <w:spacing w:line="186" w:lineRule="exact"/>
                      <w:ind w:left="52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Ф12</w:t>
                    </w:r>
                  </w:p>
                  <w:p w:rsidR="00F0702D" w:rsidRDefault="00F0702D">
                    <w:pPr>
                      <w:spacing w:line="192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4</w:t>
                    </w:r>
                    <w:r>
                      <w:rPr>
                        <w:spacing w:val="-7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отв.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8"/>
          <w:szCs w:val="18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227"/>
        <w:ind w:left="112" w:right="349"/>
        <w:jc w:val="center"/>
      </w:pPr>
      <w:r>
        <w:rPr>
          <w:w w:val="95"/>
        </w:rPr>
        <w:t>Рисунок</w:t>
      </w:r>
      <w:r>
        <w:rPr>
          <w:spacing w:val="24"/>
          <w:w w:val="95"/>
        </w:rPr>
        <w:t xml:space="preserve"> </w:t>
      </w:r>
      <w:r>
        <w:rPr>
          <w:w w:val="95"/>
        </w:rPr>
        <w:t>А.33</w:t>
      </w:r>
      <w:r>
        <w:rPr>
          <w:spacing w:val="5"/>
          <w:w w:val="95"/>
        </w:rPr>
        <w:t xml:space="preserve"> </w:t>
      </w:r>
      <w:r>
        <w:rPr>
          <w:w w:val="95"/>
        </w:rPr>
        <w:t>—</w:t>
      </w:r>
      <w:r>
        <w:rPr>
          <w:spacing w:val="4"/>
          <w:w w:val="95"/>
        </w:rPr>
        <w:t xml:space="preserve"> </w:t>
      </w:r>
      <w:r>
        <w:rPr>
          <w:w w:val="95"/>
        </w:rPr>
        <w:t>Блок</w:t>
      </w:r>
      <w:r>
        <w:rPr>
          <w:spacing w:val="11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34"/>
          <w:w w:val="95"/>
        </w:rPr>
        <w:t xml:space="preserve"> </w:t>
      </w:r>
      <w:r>
        <w:rPr>
          <w:w w:val="95"/>
        </w:rPr>
        <w:t>БКН5-115-07</w:t>
      </w:r>
    </w:p>
    <w:p w:rsidR="00F0702D" w:rsidRDefault="00F0702D">
      <w:pPr>
        <w:jc w:val="center"/>
        <w:sectPr w:rsidR="00F0702D">
          <w:headerReference w:type="default" r:id="rId191"/>
          <w:footerReference w:type="default" r:id="rId192"/>
          <w:pgSz w:w="11900" w:h="16840"/>
          <w:pgMar w:top="2080" w:right="700" w:bottom="1360" w:left="680" w:header="1180" w:footer="1175" w:gutter="0"/>
          <w:pgNumType w:start="39"/>
          <w:cols w:space="720"/>
        </w:sectPr>
      </w:pPr>
    </w:p>
    <w:p w:rsidR="00F0702D" w:rsidRDefault="00F0702D">
      <w:pPr>
        <w:pStyle w:val="BodyText"/>
        <w:spacing w:before="2"/>
        <w:rPr>
          <w:sz w:val="11"/>
          <w:szCs w:val="11"/>
        </w:rPr>
      </w:pPr>
    </w:p>
    <w:p w:rsidR="00F0702D" w:rsidRDefault="00F0702D">
      <w:pPr>
        <w:pStyle w:val="BodyText"/>
        <w:ind w:left="476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427" o:spid="_x0000_s1767" style="position:absolute;margin-left:0;margin-top:0;width:488.95pt;height:268.1pt;z-index:251595264;mso-position-horizontal-relative:char;mso-position-vertical-relative:line" coordsize="9779,5362">
              <o:lock v:ext="edit" rotation="t" position="t"/>
              <v:shape id="docshape428" o:spid="_x0000_s1768" type="#_x0000_t75" style="position:absolute;top:152;width:9779;height:5209">
                <v:imagedata r:id="rId193" o:title=""/>
              </v:shape>
              <v:shape id="docshape429" o:spid="_x0000_s1769" type="#_x0000_t202" style="position:absolute;left:3003;top:18;width:336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Ф14</w:t>
                      </w:r>
                    </w:p>
                  </w:txbxContent>
                </v:textbox>
              </v:shape>
              <v:shape id="docshape430" o:spid="_x0000_s1770" type="#_x0000_t202" style="position:absolute;left:4936;width:337;height:213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Ф10</w:t>
                      </w:r>
                    </w:p>
                  </w:txbxContent>
                </v:textbox>
              </v:shape>
              <v:shape id="docshape431" o:spid="_x0000_s1771" type="#_x0000_t202" style="position:absolute;left:4452;top:690;width:210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</w:t>
                      </w:r>
                    </w:p>
                  </w:txbxContent>
                </v:textbox>
              </v:shape>
              <v:shape id="docshape432" o:spid="_x0000_s1772" type="#_x0000_t202" style="position:absolute;left:5991;top:282;width:1699;height:1007" filled="f" stroked="f">
                <v:textbox inset="0,0,0,0">
                  <w:txbxContent>
                    <w:p w:rsidR="00F0702D" w:rsidRDefault="00F0702D">
                      <w:pPr>
                        <w:spacing w:line="179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w w:val="85"/>
                          <w:sz w:val="17"/>
                          <w:szCs w:val="17"/>
                        </w:rPr>
                        <w:t>Ниппель</w:t>
                      </w:r>
                      <w:r>
                        <w:rPr>
                          <w:spacing w:val="8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85"/>
                          <w:sz w:val="17"/>
                          <w:szCs w:val="17"/>
                        </w:rPr>
                        <w:t>плоский</w:t>
                      </w:r>
                    </w:p>
                    <w:p w:rsidR="00F0702D" w:rsidRDefault="00F0702D">
                      <w:pPr>
                        <w:spacing w:before="8" w:line="211" w:lineRule="auto"/>
                        <w:ind w:right="14" w:hanging="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w w:val="85"/>
                          <w:sz w:val="17"/>
                          <w:szCs w:val="17"/>
                        </w:rPr>
                        <w:t>Гайка</w:t>
                      </w:r>
                      <w:r>
                        <w:rPr>
                          <w:spacing w:val="6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85"/>
                          <w:sz w:val="17"/>
                          <w:szCs w:val="17"/>
                        </w:rPr>
                        <w:t>накидная</w:t>
                      </w:r>
                      <w:r>
                        <w:rPr>
                          <w:spacing w:val="15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85"/>
                          <w:sz w:val="17"/>
                          <w:szCs w:val="17"/>
                        </w:rPr>
                        <w:t>M20x1,5</w:t>
                      </w:r>
                      <w:r>
                        <w:rPr>
                          <w:spacing w:val="-38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Прокладка медная</w:t>
                      </w:r>
                    </w:p>
                    <w:p w:rsidR="00F0702D" w:rsidRDefault="00F0702D">
                      <w:pPr>
                        <w:spacing w:before="3"/>
                        <w:rPr>
                          <w:sz w:val="24"/>
                          <w:szCs w:val="24"/>
                        </w:rPr>
                      </w:pPr>
                    </w:p>
                    <w:p w:rsidR="00F0702D" w:rsidRDefault="00F0702D">
                      <w:pPr>
                        <w:spacing w:before="1"/>
                        <w:ind w:left="5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1/4</w:t>
                      </w:r>
                      <w:r>
                        <w:rPr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NPT</w:t>
                      </w:r>
                    </w:p>
                  </w:txbxContent>
                </v:textbox>
              </v:shape>
              <v:shape id="docshape433" o:spid="_x0000_s1773" type="#_x0000_t202" style="position:absolute;left:4094;top:4357;width:916;height:906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</w:t>
                      </w:r>
                      <w:r>
                        <w:rPr>
                          <w:spacing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вала</w:t>
                      </w:r>
                      <w:r>
                        <w:rPr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4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</w:t>
                      </w:r>
                      <w:r>
                        <w:rPr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отв.</w:t>
                      </w:r>
                      <w:r>
                        <w:rPr>
                          <w:spacing w:val="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Ф24</w:t>
                      </w:r>
                    </w:p>
                    <w:p w:rsidR="00F0702D" w:rsidRDefault="00F0702D">
                      <w:pPr>
                        <w:spacing w:before="6"/>
                        <w:rPr>
                          <w:sz w:val="15"/>
                          <w:szCs w:val="15"/>
                        </w:rPr>
                      </w:pPr>
                    </w:p>
                    <w:p w:rsidR="00F0702D" w:rsidRDefault="00F0702D">
                      <w:pPr>
                        <w:spacing w:before="1"/>
                        <w:ind w:left="7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250</w:t>
                      </w:r>
                      <w:r>
                        <w:rPr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45" type="#_x0000_t75" style="width:489pt;height:267.75pt">
              <v:imagedata r:id="rId194" o:title="" croptop="-65512f" cropbottom="65512f"/>
              <o:lock v:ext="edit" rotation="t" position="t"/>
            </v:shape>
          </w:pict>
        </w:r>
      </w:fldSimple>
    </w:p>
    <w:p w:rsidR="00F0702D" w:rsidRDefault="00F0702D">
      <w:pPr>
        <w:spacing w:before="79"/>
        <w:ind w:left="112" w:right="565"/>
        <w:jc w:val="center"/>
        <w:rPr>
          <w:sz w:val="17"/>
          <w:szCs w:val="17"/>
        </w:rPr>
      </w:pPr>
      <w:r>
        <w:rPr>
          <w:noProof/>
          <w:lang w:eastAsia="ru-RU"/>
        </w:rPr>
        <w:pict>
          <v:group id="docshapegroup434" o:spid="_x0000_s1774" style="position:absolute;left:0;text-align:left;margin-left:78.95pt;margin-top:10.7pt;width:467.8pt;height:232.6pt;z-index:-251631104;mso-position-horizontal-relative:page" coordorigin="1579,214" coordsize="9356,4652">
            <v:shape id="docshape435" o:spid="_x0000_s1775" type="#_x0000_t75" style="position:absolute;left:1579;top:214;width:9356;height:4652">
              <v:imagedata r:id="rId195" o:title=""/>
            </v:shape>
            <v:shape id="docshape436" o:spid="_x0000_s1776" type="#_x0000_t202" style="position:absolute;left:5603;top:455;width:211;height:213" filled="f" stroked="f">
              <v:textbox inset="0,0,0,0">
                <w:txbxContent>
                  <w:p w:rsidR="00F0702D" w:rsidRDefault="00F0702D">
                    <w:pPr>
                      <w:spacing w:line="212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w w:val="95"/>
                        <w:sz w:val="19"/>
                        <w:szCs w:val="19"/>
                      </w:rPr>
                      <w:t>32</w:t>
                    </w:r>
                  </w:p>
                </w:txbxContent>
              </v:textbox>
            </v:shape>
            <v:shape id="docshape437" o:spid="_x0000_s1777" type="#_x0000_t202" style="position:absolute;left:4344;top:799;width:470;height:392" filled="f" stroked="f">
              <v:textbox inset="0,0,0,0">
                <w:txbxContent>
                  <w:p w:rsidR="00F0702D" w:rsidRDefault="00F0702D">
                    <w:pPr>
                      <w:spacing w:line="247" w:lineRule="auto"/>
                      <w:ind w:right="18" w:firstLine="112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Мб</w:t>
                    </w:r>
                    <w:r>
                      <w:rPr>
                        <w:spacing w:val="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pacing w:val="-1"/>
                        <w:sz w:val="17"/>
                        <w:szCs w:val="17"/>
                      </w:rPr>
                      <w:t>2</w:t>
                    </w:r>
                    <w:r>
                      <w:rPr>
                        <w:spacing w:val="-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pacing w:val="-1"/>
                        <w:sz w:val="17"/>
                        <w:szCs w:val="17"/>
                      </w:rPr>
                      <w:t>отв.</w:t>
                    </w:r>
                  </w:p>
                </w:txbxContent>
              </v:textbox>
            </v:shape>
            <v:shape id="docshape438" o:spid="_x0000_s1778" type="#_x0000_t202" style="position:absolute;left:7073;top:737;width:472;height:363" filled="f" stroked="f">
              <v:textbox inset="0,0,0,0">
                <w:txbxContent>
                  <w:p w:rsidR="00F0702D" w:rsidRDefault="00F0702D">
                    <w:pPr>
                      <w:spacing w:line="179" w:lineRule="exact"/>
                      <w:ind w:left="52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Ф12</w:t>
                    </w:r>
                  </w:p>
                  <w:p w:rsidR="00F0702D" w:rsidRDefault="00F0702D">
                    <w:pPr>
                      <w:spacing w:line="184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4</w:t>
                    </w:r>
                    <w:r>
                      <w:rPr>
                        <w:spacing w:val="-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sz w:val="17"/>
                        <w:szCs w:val="17"/>
                      </w:rPr>
                      <w:t>отв.</w:t>
                    </w:r>
                  </w:p>
                </w:txbxContent>
              </v:textbox>
            </v:shape>
            <v:shape id="docshape439" o:spid="_x0000_s1779" type="#_x0000_t202" style="position:absolute;left:5604;top:2777;width:210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54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sz w:val="17"/>
          <w:szCs w:val="17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11"/>
        <w:rPr>
          <w:sz w:val="27"/>
          <w:szCs w:val="27"/>
        </w:rPr>
      </w:pPr>
    </w:p>
    <w:p w:rsidR="00F0702D" w:rsidRDefault="00F0702D">
      <w:pPr>
        <w:spacing w:before="90"/>
        <w:ind w:left="178"/>
        <w:jc w:val="center"/>
        <w:rPr>
          <w:sz w:val="31"/>
          <w:szCs w:val="31"/>
        </w:rPr>
      </w:pPr>
      <w:r>
        <w:rPr>
          <w:sz w:val="31"/>
          <w:szCs w:val="31"/>
        </w:rPr>
        <w:t>Рисунок</w:t>
      </w:r>
      <w:r>
        <w:rPr>
          <w:spacing w:val="2"/>
          <w:sz w:val="31"/>
          <w:szCs w:val="31"/>
        </w:rPr>
        <w:t xml:space="preserve"> </w:t>
      </w:r>
      <w:r>
        <w:rPr>
          <w:sz w:val="31"/>
          <w:szCs w:val="31"/>
        </w:rPr>
        <w:t>A.34</w:t>
      </w:r>
      <w:r>
        <w:rPr>
          <w:spacing w:val="-7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5"/>
          <w:sz w:val="31"/>
          <w:szCs w:val="31"/>
        </w:rPr>
        <w:t xml:space="preserve"> </w:t>
      </w:r>
      <w:r>
        <w:rPr>
          <w:sz w:val="31"/>
          <w:szCs w:val="31"/>
        </w:rPr>
        <w:t>Блок</w:t>
      </w:r>
      <w:r>
        <w:rPr>
          <w:spacing w:val="-9"/>
          <w:sz w:val="31"/>
          <w:szCs w:val="31"/>
        </w:rPr>
        <w:t xml:space="preserve"> </w:t>
      </w:r>
      <w:r>
        <w:rPr>
          <w:sz w:val="31"/>
          <w:szCs w:val="31"/>
        </w:rPr>
        <w:t>клапанный</w:t>
      </w:r>
      <w:r>
        <w:rPr>
          <w:spacing w:val="9"/>
          <w:sz w:val="31"/>
          <w:szCs w:val="31"/>
        </w:rPr>
        <w:t xml:space="preserve"> </w:t>
      </w:r>
      <w:r>
        <w:rPr>
          <w:sz w:val="31"/>
          <w:szCs w:val="31"/>
        </w:rPr>
        <w:t>БКН5-115-08</w:t>
      </w:r>
    </w:p>
    <w:p w:rsidR="00F0702D" w:rsidRDefault="00F0702D">
      <w:pPr>
        <w:jc w:val="center"/>
        <w:rPr>
          <w:sz w:val="31"/>
          <w:szCs w:val="31"/>
        </w:rPr>
        <w:sectPr w:rsidR="00F0702D">
          <w:pgSz w:w="11900" w:h="16840"/>
          <w:pgMar w:top="2080" w:right="700" w:bottom="1380" w:left="680" w:header="1180" w:footer="1175" w:gutter="0"/>
          <w:cols w:space="720"/>
        </w:sectPr>
      </w:pPr>
    </w:p>
    <w:p w:rsidR="00F0702D" w:rsidRDefault="00F0702D">
      <w:pPr>
        <w:pStyle w:val="BodyText"/>
        <w:spacing w:before="9"/>
        <w:rPr>
          <w:sz w:val="23"/>
          <w:szCs w:val="23"/>
        </w:rPr>
      </w:pPr>
    </w:p>
    <w:p w:rsidR="00F0702D" w:rsidRDefault="00F0702D">
      <w:pPr>
        <w:pStyle w:val="BodyText"/>
        <w:ind w:left="280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440" o:spid="_x0000_s1780" style="position:absolute;margin-left:0;margin-top:0;width:488.95pt;height:223pt;z-index:251594240;mso-position-horizontal-relative:char;mso-position-vertical-relative:line" coordsize="9779,4460">
              <o:lock v:ext="edit" rotation="t" position="t"/>
              <v:shape id="docshape441" o:spid="_x0000_s1781" type="#_x0000_t75" style="position:absolute;top:182;width:9779;height:4278">
                <v:imagedata r:id="rId196" o:title=""/>
              </v:shape>
              <v:shape id="docshape442" o:spid="_x0000_s1782" type="#_x0000_t202" style="position:absolute;left:4009;width:649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1/2 NPT</w:t>
                      </w:r>
                    </w:p>
                  </w:txbxContent>
                </v:textbox>
              </v:shape>
              <v:shape id="docshape443" o:spid="_x0000_s1783" type="#_x0000_t202" style="position:absolute;left:6702;top:153;width:654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1/4</w:t>
                      </w:r>
                      <w:r>
                        <w:rPr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NPT</w:t>
                      </w:r>
                    </w:p>
                  </w:txbxContent>
                </v:textbox>
              </v:shape>
              <v:shape id="docshape444" o:spid="_x0000_s1784" type="#_x0000_t202" style="position:absolute;left:4542;top:1121;width:217;height:200" filled="f" stroked="f">
                <v:textbox inset="0,0,0,0">
                  <w:txbxContent>
                    <w:p w:rsidR="00F0702D" w:rsidRDefault="00F0702D">
                      <w:pPr>
                        <w:spacing w:line="199" w:lineRule="exact"/>
                        <w:rPr>
                          <w:rFonts w:asci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cs="Times New Roman"/>
                          <w:w w:val="110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docshape445" o:spid="_x0000_s1785" type="#_x0000_t202" style="position:absolute;left:4185;top:3428;width:924;height:933" filled="f" stroked="f">
                <v:textbox inset="0,0,0,0">
                  <w:txbxContent>
                    <w:p w:rsidR="00F0702D" w:rsidRDefault="00F0702D">
                      <w:pPr>
                        <w:spacing w:line="212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вала</w:t>
                      </w:r>
                      <w:r>
                        <w:rPr>
                          <w:spacing w:val="10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27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>2 отв.</w:t>
                      </w:r>
                      <w:r>
                        <w:rPr>
                          <w:spacing w:val="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0"/>
                          <w:sz w:val="19"/>
                          <w:szCs w:val="19"/>
                        </w:rPr>
                        <w:t>Ф24</w:t>
                      </w:r>
                    </w:p>
                    <w:p w:rsidR="00F0702D" w:rsidRDefault="00F0702D">
                      <w:pPr>
                        <w:spacing w:before="179"/>
                        <w:ind w:left="7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250</w:t>
                      </w:r>
                      <w:r>
                        <w:rPr>
                          <w:spacing w:val="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46" type="#_x0000_t75" style="width:489pt;height:222.75pt">
              <v:imagedata r:id="rId189" o:title="" croptop="-65507f" cropbottom="65507f"/>
              <o:lock v:ext="edit" rotation="t" position="t"/>
            </v:shape>
          </w:pict>
        </w:r>
      </w:fldSimple>
    </w:p>
    <w:p w:rsidR="00F0702D" w:rsidRDefault="00F0702D">
      <w:pPr>
        <w:spacing w:before="80"/>
        <w:ind w:left="112" w:right="761"/>
        <w:jc w:val="center"/>
        <w:rPr>
          <w:sz w:val="17"/>
          <w:szCs w:val="17"/>
        </w:rPr>
      </w:pPr>
      <w:r>
        <w:rPr>
          <w:noProof/>
          <w:lang w:eastAsia="ru-RU"/>
        </w:rPr>
        <w:pict>
          <v:group id="docshapegroup446" o:spid="_x0000_s1786" style="position:absolute;left:0;text-align:left;margin-left:71.75pt;margin-top:11pt;width:465.2pt;height:235pt;z-index:-251630080;mso-position-horizontal-relative:page" coordorigin="1435,220" coordsize="9304,4700">
            <v:shape id="docshape447" o:spid="_x0000_s1787" type="#_x0000_t75" style="position:absolute;left:1435;top:220;width:9304;height:4700">
              <v:imagedata r:id="rId197" o:title=""/>
            </v:shape>
            <v:shape id="docshape448" o:spid="_x0000_s1788" type="#_x0000_t202" style="position:absolute;left:5489;top:483;width:237;height:250" filled="f" stroked="f">
              <v:textbox inset="0,0,0,0">
                <w:txbxContent>
                  <w:p w:rsidR="00F0702D" w:rsidRDefault="00F0702D">
                    <w:pPr>
                      <w:rPr>
                        <w:rFonts w:ascii="Courier New"/>
                      </w:rPr>
                    </w:pPr>
                    <w:r>
                      <w:rPr>
                        <w:rFonts w:ascii="Courier New" w:eastAsia="Times New Roman" w:cs="Courier New"/>
                        <w:w w:val="85"/>
                      </w:rPr>
                      <w:t>32</w:t>
                    </w:r>
                  </w:p>
                </w:txbxContent>
              </v:textbox>
            </v:shape>
            <v:shape id="docshape449" o:spid="_x0000_s1789" type="#_x0000_t202" style="position:absolute;left:4329;top:729;width:482;height:394" filled="f" stroked="f">
              <v:textbox inset="0,0,0,0">
                <w:txbxContent>
                  <w:p w:rsidR="00F0702D" w:rsidRDefault="00F0702D">
                    <w:pPr>
                      <w:spacing w:before="6" w:line="223" w:lineRule="auto"/>
                      <w:ind w:right="18" w:firstLine="8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Мб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  <w:szCs w:val="18"/>
                      </w:rPr>
                      <w:t>отв.</w:t>
                    </w:r>
                  </w:p>
                </w:txbxContent>
              </v:textbox>
            </v:shape>
            <v:shape id="docshape450" o:spid="_x0000_s1790" type="#_x0000_t202" style="position:absolute;left:6991;top:738;width:472;height:379" filled="f" stroked="f">
              <v:textbox inset="0,0,0,0">
                <w:txbxContent>
                  <w:p w:rsidR="00F0702D" w:rsidRDefault="00F0702D">
                    <w:pPr>
                      <w:spacing w:line="186" w:lineRule="exact"/>
                      <w:ind w:left="52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Ф12</w:t>
                    </w:r>
                  </w:p>
                  <w:p w:rsidR="00F0702D" w:rsidRDefault="00F0702D">
                    <w:pPr>
                      <w:spacing w:line="192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w w:val="95"/>
                        <w:sz w:val="18"/>
                        <w:szCs w:val="18"/>
                      </w:rPr>
                      <w:t>4</w:t>
                    </w:r>
                    <w:r>
                      <w:rPr>
                        <w:spacing w:val="-7"/>
                        <w:w w:val="9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  <w:szCs w:val="18"/>
                      </w:rPr>
                      <w:t>отв.</w:t>
                    </w:r>
                  </w:p>
                </w:txbxContent>
              </v:textbox>
            </v:shape>
            <v:shape id="docshape451" o:spid="_x0000_s1791" type="#_x0000_t202" style="position:absolute;left:5503;top:3013;width:215;height:190" filled="f" stroked="f">
              <v:textbox inset="0,0,0,0">
                <w:txbxContent>
                  <w:p w:rsidR="00F0702D" w:rsidRDefault="00F0702D">
                    <w:pPr>
                      <w:spacing w:line="19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w w:val="105"/>
                        <w:sz w:val="17"/>
                        <w:szCs w:val="17"/>
                      </w:rPr>
                      <w:t>54</w:t>
                    </w:r>
                  </w:p>
                </w:txbxContent>
              </v:textbox>
            </v:shape>
            <w10:wrap anchorx="page"/>
            <w10:anchorlock/>
          </v:group>
        </w:pict>
      </w:r>
      <w:r>
        <w:rPr>
          <w:w w:val="105"/>
          <w:sz w:val="17"/>
          <w:szCs w:val="17"/>
        </w:rPr>
        <w:t>110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224"/>
        <w:ind w:left="112" w:right="349"/>
        <w:jc w:val="center"/>
      </w:pPr>
      <w:r>
        <w:rPr>
          <w:w w:val="95"/>
        </w:rPr>
        <w:t>Рисунок</w:t>
      </w:r>
      <w:r>
        <w:rPr>
          <w:spacing w:val="23"/>
          <w:w w:val="95"/>
        </w:rPr>
        <w:t xml:space="preserve"> </w:t>
      </w:r>
      <w:r>
        <w:rPr>
          <w:w w:val="95"/>
        </w:rPr>
        <w:t>A.35</w:t>
      </w:r>
      <w:r>
        <w:rPr>
          <w:spacing w:val="10"/>
          <w:w w:val="95"/>
        </w:rPr>
        <w:t xml:space="preserve"> </w:t>
      </w:r>
      <w:r>
        <w:rPr>
          <w:w w:val="95"/>
        </w:rPr>
        <w:t>—</w:t>
      </w:r>
      <w:r>
        <w:rPr>
          <w:spacing w:val="3"/>
          <w:w w:val="95"/>
        </w:rPr>
        <w:t xml:space="preserve"> </w:t>
      </w:r>
      <w:r>
        <w:rPr>
          <w:w w:val="95"/>
        </w:rPr>
        <w:t>Блок</w:t>
      </w:r>
      <w:r>
        <w:rPr>
          <w:spacing w:val="9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34"/>
          <w:w w:val="95"/>
        </w:rPr>
        <w:t xml:space="preserve"> </w:t>
      </w:r>
      <w:r>
        <w:rPr>
          <w:w w:val="95"/>
        </w:rPr>
        <w:t>БКН5-115-09</w:t>
      </w:r>
    </w:p>
    <w:p w:rsidR="00F0702D" w:rsidRDefault="00F0702D">
      <w:pPr>
        <w:jc w:val="center"/>
        <w:sectPr w:rsidR="00F0702D">
          <w:pgSz w:w="11900" w:h="16840"/>
          <w:pgMar w:top="2080" w:right="700" w:bottom="1360" w:left="680" w:header="1180" w:footer="1175" w:gutter="0"/>
          <w:cols w:space="720"/>
        </w:sectPr>
      </w:pPr>
    </w:p>
    <w:p w:rsidR="00F0702D" w:rsidRDefault="00F0702D">
      <w:pPr>
        <w:pStyle w:val="BodyText"/>
        <w:spacing w:before="4"/>
        <w:rPr>
          <w:sz w:val="13"/>
          <w:szCs w:val="13"/>
        </w:rPr>
      </w:pPr>
    </w:p>
    <w:p w:rsidR="00F0702D" w:rsidRDefault="00F0702D">
      <w:pPr>
        <w:pStyle w:val="BodyText"/>
        <w:ind w:left="476"/>
        <w:rPr>
          <w:sz w:val="20"/>
          <w:szCs w:val="20"/>
        </w:rPr>
      </w:pPr>
      <w:fldSimple w:instr="ref  SHAPE  \* MERGEFORMAT ">
        <w:r>
          <w:rPr>
            <w:noProof/>
            <w:lang w:eastAsia="ru-RU"/>
          </w:rPr>
          <w:pict>
            <v:group id="docshapegroup452" o:spid="_x0000_s1792" style="position:absolute;margin-left:0;margin-top:0;width:488.95pt;height:233.6pt;z-index:251593216;mso-position-horizontal-relative:char;mso-position-vertical-relative:line" coordsize="9779,4672">
              <o:lock v:ext="edit" rotation="t" position="t"/>
              <v:shape id="docshape453" o:spid="_x0000_s1793" type="#_x0000_t75" style="position:absolute;top:182;width:9779;height:4489">
                <v:imagedata r:id="rId198" o:title=""/>
              </v:shape>
              <v:shape id="docshape454" o:spid="_x0000_s1794" type="#_x0000_t202" style="position:absolute;left:3937;width:478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К</w:t>
                      </w:r>
                      <w:r>
                        <w:rPr>
                          <w:spacing w:val="1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1/2”</w:t>
                      </w:r>
                    </w:p>
                  </w:txbxContent>
                </v:textbox>
              </v:shape>
              <v:shape id="docshape455" o:spid="_x0000_s1795" type="#_x0000_t202" style="position:absolute;left:6908;top:196;width:483;height:190" filled="f" stroked="f">
                <v:textbox inset="0,0,0,0">
                  <w:txbxContent>
                    <w:p w:rsidR="00F0702D" w:rsidRDefault="00F0702D">
                      <w:pPr>
                        <w:spacing w:line="19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К</w:t>
                      </w:r>
                      <w:r>
                        <w:rPr>
                          <w:spacing w:val="1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1/4"</w:t>
                      </w:r>
                    </w:p>
                  </w:txbxContent>
                </v:textbox>
              </v:shape>
              <v:shape id="docshape456" o:spid="_x0000_s1796" type="#_x0000_t202" style="position:absolute;left:4630;top:1189;width:216;height:179" filled="f" stroked="f">
                <v:textbox inset="0,0,0,0">
                  <w:txbxContent>
                    <w:p w:rsidR="00F0702D" w:rsidRDefault="00F0702D">
                      <w:pPr>
                        <w:spacing w:line="179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</v:shape>
              <v:shape id="docshape457" o:spid="_x0000_s1797" type="#_x0000_t202" style="position:absolute;left:4271;top:3653;width:923;height:920" filled="f" stroked="f">
                <v:textbox inset="0,0,0,0">
                  <w:txbxContent>
                    <w:p w:rsidR="00F0702D" w:rsidRDefault="00F0702D">
                      <w:pPr>
                        <w:spacing w:line="201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2 вала</w:t>
                      </w:r>
                      <w:r>
                        <w:rPr>
                          <w:spacing w:val="4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Ф18</w:t>
                      </w:r>
                    </w:p>
                    <w:p w:rsidR="00F0702D" w:rsidRDefault="00F0702D">
                      <w:pPr>
                        <w:spacing w:before="13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отв.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Ф24</w:t>
                      </w:r>
                    </w:p>
                    <w:p w:rsidR="00F0702D" w:rsidRDefault="00F0702D">
                      <w:pPr>
                        <w:spacing w:before="9"/>
                        <w:rPr>
                          <w:sz w:val="15"/>
                          <w:szCs w:val="15"/>
                        </w:rPr>
                      </w:pPr>
                    </w:p>
                    <w:p w:rsidR="00F0702D" w:rsidRDefault="00F0702D">
                      <w:pPr>
                        <w:ind w:left="7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250</w:t>
                      </w:r>
                      <w:r>
                        <w:rPr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max</w:t>
                      </w:r>
                    </w:p>
                  </w:txbxContent>
                </v:textbox>
              </v:shape>
              <w10:anchorlock/>
            </v:group>
          </w:pict>
        </w:r>
        <w:r>
          <w:rPr>
            <w:sz w:val="20"/>
            <w:szCs w:val="20"/>
          </w:rPr>
          <w:pict>
            <v:shape id="_x0000_i1047" type="#_x0000_t75" style="width:489pt;height:233.25pt">
              <v:imagedata r:id="rId164" o:title="" croptop="-65508f" cropbottom="65508f"/>
              <o:lock v:ext="edit" rotation="t" position="t"/>
            </v:shape>
          </w:pict>
        </w:r>
      </w:fldSimple>
    </w:p>
    <w:p w:rsidR="00F0702D" w:rsidRDefault="00F0702D">
      <w:pPr>
        <w:pStyle w:val="BodyText"/>
        <w:spacing w:before="5"/>
        <w:rPr>
          <w:sz w:val="4"/>
          <w:szCs w:val="4"/>
        </w:rPr>
      </w:pPr>
      <w:r>
        <w:rPr>
          <w:noProof/>
          <w:lang w:eastAsia="ru-RU"/>
        </w:rPr>
        <w:pict>
          <v:group id="docshapegroup458" o:spid="_x0000_s1798" style="position:absolute;margin-left:86.65pt;margin-top:3.8pt;width:457.5pt;height:241pt;z-index:-251614720;mso-wrap-distance-left:0;mso-wrap-distance-right:0;mso-position-horizontal-relative:page" coordorigin="1733,76" coordsize="9150,4820">
            <v:shape id="docshape459" o:spid="_x0000_s1799" type="#_x0000_t75" style="position:absolute;left:1732;top:113;width:9150;height:4782">
              <v:imagedata r:id="rId199" o:title=""/>
            </v:shape>
            <v:shape id="docshape460" o:spid="_x0000_s1800" type="#_x0000_t202" style="position:absolute;left:5755;top:75;width:306;height:542" filled="f" stroked="f">
              <v:textbox inset="0,0,0,0">
                <w:txbxContent>
                  <w:p w:rsidR="00F0702D" w:rsidRDefault="00F0702D">
                    <w:pPr>
                      <w:spacing w:line="201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sz w:val="18"/>
                        <w:szCs w:val="18"/>
                      </w:rPr>
                      <w:t>110</w:t>
                    </w:r>
                  </w:p>
                  <w:p w:rsidR="00F0702D" w:rsidRDefault="00F0702D">
                    <w:pPr>
                      <w:spacing w:before="134"/>
                      <w:ind w:left="35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32</w:t>
                    </w:r>
                  </w:p>
                </w:txbxContent>
              </v:textbox>
            </v:shape>
            <v:shape id="docshape461" o:spid="_x0000_s1801" type="#_x0000_t202" style="position:absolute;left:4521;top:686;width:475;height:414" filled="f" stroked="f">
              <v:textbox inset="0,0,0,0">
                <w:txbxContent>
                  <w:p w:rsidR="00F0702D" w:rsidRDefault="00F0702D">
                    <w:pPr>
                      <w:spacing w:before="8" w:line="220" w:lineRule="auto"/>
                      <w:ind w:right="18" w:firstLine="91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Мб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5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v:shape id="docshape462" o:spid="_x0000_s1802" type="#_x0000_t202" style="position:absolute;left:7270;top:737;width:470;height:372" filled="f" stroked="f">
              <v:textbox inset="0,0,0,0">
                <w:txbxContent>
                  <w:p w:rsidR="00F0702D" w:rsidRDefault="00F0702D">
                    <w:pPr>
                      <w:spacing w:line="172" w:lineRule="exact"/>
                      <w:ind w:left="53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Ф12</w:t>
                    </w:r>
                  </w:p>
                  <w:p w:rsidR="00F0702D" w:rsidRDefault="00F0702D">
                    <w:pPr>
                      <w:spacing w:line="200" w:lineRule="exac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w w:val="90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-5"/>
                        <w:w w:val="9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19"/>
                        <w:szCs w:val="19"/>
                      </w:rPr>
                      <w:t>отв.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F0702D" w:rsidRDefault="00F0702D">
      <w:pPr>
        <w:pStyle w:val="BodyText"/>
        <w:spacing w:before="7"/>
        <w:rPr>
          <w:sz w:val="8"/>
          <w:szCs w:val="8"/>
        </w:rPr>
      </w:pPr>
    </w:p>
    <w:p w:rsidR="00F0702D" w:rsidRDefault="00F0702D">
      <w:pPr>
        <w:pStyle w:val="BodyText"/>
        <w:spacing w:before="90"/>
        <w:ind w:left="159"/>
        <w:jc w:val="center"/>
      </w:pPr>
      <w:r>
        <w:rPr>
          <w:w w:val="95"/>
        </w:rPr>
        <w:t>Рисунок</w:t>
      </w:r>
      <w:r>
        <w:rPr>
          <w:spacing w:val="23"/>
          <w:w w:val="95"/>
        </w:rPr>
        <w:t xml:space="preserve"> </w:t>
      </w:r>
      <w:r>
        <w:rPr>
          <w:w w:val="95"/>
        </w:rPr>
        <w:t>A.36</w:t>
      </w:r>
      <w:r>
        <w:rPr>
          <w:spacing w:val="10"/>
          <w:w w:val="95"/>
        </w:rPr>
        <w:t xml:space="preserve"> </w:t>
      </w:r>
      <w:r>
        <w:rPr>
          <w:w w:val="95"/>
        </w:rPr>
        <w:t>—</w:t>
      </w:r>
      <w:r>
        <w:rPr>
          <w:spacing w:val="3"/>
          <w:w w:val="95"/>
        </w:rPr>
        <w:t xml:space="preserve"> </w:t>
      </w:r>
      <w:r>
        <w:rPr>
          <w:w w:val="95"/>
        </w:rPr>
        <w:t>Блок</w:t>
      </w:r>
      <w:r>
        <w:rPr>
          <w:spacing w:val="9"/>
          <w:w w:val="95"/>
        </w:rPr>
        <w:t xml:space="preserve"> </w:t>
      </w:r>
      <w:r>
        <w:rPr>
          <w:w w:val="95"/>
        </w:rPr>
        <w:t>клапанный</w:t>
      </w:r>
      <w:r>
        <w:rPr>
          <w:spacing w:val="29"/>
          <w:w w:val="95"/>
        </w:rPr>
        <w:t xml:space="preserve"> </w:t>
      </w:r>
      <w:r>
        <w:rPr>
          <w:w w:val="95"/>
        </w:rPr>
        <w:t>БКН5-115-10</w:t>
      </w:r>
    </w:p>
    <w:p w:rsidR="00F0702D" w:rsidRDefault="00F0702D">
      <w:pPr>
        <w:jc w:val="center"/>
        <w:sectPr w:rsidR="00F0702D">
          <w:pgSz w:w="11900" w:h="16840"/>
          <w:pgMar w:top="2080" w:right="700" w:bottom="1380" w:left="680" w:header="1180" w:footer="1175" w:gutter="0"/>
          <w:cols w:space="720"/>
        </w:sectPr>
      </w:pPr>
    </w:p>
    <w:p w:rsidR="00F0702D" w:rsidRDefault="00F0702D">
      <w:pPr>
        <w:spacing w:before="77" w:line="354" w:lineRule="exact"/>
        <w:ind w:left="112" w:right="309"/>
        <w:jc w:val="center"/>
        <w:rPr>
          <w:sz w:val="31"/>
          <w:szCs w:val="31"/>
        </w:rPr>
      </w:pPr>
      <w:r>
        <w:rPr>
          <w:noProof/>
          <w:lang w:eastAsia="ru-RU"/>
        </w:rPr>
        <w:pict>
          <v:shape id="image117.png" o:spid="_x0000_s1804" type="#_x0000_t75" style="position:absolute;left:0;text-align:left;margin-left:67.2pt;margin-top:608.95pt;width:154.55pt;height:129.35pt;z-index:-251629056;visibility:visible;mso-wrap-distance-left:0;mso-wrap-distance-right:0;mso-position-horizontal-relative:page;mso-position-vertical-relative:page">
            <v:imagedata r:id="rId200" o:title=""/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image118.png" o:spid="_x0000_s1805" type="#_x0000_t75" style="position:absolute;left:0;text-align:left;margin-left:88.1pt;margin-top:458.7pt;width:112.55pt;height:129.6pt;z-index:251661824;visibility:visible;mso-wrap-distance-left:0;mso-wrap-distance-right:0;mso-position-horizontal-relative:page;mso-position-vertical-relative:page">
            <v:imagedata r:id="rId201" o:title=""/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image119.png" o:spid="_x0000_s1806" type="#_x0000_t75" style="position:absolute;left:0;text-align:left;margin-left:88.1pt;margin-top:309.4pt;width:112.55pt;height:128.9pt;z-index:251662848;visibility:visible;mso-wrap-distance-left:0;mso-wrap-distance-right:0;mso-position-horizontal-relative:page;mso-position-vertical-relative:page">
            <v:imagedata r:id="rId202" o:title=""/>
            <w10:wrap anchorx="page" anchory="page"/>
            <w10:anchorlock/>
          </v:shape>
        </w:pict>
      </w:r>
      <w:r>
        <w:rPr>
          <w:sz w:val="31"/>
          <w:szCs w:val="31"/>
        </w:rPr>
        <w:t>ПРИЛОЖЕНИЕ</w:t>
      </w:r>
      <w:r>
        <w:rPr>
          <w:spacing w:val="25"/>
          <w:sz w:val="31"/>
          <w:szCs w:val="31"/>
        </w:rPr>
        <w:t xml:space="preserve"> </w:t>
      </w:r>
      <w:r>
        <w:rPr>
          <w:sz w:val="31"/>
          <w:szCs w:val="31"/>
        </w:rPr>
        <w:t>Б</w:t>
      </w:r>
    </w:p>
    <w:p w:rsidR="00F0702D" w:rsidRDefault="00F0702D">
      <w:pPr>
        <w:pStyle w:val="BodyText"/>
        <w:spacing w:line="356" w:lineRule="exact"/>
        <w:ind w:left="112" w:right="345"/>
        <w:jc w:val="center"/>
      </w:pPr>
      <w:r>
        <w:t>(Справочное)</w:t>
      </w:r>
    </w:p>
    <w:p w:rsidR="00F0702D" w:rsidRDefault="00F0702D">
      <w:pPr>
        <w:spacing w:line="371" w:lineRule="exact"/>
        <w:ind w:left="112" w:right="327"/>
        <w:jc w:val="center"/>
        <w:rPr>
          <w:sz w:val="33"/>
          <w:szCs w:val="33"/>
        </w:rPr>
      </w:pPr>
      <w:r>
        <w:rPr>
          <w:sz w:val="33"/>
          <w:szCs w:val="33"/>
        </w:rPr>
        <w:t>Гидравлические</w:t>
      </w:r>
      <w:r>
        <w:rPr>
          <w:spacing w:val="9"/>
          <w:sz w:val="33"/>
          <w:szCs w:val="33"/>
        </w:rPr>
        <w:t xml:space="preserve"> </w:t>
      </w:r>
      <w:r>
        <w:rPr>
          <w:sz w:val="33"/>
          <w:szCs w:val="33"/>
        </w:rPr>
        <w:t>схемы</w:t>
      </w:r>
      <w:r>
        <w:rPr>
          <w:spacing w:val="43"/>
          <w:sz w:val="33"/>
          <w:szCs w:val="33"/>
        </w:rPr>
        <w:t xml:space="preserve"> </w:t>
      </w:r>
      <w:r>
        <w:rPr>
          <w:sz w:val="33"/>
          <w:szCs w:val="33"/>
        </w:rPr>
        <w:t>клапанных</w:t>
      </w:r>
      <w:r>
        <w:rPr>
          <w:spacing w:val="62"/>
          <w:sz w:val="33"/>
          <w:szCs w:val="33"/>
        </w:rPr>
        <w:t xml:space="preserve"> </w:t>
      </w:r>
      <w:r>
        <w:rPr>
          <w:sz w:val="33"/>
          <w:szCs w:val="33"/>
        </w:rPr>
        <w:t>блоков</w:t>
      </w:r>
    </w:p>
    <w:p w:rsidR="00F0702D" w:rsidRDefault="00F0702D">
      <w:pPr>
        <w:spacing w:before="163"/>
        <w:ind w:left="112" w:right="1998"/>
        <w:jc w:val="center"/>
        <w:rPr>
          <w:sz w:val="31"/>
          <w:szCs w:val="31"/>
        </w:rPr>
      </w:pPr>
      <w:r>
        <w:rPr>
          <w:noProof/>
          <w:lang w:eastAsia="ru-RU"/>
        </w:rPr>
        <w:pict>
          <v:shape id="image120.png" o:spid="_x0000_s1807" type="#_x0000_t75" style="position:absolute;left:0;text-align:left;margin-left:100.1pt;margin-top:45.95pt;width:88.55pt;height:128.65pt;z-index:251663872;visibility:visible;mso-wrap-distance-left:0;mso-wrap-distance-right:0;mso-position-horizontal-relative:page">
            <v:imagedata r:id="rId203" o:title=""/>
            <w10:wrap anchorx="page"/>
            <w10:anchorlock/>
          </v:shape>
        </w:pict>
      </w:r>
      <w:r>
        <w:rPr>
          <w:sz w:val="31"/>
          <w:szCs w:val="31"/>
        </w:rPr>
        <w:t>Таблица</w:t>
      </w:r>
      <w:r>
        <w:rPr>
          <w:spacing w:val="2"/>
          <w:sz w:val="31"/>
          <w:szCs w:val="31"/>
        </w:rPr>
        <w:t xml:space="preserve"> </w:t>
      </w:r>
      <w:r>
        <w:rPr>
          <w:sz w:val="31"/>
          <w:szCs w:val="31"/>
        </w:rPr>
        <w:t>Б.1</w:t>
      </w:r>
      <w:r>
        <w:rPr>
          <w:spacing w:val="-11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6"/>
          <w:sz w:val="31"/>
          <w:szCs w:val="31"/>
        </w:rPr>
        <w:t xml:space="preserve"> </w:t>
      </w:r>
      <w:r>
        <w:rPr>
          <w:sz w:val="31"/>
          <w:szCs w:val="31"/>
        </w:rPr>
        <w:t>Гидравлические</w:t>
      </w:r>
      <w:r>
        <w:rPr>
          <w:spacing w:val="-18"/>
          <w:sz w:val="31"/>
          <w:szCs w:val="31"/>
        </w:rPr>
        <w:t xml:space="preserve"> </w:t>
      </w:r>
      <w:r>
        <w:rPr>
          <w:sz w:val="31"/>
          <w:szCs w:val="31"/>
        </w:rPr>
        <w:t>схемы клапанных</w:t>
      </w:r>
      <w:r>
        <w:rPr>
          <w:spacing w:val="5"/>
          <w:sz w:val="31"/>
          <w:szCs w:val="31"/>
        </w:rPr>
        <w:t xml:space="preserve"> </w:t>
      </w:r>
      <w:r>
        <w:rPr>
          <w:sz w:val="31"/>
          <w:szCs w:val="31"/>
        </w:rPr>
        <w:t>блоков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2"/>
        <w:gridCol w:w="1395"/>
        <w:gridCol w:w="1074"/>
        <w:gridCol w:w="834"/>
        <w:gridCol w:w="5938"/>
      </w:tblGrid>
      <w:tr w:rsidR="00F0702D">
        <w:trPr>
          <w:trHeight w:val="339"/>
        </w:trPr>
        <w:tc>
          <w:tcPr>
            <w:tcW w:w="4115" w:type="dxa"/>
            <w:gridSpan w:val="4"/>
            <w:tcBorders>
              <w:top w:val="single" w:sz="18" w:space="0" w:color="0C0C0C"/>
              <w:left w:val="single" w:sz="18" w:space="0" w:color="0C0C0C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spacing w:line="296" w:lineRule="exact"/>
              <w:ind w:left="619"/>
              <w:rPr>
                <w:sz w:val="26"/>
                <w:szCs w:val="26"/>
              </w:rPr>
            </w:pPr>
            <w:r>
              <w:rPr>
                <w:spacing w:val="-1"/>
                <w:w w:val="105"/>
                <w:sz w:val="26"/>
                <w:szCs w:val="26"/>
              </w:rPr>
              <w:t>Гидравлическая</w:t>
            </w:r>
            <w:r>
              <w:rPr>
                <w:spacing w:val="-17"/>
                <w:w w:val="105"/>
                <w:sz w:val="26"/>
                <w:szCs w:val="26"/>
              </w:rPr>
              <w:t xml:space="preserve"> </w:t>
            </w:r>
            <w:r>
              <w:rPr>
                <w:w w:val="105"/>
                <w:sz w:val="26"/>
                <w:szCs w:val="26"/>
              </w:rPr>
              <w:t>схема</w:t>
            </w:r>
          </w:p>
        </w:tc>
        <w:tc>
          <w:tcPr>
            <w:tcW w:w="5938" w:type="dxa"/>
            <w:tcBorders>
              <w:top w:val="single" w:sz="18" w:space="0" w:color="0C0C0C"/>
              <w:left w:val="single" w:sz="18" w:space="0" w:color="0C0C0C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spacing w:line="296" w:lineRule="exact"/>
              <w:ind w:left="145" w:right="125"/>
              <w:jc w:val="center"/>
              <w:rPr>
                <w:sz w:val="26"/>
                <w:szCs w:val="26"/>
              </w:rPr>
            </w:pPr>
            <w:r>
              <w:rPr>
                <w:w w:val="105"/>
                <w:sz w:val="26"/>
                <w:szCs w:val="26"/>
              </w:rPr>
              <w:t>Модель</w:t>
            </w:r>
            <w:r>
              <w:rPr>
                <w:spacing w:val="-8"/>
                <w:w w:val="105"/>
                <w:sz w:val="26"/>
                <w:szCs w:val="26"/>
              </w:rPr>
              <w:t xml:space="preserve"> </w:t>
            </w:r>
            <w:r>
              <w:rPr>
                <w:w w:val="105"/>
                <w:sz w:val="26"/>
                <w:szCs w:val="26"/>
              </w:rPr>
              <w:t>клапанного</w:t>
            </w:r>
            <w:r>
              <w:rPr>
                <w:spacing w:val="6"/>
                <w:w w:val="105"/>
                <w:sz w:val="26"/>
                <w:szCs w:val="26"/>
              </w:rPr>
              <w:t xml:space="preserve"> </w:t>
            </w:r>
            <w:r>
              <w:rPr>
                <w:w w:val="105"/>
                <w:sz w:val="26"/>
                <w:szCs w:val="26"/>
              </w:rPr>
              <w:t>блока</w:t>
            </w:r>
          </w:p>
        </w:tc>
      </w:tr>
      <w:tr w:rsidR="00F0702D">
        <w:trPr>
          <w:trHeight w:val="2583"/>
        </w:trPr>
        <w:tc>
          <w:tcPr>
            <w:tcW w:w="812" w:type="dxa"/>
            <w:tcBorders>
              <w:top w:val="single" w:sz="18" w:space="0" w:color="0C0C0C"/>
              <w:left w:val="single" w:sz="18" w:space="0" w:color="0C0C0C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18" w:space="0" w:color="0C0C0C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074" w:type="dxa"/>
            <w:tcBorders>
              <w:top w:val="single" w:sz="18" w:space="0" w:color="0C0C0C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834" w:type="dxa"/>
            <w:tcBorders>
              <w:top w:val="single" w:sz="18" w:space="0" w:color="0C0C0C"/>
              <w:left w:val="nil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5938" w:type="dxa"/>
            <w:tcBorders>
              <w:top w:val="single" w:sz="18" w:space="0" w:color="0C0C0C"/>
              <w:left w:val="single" w:sz="18" w:space="0" w:color="0C0C0C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sz w:val="28"/>
                <w:szCs w:val="28"/>
              </w:rPr>
            </w:pPr>
          </w:p>
          <w:p w:rsidR="00F0702D" w:rsidRDefault="00F0702D">
            <w:pPr>
              <w:pStyle w:val="TableParagraph"/>
              <w:spacing w:before="4"/>
              <w:rPr>
                <w:sz w:val="31"/>
                <w:szCs w:val="31"/>
              </w:rPr>
            </w:pPr>
          </w:p>
          <w:p w:rsidR="00F0702D" w:rsidRDefault="00F0702D">
            <w:pPr>
              <w:pStyle w:val="TableParagraph"/>
              <w:spacing w:line="235" w:lineRule="auto"/>
              <w:ind w:left="152" w:right="125"/>
              <w:jc w:val="center"/>
              <w:rPr>
                <w:sz w:val="26"/>
                <w:szCs w:val="26"/>
              </w:rPr>
            </w:pPr>
            <w:r>
              <w:rPr>
                <w:w w:val="95"/>
                <w:sz w:val="26"/>
                <w:szCs w:val="26"/>
              </w:rPr>
              <w:t>БКНЗ,</w:t>
            </w:r>
            <w:r>
              <w:rPr>
                <w:spacing w:val="15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БКНЗ-11,</w:t>
            </w:r>
            <w:r>
              <w:rPr>
                <w:spacing w:val="27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БКНЗ-11-10,</w:t>
            </w:r>
            <w:r>
              <w:rPr>
                <w:spacing w:val="29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БКНЗ-11-10-К1/22,</w:t>
            </w:r>
            <w:r>
              <w:rPr>
                <w:spacing w:val="-66"/>
                <w:w w:val="95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БКНЗ-11-10-1/2NРТ, БКНЗ-11-10-1/2NРТ2,</w:t>
            </w:r>
            <w:r>
              <w:rPr>
                <w:spacing w:val="1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БКНЗ-11-12С,</w:t>
            </w:r>
            <w:r>
              <w:rPr>
                <w:spacing w:val="1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БКНЗ-11-12С2,</w:t>
            </w:r>
            <w:r>
              <w:rPr>
                <w:spacing w:val="1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БКНЗ-11-20П2,</w:t>
            </w:r>
            <w:r>
              <w:rPr>
                <w:spacing w:val="1"/>
                <w:w w:val="95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БКНЗ-11-22С,</w:t>
            </w:r>
            <w:r>
              <w:rPr>
                <w:spacing w:val="12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БКНЗ-111, БКНЗ-111-10,</w:t>
            </w:r>
          </w:p>
          <w:p w:rsidR="00F0702D" w:rsidRDefault="00F0702D">
            <w:pPr>
              <w:pStyle w:val="TableParagraph"/>
              <w:spacing w:line="293" w:lineRule="exact"/>
              <w:ind w:left="149" w:right="12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БКНЗ-111-10-1/2NРТ</w:t>
            </w:r>
          </w:p>
        </w:tc>
      </w:tr>
      <w:tr w:rsidR="00F0702D">
        <w:trPr>
          <w:trHeight w:val="362"/>
        </w:trPr>
        <w:tc>
          <w:tcPr>
            <w:tcW w:w="812" w:type="dxa"/>
            <w:tcBorders>
              <w:top w:val="nil"/>
              <w:left w:val="single" w:sz="18" w:space="0" w:color="0C0C0C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spacing w:before="19"/>
              <w:ind w:right="28"/>
              <w:jc w:val="right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Рабочая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spacing w:before="19"/>
              <w:ind w:left="63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среда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5938" w:type="dxa"/>
            <w:tcBorders>
              <w:top w:val="nil"/>
              <w:left w:val="single" w:sz="18" w:space="0" w:color="0C0C0C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</w:tr>
      <w:tr w:rsidR="00F0702D">
        <w:trPr>
          <w:trHeight w:val="2931"/>
        </w:trPr>
        <w:tc>
          <w:tcPr>
            <w:tcW w:w="812" w:type="dxa"/>
            <w:tcBorders>
              <w:top w:val="single" w:sz="18" w:space="0" w:color="0C0C0C"/>
              <w:left w:val="single" w:sz="18" w:space="0" w:color="0C0C0C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18" w:space="0" w:color="0C0C0C"/>
              <w:left w:val="nil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spacing w:before="220"/>
              <w:ind w:right="28"/>
              <w:jc w:val="right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Рабочая</w:t>
            </w:r>
          </w:p>
        </w:tc>
        <w:tc>
          <w:tcPr>
            <w:tcW w:w="1074" w:type="dxa"/>
            <w:tcBorders>
              <w:top w:val="single" w:sz="18" w:space="0" w:color="0C0C0C"/>
              <w:left w:val="nil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spacing w:before="220"/>
              <w:ind w:left="58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среда</w:t>
            </w:r>
          </w:p>
        </w:tc>
        <w:tc>
          <w:tcPr>
            <w:tcW w:w="834" w:type="dxa"/>
            <w:tcBorders>
              <w:top w:val="single" w:sz="18" w:space="0" w:color="0C0C0C"/>
              <w:left w:val="nil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5938" w:type="dxa"/>
            <w:tcBorders>
              <w:top w:val="single" w:sz="18" w:space="0" w:color="0C0C0C"/>
              <w:left w:val="single" w:sz="18" w:space="0" w:color="0C0C0C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sz w:val="28"/>
                <w:szCs w:val="28"/>
              </w:rPr>
            </w:pPr>
          </w:p>
          <w:p w:rsidR="00F0702D" w:rsidRDefault="00F0702D">
            <w:pPr>
              <w:pStyle w:val="TableParagraph"/>
              <w:rPr>
                <w:sz w:val="28"/>
                <w:szCs w:val="28"/>
              </w:rPr>
            </w:pPr>
          </w:p>
          <w:p w:rsidR="00F0702D" w:rsidRDefault="00F0702D">
            <w:pPr>
              <w:pStyle w:val="TableParagraph"/>
              <w:rPr>
                <w:sz w:val="28"/>
                <w:szCs w:val="28"/>
              </w:rPr>
            </w:pPr>
          </w:p>
          <w:p w:rsidR="00F0702D" w:rsidRDefault="00F0702D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spacing w:before="1"/>
              <w:ind w:left="123" w:right="125"/>
              <w:jc w:val="center"/>
              <w:rPr>
                <w:sz w:val="26"/>
                <w:szCs w:val="26"/>
              </w:rPr>
            </w:pPr>
            <w:r>
              <w:rPr>
                <w:w w:val="95"/>
                <w:sz w:val="26"/>
                <w:szCs w:val="26"/>
              </w:rPr>
              <w:t>БКНЗ-4-00,</w:t>
            </w:r>
            <w:r>
              <w:rPr>
                <w:spacing w:val="20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БКНЗ-11-21,</w:t>
            </w:r>
            <w:r>
              <w:rPr>
                <w:spacing w:val="17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БКНЗ-111-21</w:t>
            </w:r>
          </w:p>
        </w:tc>
      </w:tr>
      <w:tr w:rsidR="00F0702D">
        <w:trPr>
          <w:trHeight w:val="2612"/>
        </w:trPr>
        <w:tc>
          <w:tcPr>
            <w:tcW w:w="812" w:type="dxa"/>
            <w:tcBorders>
              <w:top w:val="single" w:sz="18" w:space="0" w:color="0C0C0C"/>
              <w:left w:val="single" w:sz="18" w:space="0" w:color="0C0C0C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18" w:space="0" w:color="0C0C0C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074" w:type="dxa"/>
            <w:tcBorders>
              <w:top w:val="single" w:sz="18" w:space="0" w:color="0C0C0C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834" w:type="dxa"/>
            <w:tcBorders>
              <w:top w:val="single" w:sz="18" w:space="0" w:color="0C0C0C"/>
              <w:left w:val="nil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5938" w:type="dxa"/>
            <w:tcBorders>
              <w:top w:val="single" w:sz="18" w:space="0" w:color="0C0C0C"/>
              <w:left w:val="single" w:sz="18" w:space="0" w:color="0C0C0C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sz w:val="28"/>
                <w:szCs w:val="28"/>
              </w:rPr>
            </w:pPr>
          </w:p>
          <w:p w:rsidR="00F0702D" w:rsidRDefault="00F0702D">
            <w:pPr>
              <w:pStyle w:val="TableParagraph"/>
              <w:rPr>
                <w:sz w:val="28"/>
                <w:szCs w:val="28"/>
              </w:rPr>
            </w:pPr>
          </w:p>
          <w:p w:rsidR="00F0702D" w:rsidRDefault="00F0702D">
            <w:pPr>
              <w:pStyle w:val="TableParagraph"/>
              <w:spacing w:before="6"/>
              <w:rPr>
                <w:sz w:val="31"/>
                <w:szCs w:val="31"/>
              </w:rPr>
            </w:pPr>
          </w:p>
          <w:p w:rsidR="00F0702D" w:rsidRDefault="00F0702D">
            <w:pPr>
              <w:pStyle w:val="TableParagraph"/>
              <w:spacing w:before="1" w:line="232" w:lineRule="auto"/>
              <w:ind w:left="392" w:right="369"/>
              <w:jc w:val="center"/>
              <w:rPr>
                <w:sz w:val="26"/>
                <w:szCs w:val="26"/>
              </w:rPr>
            </w:pPr>
            <w:r>
              <w:rPr>
                <w:w w:val="95"/>
                <w:sz w:val="26"/>
                <w:szCs w:val="26"/>
              </w:rPr>
              <w:t>БКНЗ-4-10,</w:t>
            </w:r>
            <w:r>
              <w:rPr>
                <w:spacing w:val="31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БКНЗ-4-11,</w:t>
            </w:r>
            <w:r>
              <w:rPr>
                <w:spacing w:val="31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БКНЗ-11-12-1/2NРТ,</w:t>
            </w:r>
            <w:r>
              <w:rPr>
                <w:spacing w:val="-66"/>
                <w:w w:val="95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БКНЗ-11-31, БКНЗ-11-33, БКНЗ-111-31,</w:t>
            </w:r>
            <w:r>
              <w:rPr>
                <w:spacing w:val="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БКНЗ-111-32</w:t>
            </w:r>
          </w:p>
        </w:tc>
      </w:tr>
      <w:tr w:rsidR="00F0702D">
        <w:trPr>
          <w:trHeight w:val="357"/>
        </w:trPr>
        <w:tc>
          <w:tcPr>
            <w:tcW w:w="812" w:type="dxa"/>
            <w:tcBorders>
              <w:top w:val="nil"/>
              <w:left w:val="single" w:sz="18" w:space="0" w:color="0C0C0C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spacing w:before="19"/>
              <w:ind w:right="28"/>
              <w:jc w:val="right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Рабочая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spacing w:before="19"/>
              <w:ind w:left="58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среда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5938" w:type="dxa"/>
            <w:tcBorders>
              <w:top w:val="nil"/>
              <w:left w:val="single" w:sz="18" w:space="0" w:color="0C0C0C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</w:tr>
      <w:tr w:rsidR="00F0702D">
        <w:trPr>
          <w:trHeight w:val="1130"/>
        </w:trPr>
        <w:tc>
          <w:tcPr>
            <w:tcW w:w="812" w:type="dxa"/>
            <w:tcBorders>
              <w:top w:val="single" w:sz="18" w:space="0" w:color="0C0C0C"/>
              <w:left w:val="single" w:sz="18" w:space="0" w:color="0C0C0C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18" w:space="0" w:color="0C0C0C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074" w:type="dxa"/>
            <w:tcBorders>
              <w:top w:val="single" w:sz="18" w:space="0" w:color="0C0C0C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834" w:type="dxa"/>
            <w:tcBorders>
              <w:top w:val="single" w:sz="18" w:space="0" w:color="0C0C0C"/>
              <w:left w:val="nil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5938" w:type="dxa"/>
            <w:tcBorders>
              <w:top w:val="single" w:sz="18" w:space="0" w:color="0C0C0C"/>
              <w:left w:val="single" w:sz="18" w:space="0" w:color="0C0C0C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sz w:val="28"/>
                <w:szCs w:val="28"/>
              </w:rPr>
            </w:pPr>
          </w:p>
          <w:p w:rsidR="00F0702D" w:rsidRDefault="00F0702D">
            <w:pPr>
              <w:pStyle w:val="TableParagraph"/>
              <w:rPr>
                <w:sz w:val="28"/>
                <w:szCs w:val="28"/>
              </w:rPr>
            </w:pPr>
          </w:p>
          <w:p w:rsidR="00F0702D" w:rsidRDefault="00F0702D">
            <w:pPr>
              <w:pStyle w:val="TableParagraph"/>
              <w:spacing w:before="183" w:line="284" w:lineRule="exact"/>
              <w:ind w:left="125" w:right="125"/>
              <w:jc w:val="center"/>
              <w:rPr>
                <w:sz w:val="26"/>
                <w:szCs w:val="26"/>
              </w:rPr>
            </w:pPr>
            <w:r>
              <w:rPr>
                <w:w w:val="95"/>
                <w:sz w:val="26"/>
                <w:szCs w:val="26"/>
              </w:rPr>
              <w:t>БКН5-7-00,</w:t>
            </w:r>
            <w:r>
              <w:rPr>
                <w:spacing w:val="24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БКН5-15,</w:t>
            </w:r>
            <w:r>
              <w:rPr>
                <w:spacing w:val="26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БКН5-115,</w:t>
            </w:r>
            <w:r>
              <w:rPr>
                <w:spacing w:val="34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БКН5-115-01,</w:t>
            </w:r>
          </w:p>
        </w:tc>
      </w:tr>
      <w:tr w:rsidR="00F0702D">
        <w:trPr>
          <w:trHeight w:val="292"/>
        </w:trPr>
        <w:tc>
          <w:tcPr>
            <w:tcW w:w="812" w:type="dxa"/>
            <w:tcBorders>
              <w:top w:val="nil"/>
              <w:left w:val="single" w:sz="18" w:space="0" w:color="0C0C0C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938" w:type="dxa"/>
            <w:tcBorders>
              <w:top w:val="nil"/>
              <w:left w:val="single" w:sz="18" w:space="0" w:color="0C0C0C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spacing w:line="273" w:lineRule="exact"/>
              <w:ind w:left="125" w:right="125"/>
              <w:jc w:val="center"/>
              <w:rPr>
                <w:sz w:val="26"/>
                <w:szCs w:val="26"/>
              </w:rPr>
            </w:pPr>
            <w:r>
              <w:rPr>
                <w:w w:val="95"/>
                <w:sz w:val="26"/>
                <w:szCs w:val="26"/>
              </w:rPr>
              <w:t>БКН5-115-02,</w:t>
            </w:r>
            <w:r>
              <w:rPr>
                <w:spacing w:val="34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БКН5-115-03,</w:t>
            </w:r>
            <w:r>
              <w:rPr>
                <w:spacing w:val="35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БКН5-115-04,</w:t>
            </w:r>
          </w:p>
        </w:tc>
      </w:tr>
      <w:tr w:rsidR="00F0702D">
        <w:trPr>
          <w:trHeight w:val="889"/>
        </w:trPr>
        <w:tc>
          <w:tcPr>
            <w:tcW w:w="812" w:type="dxa"/>
            <w:tcBorders>
              <w:top w:val="nil"/>
              <w:left w:val="single" w:sz="18" w:space="0" w:color="0C0C0C"/>
              <w:bottom w:val="nil"/>
              <w:right w:val="nil"/>
            </w:tcBorders>
          </w:tcPr>
          <w:p w:rsidR="00F0702D" w:rsidRDefault="00F0702D">
            <w:pPr>
              <w:pStyle w:val="TableParagraph"/>
              <w:spacing w:before="43"/>
              <w:ind w:left="66"/>
              <w:rPr>
                <w:sz w:val="33"/>
                <w:szCs w:val="33"/>
              </w:rPr>
            </w:pPr>
            <w:r>
              <w:rPr>
                <w:color w:val="1A1A1A"/>
                <w:sz w:val="33"/>
                <w:szCs w:val="33"/>
              </w:rPr>
              <w:t>рк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spacing w:before="43"/>
              <w:ind w:left="366"/>
              <w:rPr>
                <w:sz w:val="33"/>
                <w:szCs w:val="33"/>
              </w:rPr>
            </w:pPr>
            <w:r>
              <w:rPr>
                <w:color w:val="1A1A1A"/>
                <w:sz w:val="33"/>
                <w:szCs w:val="33"/>
              </w:rPr>
              <w:t>рк</w:t>
            </w:r>
          </w:p>
        </w:tc>
        <w:tc>
          <w:tcPr>
            <w:tcW w:w="5938" w:type="dxa"/>
            <w:tcBorders>
              <w:top w:val="nil"/>
              <w:left w:val="single" w:sz="18" w:space="0" w:color="0C0C0C"/>
              <w:bottom w:val="nil"/>
              <w:right w:val="single" w:sz="18" w:space="0" w:color="0C0C0C"/>
            </w:tcBorders>
          </w:tcPr>
          <w:p w:rsidR="00F0702D" w:rsidRDefault="00F0702D">
            <w:pPr>
              <w:pStyle w:val="TableParagraph"/>
              <w:spacing w:line="235" w:lineRule="auto"/>
              <w:ind w:left="545" w:right="509" w:hanging="34"/>
              <w:rPr>
                <w:sz w:val="26"/>
                <w:szCs w:val="26"/>
              </w:rPr>
            </w:pPr>
            <w:r>
              <w:rPr>
                <w:w w:val="95"/>
                <w:sz w:val="26"/>
                <w:szCs w:val="26"/>
              </w:rPr>
              <w:t>БКН5-115-05,</w:t>
            </w:r>
            <w:r>
              <w:rPr>
                <w:spacing w:val="35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БКН5-115-06,</w:t>
            </w:r>
            <w:r>
              <w:rPr>
                <w:spacing w:val="36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БКН5-115-07,</w:t>
            </w:r>
            <w:r>
              <w:rPr>
                <w:spacing w:val="-66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БКН5-115-08,</w:t>
            </w:r>
            <w:r>
              <w:rPr>
                <w:spacing w:val="35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БКН5-115-09,</w:t>
            </w:r>
            <w:r>
              <w:rPr>
                <w:spacing w:val="40"/>
                <w:w w:val="95"/>
                <w:sz w:val="26"/>
                <w:szCs w:val="26"/>
              </w:rPr>
              <w:t xml:space="preserve"> </w:t>
            </w:r>
            <w:r>
              <w:rPr>
                <w:w w:val="95"/>
                <w:sz w:val="26"/>
                <w:szCs w:val="26"/>
              </w:rPr>
              <w:t>БКН5-115-10</w:t>
            </w:r>
          </w:p>
        </w:tc>
      </w:tr>
      <w:tr w:rsidR="00F0702D">
        <w:trPr>
          <w:trHeight w:val="627"/>
        </w:trPr>
        <w:tc>
          <w:tcPr>
            <w:tcW w:w="812" w:type="dxa"/>
            <w:tcBorders>
              <w:top w:val="nil"/>
              <w:left w:val="single" w:sz="18" w:space="0" w:color="0C0C0C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spacing w:before="6"/>
              <w:rPr>
                <w:sz w:val="25"/>
                <w:szCs w:val="25"/>
              </w:rPr>
            </w:pPr>
          </w:p>
          <w:p w:rsidR="00F0702D" w:rsidRDefault="00F0702D">
            <w:pPr>
              <w:pStyle w:val="TableParagraph"/>
              <w:ind w:right="23"/>
              <w:jc w:val="right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Рабочая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C0C0C"/>
              <w:right w:val="nil"/>
            </w:tcBorders>
          </w:tcPr>
          <w:p w:rsidR="00F0702D" w:rsidRDefault="00F0702D">
            <w:pPr>
              <w:pStyle w:val="TableParagraph"/>
              <w:spacing w:before="6"/>
              <w:rPr>
                <w:sz w:val="25"/>
                <w:szCs w:val="25"/>
              </w:rPr>
            </w:pPr>
          </w:p>
          <w:p w:rsidR="00F0702D" w:rsidRDefault="00F0702D">
            <w:pPr>
              <w:pStyle w:val="TableParagraph"/>
              <w:ind w:left="63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среда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5938" w:type="dxa"/>
            <w:tcBorders>
              <w:top w:val="nil"/>
              <w:left w:val="single" w:sz="18" w:space="0" w:color="0C0C0C"/>
              <w:bottom w:val="single" w:sz="18" w:space="0" w:color="0C0C0C"/>
              <w:right w:val="single" w:sz="18" w:space="0" w:color="0C0C0C"/>
            </w:tcBorders>
          </w:tcPr>
          <w:p w:rsidR="00F0702D" w:rsidRDefault="00F0702D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</w:tr>
    </w:tbl>
    <w:p w:rsidR="00F0702D" w:rsidRDefault="00F0702D">
      <w:pPr>
        <w:rPr>
          <w:rFonts w:ascii="Times New Roman"/>
          <w:sz w:val="26"/>
          <w:szCs w:val="26"/>
        </w:rPr>
        <w:sectPr w:rsidR="00F0702D">
          <w:headerReference w:type="default" r:id="rId204"/>
          <w:footerReference w:type="default" r:id="rId205"/>
          <w:pgSz w:w="11900" w:h="16840"/>
          <w:pgMar w:top="1120" w:right="700" w:bottom="1380" w:left="680" w:header="0" w:footer="1188" w:gutter="0"/>
          <w:cols w:space="720"/>
        </w:sectPr>
      </w:pPr>
    </w:p>
    <w:p w:rsidR="00F0702D" w:rsidRDefault="00F0702D">
      <w:pPr>
        <w:spacing w:before="78" w:line="374" w:lineRule="exact"/>
        <w:ind w:left="201"/>
        <w:jc w:val="center"/>
        <w:rPr>
          <w:sz w:val="33"/>
          <w:szCs w:val="33"/>
        </w:rPr>
      </w:pPr>
      <w:r>
        <w:rPr>
          <w:w w:val="95"/>
          <w:sz w:val="33"/>
          <w:szCs w:val="33"/>
        </w:rPr>
        <w:t>ПРИЛОЖЕНИЕ</w:t>
      </w:r>
      <w:r>
        <w:rPr>
          <w:spacing w:val="16"/>
          <w:w w:val="95"/>
          <w:sz w:val="33"/>
          <w:szCs w:val="33"/>
        </w:rPr>
        <w:t xml:space="preserve"> </w:t>
      </w:r>
      <w:r>
        <w:rPr>
          <w:w w:val="95"/>
          <w:sz w:val="33"/>
          <w:szCs w:val="33"/>
        </w:rPr>
        <w:t>В</w:t>
      </w:r>
    </w:p>
    <w:p w:rsidR="00F0702D" w:rsidRDefault="00F0702D">
      <w:pPr>
        <w:pStyle w:val="BodyText"/>
        <w:spacing w:line="350" w:lineRule="exact"/>
        <w:ind w:left="157"/>
        <w:jc w:val="center"/>
      </w:pPr>
      <w:r>
        <w:t>(Справочное)</w:t>
      </w:r>
    </w:p>
    <w:p w:rsidR="00F0702D" w:rsidRDefault="00F0702D">
      <w:pPr>
        <w:pStyle w:val="Heading3"/>
        <w:spacing w:before="0" w:line="378" w:lineRule="exact"/>
        <w:ind w:left="170"/>
        <w:jc w:val="center"/>
      </w:pPr>
      <w:r>
        <w:rPr>
          <w:w w:val="95"/>
        </w:rPr>
        <w:t>Комплекты</w:t>
      </w:r>
      <w:r>
        <w:rPr>
          <w:spacing w:val="49"/>
          <w:w w:val="95"/>
        </w:rPr>
        <w:t xml:space="preserve"> </w:t>
      </w:r>
      <w:r>
        <w:rPr>
          <w:w w:val="95"/>
        </w:rPr>
        <w:t>монтажных</w:t>
      </w:r>
      <w:r>
        <w:rPr>
          <w:spacing w:val="70"/>
          <w:w w:val="95"/>
        </w:rPr>
        <w:t xml:space="preserve"> </w:t>
      </w:r>
      <w:r>
        <w:rPr>
          <w:w w:val="95"/>
        </w:rPr>
        <w:t>частей</w:t>
      </w:r>
    </w:p>
    <w:p w:rsidR="00F0702D" w:rsidRDefault="00F0702D">
      <w:pPr>
        <w:spacing w:before="161"/>
        <w:ind w:left="112" w:right="2080"/>
        <w:jc w:val="center"/>
        <w:rPr>
          <w:sz w:val="31"/>
          <w:szCs w:val="31"/>
        </w:rPr>
      </w:pPr>
      <w:r>
        <w:rPr>
          <w:sz w:val="31"/>
          <w:szCs w:val="31"/>
        </w:rPr>
        <w:t>Таблица</w:t>
      </w:r>
      <w:r>
        <w:rPr>
          <w:spacing w:val="-2"/>
          <w:sz w:val="31"/>
          <w:szCs w:val="31"/>
        </w:rPr>
        <w:t xml:space="preserve"> </w:t>
      </w:r>
      <w:r>
        <w:rPr>
          <w:sz w:val="31"/>
          <w:szCs w:val="31"/>
        </w:rPr>
        <w:t>B.1</w:t>
      </w:r>
      <w:r>
        <w:rPr>
          <w:spacing w:val="-14"/>
          <w:sz w:val="31"/>
          <w:szCs w:val="31"/>
        </w:rPr>
        <w:t xml:space="preserve"> </w:t>
      </w:r>
      <w:r>
        <w:rPr>
          <w:sz w:val="31"/>
          <w:szCs w:val="31"/>
        </w:rPr>
        <w:t>—</w:t>
      </w:r>
      <w:r>
        <w:rPr>
          <w:spacing w:val="-17"/>
          <w:sz w:val="31"/>
          <w:szCs w:val="31"/>
        </w:rPr>
        <w:t xml:space="preserve"> </w:t>
      </w:r>
      <w:r>
        <w:rPr>
          <w:sz w:val="31"/>
          <w:szCs w:val="31"/>
        </w:rPr>
        <w:t>Основной</w:t>
      </w:r>
      <w:r>
        <w:rPr>
          <w:spacing w:val="5"/>
          <w:sz w:val="31"/>
          <w:szCs w:val="31"/>
        </w:rPr>
        <w:t xml:space="preserve"> </w:t>
      </w:r>
      <w:r>
        <w:rPr>
          <w:sz w:val="31"/>
          <w:szCs w:val="31"/>
        </w:rPr>
        <w:t>комплект монтажных</w:t>
      </w:r>
      <w:r>
        <w:rPr>
          <w:spacing w:val="10"/>
          <w:sz w:val="31"/>
          <w:szCs w:val="31"/>
        </w:rPr>
        <w:t xml:space="preserve"> </w:t>
      </w:r>
      <w:r>
        <w:rPr>
          <w:sz w:val="31"/>
          <w:szCs w:val="31"/>
        </w:rPr>
        <w:t>частей</w:t>
      </w:r>
    </w:p>
    <w:tbl>
      <w:tblPr>
        <w:tblW w:w="0" w:type="auto"/>
        <w:tblInd w:w="2" w:type="dxa"/>
        <w:tblBorders>
          <w:top w:val="single" w:sz="18" w:space="0" w:color="080808"/>
          <w:left w:val="single" w:sz="18" w:space="0" w:color="080808"/>
          <w:bottom w:val="single" w:sz="18" w:space="0" w:color="080808"/>
          <w:right w:val="single" w:sz="18" w:space="0" w:color="080808"/>
          <w:insideH w:val="single" w:sz="18" w:space="0" w:color="080808"/>
          <w:insideV w:val="single" w:sz="18" w:space="0" w:color="080808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016"/>
        <w:gridCol w:w="5035"/>
      </w:tblGrid>
      <w:tr w:rsidR="00F0702D">
        <w:trPr>
          <w:trHeight w:val="271"/>
        </w:trPr>
        <w:tc>
          <w:tcPr>
            <w:tcW w:w="5016" w:type="dxa"/>
          </w:tcPr>
          <w:p w:rsidR="00F0702D" w:rsidRDefault="00F0702D">
            <w:pPr>
              <w:pStyle w:val="TableParagraph"/>
              <w:spacing w:before="1" w:line="251" w:lineRule="exact"/>
              <w:ind w:left="2262" w:right="219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КМЧ</w:t>
            </w:r>
          </w:p>
        </w:tc>
        <w:tc>
          <w:tcPr>
            <w:tcW w:w="5035" w:type="dxa"/>
          </w:tcPr>
          <w:p w:rsidR="00F0702D" w:rsidRDefault="00F0702D">
            <w:pPr>
              <w:pStyle w:val="TableParagraph"/>
              <w:spacing w:before="1" w:line="251" w:lineRule="exact"/>
              <w:ind w:left="332" w:right="334"/>
              <w:jc w:val="center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Применяемость</w:t>
            </w:r>
          </w:p>
        </w:tc>
      </w:tr>
      <w:tr w:rsidR="00F0702D">
        <w:trPr>
          <w:trHeight w:val="756"/>
        </w:trPr>
        <w:tc>
          <w:tcPr>
            <w:tcW w:w="5016" w:type="dxa"/>
          </w:tcPr>
          <w:p w:rsidR="00F0702D" w:rsidRDefault="00F0702D">
            <w:pPr>
              <w:pStyle w:val="TableParagraph"/>
              <w:spacing w:line="227" w:lineRule="exact"/>
              <w:ind w:left="6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Кольцо</w:t>
            </w:r>
            <w:r>
              <w:rPr>
                <w:spacing w:val="3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уплотнительное</w:t>
            </w:r>
            <w:r>
              <w:rPr>
                <w:spacing w:val="1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(2</w:t>
            </w:r>
            <w:r>
              <w:rPr>
                <w:spacing w:val="2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</w:p>
          <w:p w:rsidR="00F0702D" w:rsidRDefault="00F0702D">
            <w:pPr>
              <w:pStyle w:val="TableParagraph"/>
              <w:spacing w:line="260" w:lineRule="exact"/>
              <w:ind w:left="64" w:right="2145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Болт M10x45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 шт.)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(4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шт.)</w:t>
            </w:r>
          </w:p>
        </w:tc>
        <w:tc>
          <w:tcPr>
            <w:tcW w:w="5035" w:type="dxa"/>
          </w:tcPr>
          <w:p w:rsidR="00F0702D" w:rsidRDefault="00F0702D">
            <w:pPr>
              <w:pStyle w:val="TableParagraph"/>
              <w:spacing w:line="227" w:lineRule="exact"/>
              <w:ind w:left="775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БКНЗ-11-10,</w:t>
            </w:r>
            <w:r>
              <w:rPr>
                <w:spacing w:val="4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БКНЗ-11-10-1/2NРТ,</w:t>
            </w:r>
          </w:p>
          <w:p w:rsidR="00F0702D" w:rsidRDefault="00F0702D">
            <w:pPr>
              <w:pStyle w:val="TableParagraph"/>
              <w:spacing w:line="260" w:lineRule="exact"/>
              <w:ind w:left="1144" w:right="680" w:hanging="452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БКНЗ-11-12-1/2NРТ,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БКНЗ-11-12С,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БКНЗ-11-22С,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БКНЗ-11-33</w:t>
            </w:r>
          </w:p>
        </w:tc>
      </w:tr>
      <w:tr w:rsidR="00F0702D">
        <w:trPr>
          <w:trHeight w:val="1020"/>
        </w:trPr>
        <w:tc>
          <w:tcPr>
            <w:tcW w:w="5016" w:type="dxa"/>
          </w:tcPr>
          <w:p w:rsidR="00F0702D" w:rsidRDefault="00F0702D">
            <w:pPr>
              <w:pStyle w:val="TableParagraph"/>
              <w:spacing w:before="100" w:line="230" w:lineRule="auto"/>
              <w:ind w:left="64" w:right="1099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Кольцо уплотнительное (2 шт.)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Болт</w:t>
            </w:r>
            <w:r>
              <w:rPr>
                <w:spacing w:val="1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7/16"</w:t>
            </w:r>
            <w:r>
              <w:rPr>
                <w:spacing w:val="1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UNF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длиной</w:t>
            </w:r>
            <w:r>
              <w:rPr>
                <w:spacing w:val="2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45</w:t>
            </w:r>
            <w:r>
              <w:rPr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</w:t>
            </w:r>
            <w:r>
              <w:rPr>
                <w:spacing w:val="1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Шайба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(4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шт.)</w:t>
            </w:r>
          </w:p>
        </w:tc>
        <w:tc>
          <w:tcPr>
            <w:tcW w:w="5035" w:type="dxa"/>
          </w:tcPr>
          <w:p w:rsidR="00F0702D" w:rsidRDefault="00F0702D">
            <w:pPr>
              <w:pStyle w:val="TableParagraph"/>
              <w:spacing w:line="224" w:lineRule="exact"/>
              <w:ind w:left="333" w:right="293"/>
              <w:jc w:val="center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БКНЗ-111-10,</w:t>
            </w:r>
            <w:r>
              <w:rPr>
                <w:spacing w:val="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БКНЗ-111-10-1/2NРТ,</w:t>
            </w:r>
          </w:p>
          <w:p w:rsidR="00F0702D" w:rsidRDefault="00F0702D">
            <w:pPr>
              <w:pStyle w:val="TableParagraph"/>
              <w:spacing w:before="1" w:line="235" w:lineRule="auto"/>
              <w:ind w:left="333" w:right="334"/>
              <w:jc w:val="center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БКНЗ-111-32,</w:t>
            </w:r>
            <w:r>
              <w:rPr>
                <w:spacing w:val="3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БКН5-115-02,</w:t>
            </w:r>
            <w:r>
              <w:rPr>
                <w:spacing w:val="2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БКН5-115-03,</w:t>
            </w:r>
            <w:r>
              <w:rPr>
                <w:spacing w:val="-5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БКН5-115-04,</w:t>
            </w:r>
            <w:r>
              <w:rPr>
                <w:spacing w:val="3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БКН5-115-06,</w:t>
            </w:r>
            <w:r>
              <w:rPr>
                <w:spacing w:val="3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БКН5-115-07,</w:t>
            </w:r>
          </w:p>
          <w:p w:rsidR="00F0702D" w:rsidRDefault="00F0702D">
            <w:pPr>
              <w:pStyle w:val="TableParagraph"/>
              <w:spacing w:before="1" w:line="256" w:lineRule="exact"/>
              <w:ind w:left="333" w:right="330"/>
              <w:jc w:val="center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БКН5-115-09,</w:t>
            </w:r>
            <w:r>
              <w:rPr>
                <w:spacing w:val="3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БКН5-115-10</w:t>
            </w:r>
          </w:p>
        </w:tc>
      </w:tr>
      <w:tr w:rsidR="00F0702D">
        <w:trPr>
          <w:trHeight w:val="1534"/>
        </w:trPr>
        <w:tc>
          <w:tcPr>
            <w:tcW w:w="5016" w:type="dxa"/>
          </w:tcPr>
          <w:p w:rsidR="00F0702D" w:rsidRDefault="00F0702D">
            <w:pPr>
              <w:pStyle w:val="TableParagraph"/>
              <w:spacing w:line="220" w:lineRule="exact"/>
              <w:ind w:left="6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Кольцо</w:t>
            </w:r>
            <w:r>
              <w:rPr>
                <w:spacing w:val="3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уплотнительное</w:t>
            </w:r>
            <w:r>
              <w:rPr>
                <w:spacing w:val="2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(2</w:t>
            </w:r>
            <w:r>
              <w:rPr>
                <w:spacing w:val="1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</w:p>
          <w:p w:rsidR="00F0702D" w:rsidRDefault="00F0702D">
            <w:pPr>
              <w:pStyle w:val="TableParagraph"/>
              <w:spacing w:before="1" w:line="235" w:lineRule="auto"/>
              <w:ind w:left="64" w:right="2145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Болт M10x45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 шт.)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(4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шт.)</w:t>
            </w:r>
          </w:p>
          <w:p w:rsidR="00F0702D" w:rsidRDefault="00F0702D">
            <w:pPr>
              <w:pStyle w:val="TableParagraph"/>
              <w:spacing w:line="260" w:lineRule="exact"/>
              <w:ind w:left="6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Ниппель</w:t>
            </w:r>
            <w:r>
              <w:rPr>
                <w:spacing w:val="2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плоский</w:t>
            </w:r>
            <w:r>
              <w:rPr>
                <w:spacing w:val="2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(2</w:t>
            </w:r>
            <w:r>
              <w:rPr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</w:p>
          <w:p w:rsidR="00F0702D" w:rsidRDefault="00F0702D">
            <w:pPr>
              <w:pStyle w:val="TableParagraph"/>
              <w:spacing w:line="260" w:lineRule="exact"/>
              <w:ind w:left="60" w:right="1099" w:firstLine="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Гайка</w:t>
            </w:r>
            <w:r>
              <w:rPr>
                <w:spacing w:val="1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накидная</w:t>
            </w:r>
            <w:r>
              <w:rPr>
                <w:spacing w:val="2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M20x1,5</w:t>
            </w:r>
            <w:r>
              <w:rPr>
                <w:spacing w:val="2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(2</w:t>
            </w:r>
            <w:r>
              <w:rPr>
                <w:spacing w:val="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Прокладка</w:t>
            </w:r>
            <w:r>
              <w:rPr>
                <w:spacing w:val="1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медная</w:t>
            </w:r>
            <w:r>
              <w:rPr>
                <w:spacing w:val="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(2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шт.)</w:t>
            </w:r>
          </w:p>
        </w:tc>
        <w:tc>
          <w:tcPr>
            <w:tcW w:w="5035" w:type="dxa"/>
          </w:tcPr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spacing w:before="181" w:line="235" w:lineRule="auto"/>
              <w:ind w:left="1389" w:right="1324" w:hanging="29"/>
              <w:rPr>
                <w:sz w:val="23"/>
                <w:szCs w:val="23"/>
              </w:rPr>
            </w:pPr>
            <w:r>
              <w:rPr>
                <w:spacing w:val="-1"/>
                <w:w w:val="95"/>
                <w:sz w:val="23"/>
                <w:szCs w:val="23"/>
              </w:rPr>
              <w:t xml:space="preserve">БКНЗ-11; БКНЗ-11-21 </w:t>
            </w:r>
            <w:r>
              <w:rPr>
                <w:w w:val="95"/>
                <w:sz w:val="23"/>
                <w:szCs w:val="23"/>
              </w:rPr>
              <w:t>;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w w:val="95"/>
                <w:sz w:val="23"/>
                <w:szCs w:val="23"/>
              </w:rPr>
              <w:t>БКНЗ-11-31</w:t>
            </w:r>
            <w:r>
              <w:rPr>
                <w:spacing w:val="-2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;</w:t>
            </w:r>
            <w:r>
              <w:rPr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БКН5-15</w:t>
            </w:r>
          </w:p>
        </w:tc>
      </w:tr>
      <w:tr w:rsidR="00F0702D">
        <w:trPr>
          <w:trHeight w:val="1534"/>
        </w:trPr>
        <w:tc>
          <w:tcPr>
            <w:tcW w:w="5016" w:type="dxa"/>
          </w:tcPr>
          <w:p w:rsidR="00F0702D" w:rsidRDefault="00F0702D">
            <w:pPr>
              <w:pStyle w:val="TableParagraph"/>
              <w:spacing w:line="220" w:lineRule="exact"/>
              <w:ind w:left="6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Кольцо</w:t>
            </w:r>
            <w:r>
              <w:rPr>
                <w:spacing w:val="3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уплотнительное</w:t>
            </w:r>
            <w:r>
              <w:rPr>
                <w:spacing w:val="1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(2</w:t>
            </w:r>
            <w:r>
              <w:rPr>
                <w:spacing w:val="1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</w:p>
          <w:p w:rsidR="00F0702D" w:rsidRDefault="00F0702D">
            <w:pPr>
              <w:pStyle w:val="TableParagraph"/>
              <w:ind w:left="64" w:right="725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Болт</w:t>
            </w:r>
            <w:r>
              <w:rPr>
                <w:spacing w:val="1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7/16"</w:t>
            </w:r>
            <w:r>
              <w:rPr>
                <w:spacing w:val="1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UNF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длиной</w:t>
            </w:r>
            <w:r>
              <w:rPr>
                <w:spacing w:val="2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45</w:t>
            </w:r>
            <w:r>
              <w:rPr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</w:t>
            </w:r>
            <w:r>
              <w:rPr>
                <w:spacing w:val="1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(4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шт.)</w:t>
            </w:r>
          </w:p>
          <w:p w:rsidR="00F0702D" w:rsidRDefault="00F0702D">
            <w:pPr>
              <w:pStyle w:val="TableParagraph"/>
              <w:spacing w:line="256" w:lineRule="exact"/>
              <w:ind w:left="6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Ниппель</w:t>
            </w:r>
            <w:r>
              <w:rPr>
                <w:spacing w:val="2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плоский</w:t>
            </w:r>
            <w:r>
              <w:rPr>
                <w:spacing w:val="2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(2</w:t>
            </w:r>
            <w:r>
              <w:rPr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</w:p>
          <w:p w:rsidR="00F0702D" w:rsidRDefault="00F0702D">
            <w:pPr>
              <w:pStyle w:val="TableParagraph"/>
              <w:spacing w:line="260" w:lineRule="exact"/>
              <w:ind w:left="60" w:right="1099" w:firstLine="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Гайка</w:t>
            </w:r>
            <w:r>
              <w:rPr>
                <w:spacing w:val="1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накидная</w:t>
            </w:r>
            <w:r>
              <w:rPr>
                <w:spacing w:val="2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M20x1,5</w:t>
            </w:r>
            <w:r>
              <w:rPr>
                <w:spacing w:val="2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(2</w:t>
            </w:r>
            <w:r>
              <w:rPr>
                <w:spacing w:val="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Прокладка</w:t>
            </w:r>
            <w:r>
              <w:rPr>
                <w:spacing w:val="1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медная</w:t>
            </w:r>
            <w:r>
              <w:rPr>
                <w:spacing w:val="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(2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шт.)</w:t>
            </w:r>
          </w:p>
        </w:tc>
        <w:tc>
          <w:tcPr>
            <w:tcW w:w="5035" w:type="dxa"/>
          </w:tcPr>
          <w:p w:rsidR="00F0702D" w:rsidRDefault="00F0702D">
            <w:pPr>
              <w:pStyle w:val="TableParagraph"/>
              <w:spacing w:before="10"/>
              <w:rPr>
                <w:sz w:val="30"/>
                <w:szCs w:val="30"/>
              </w:rPr>
            </w:pPr>
          </w:p>
          <w:p w:rsidR="00F0702D" w:rsidRDefault="00F0702D">
            <w:pPr>
              <w:pStyle w:val="TableParagraph"/>
              <w:spacing w:line="235" w:lineRule="auto"/>
              <w:ind w:left="1101" w:right="1096" w:firstLine="129"/>
              <w:jc w:val="both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БКНЗ-111; БКНЗ-111-21;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БКНЗ-111-31; БКН5-115;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БКН5-115-01;</w:t>
            </w:r>
            <w:r>
              <w:rPr>
                <w:spacing w:val="3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БКН5-115-08</w:t>
            </w:r>
          </w:p>
        </w:tc>
      </w:tr>
      <w:tr w:rsidR="00F0702D">
        <w:trPr>
          <w:trHeight w:val="761"/>
        </w:trPr>
        <w:tc>
          <w:tcPr>
            <w:tcW w:w="5016" w:type="dxa"/>
          </w:tcPr>
          <w:p w:rsidR="00F0702D" w:rsidRDefault="00F0702D">
            <w:pPr>
              <w:pStyle w:val="TableParagraph"/>
              <w:spacing w:line="224" w:lineRule="exact"/>
              <w:ind w:left="6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Кольцо</w:t>
            </w:r>
            <w:r>
              <w:rPr>
                <w:spacing w:val="3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уплотнительное</w:t>
            </w:r>
            <w:r>
              <w:rPr>
                <w:spacing w:val="1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(2</w:t>
            </w:r>
            <w:r>
              <w:rPr>
                <w:spacing w:val="2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</w:p>
          <w:p w:rsidR="00F0702D" w:rsidRDefault="00F0702D">
            <w:pPr>
              <w:pStyle w:val="TableParagraph"/>
              <w:spacing w:line="260" w:lineRule="exact"/>
              <w:ind w:left="64" w:right="2145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Болт M10x25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 шт.)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(4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шт.)</w:t>
            </w:r>
          </w:p>
        </w:tc>
        <w:tc>
          <w:tcPr>
            <w:tcW w:w="5035" w:type="dxa"/>
          </w:tcPr>
          <w:p w:rsidR="00F0702D" w:rsidRDefault="00F0702D">
            <w:pPr>
              <w:pStyle w:val="TableParagraph"/>
              <w:spacing w:before="96" w:line="235" w:lineRule="auto"/>
              <w:ind w:left="1351" w:right="965" w:hanging="375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БКНЗ;</w:t>
            </w:r>
            <w:r>
              <w:rPr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БКНЗ-4-00;</w:t>
            </w:r>
            <w:r>
              <w:rPr>
                <w:spacing w:val="1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БКНЗ-4-10;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БКНЗ-4-11;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БКН5-7-00</w:t>
            </w:r>
          </w:p>
        </w:tc>
      </w:tr>
      <w:tr w:rsidR="00F0702D">
        <w:trPr>
          <w:trHeight w:val="775"/>
        </w:trPr>
        <w:tc>
          <w:tcPr>
            <w:tcW w:w="5016" w:type="dxa"/>
          </w:tcPr>
          <w:p w:rsidR="00F0702D" w:rsidRDefault="00F0702D">
            <w:pPr>
              <w:pStyle w:val="TableParagraph"/>
              <w:spacing w:line="220" w:lineRule="exact"/>
              <w:ind w:left="6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Ниппель</w:t>
            </w:r>
            <w:r>
              <w:rPr>
                <w:spacing w:val="2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плоский</w:t>
            </w:r>
            <w:r>
              <w:rPr>
                <w:spacing w:val="2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</w:t>
            </w:r>
            <w:r>
              <w:rPr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</w:p>
          <w:p w:rsidR="00F0702D" w:rsidRDefault="00F0702D">
            <w:pPr>
              <w:pStyle w:val="TableParagraph"/>
              <w:spacing w:before="1" w:line="235" w:lineRule="auto"/>
              <w:ind w:left="60" w:right="1597" w:firstLine="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Гайка</w:t>
            </w:r>
            <w:r>
              <w:rPr>
                <w:spacing w:val="1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накидная</w:t>
            </w:r>
            <w:r>
              <w:rPr>
                <w:spacing w:val="2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M20x1,5</w:t>
            </w:r>
            <w:r>
              <w:rPr>
                <w:spacing w:val="2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</w:t>
            </w:r>
            <w:r>
              <w:rPr>
                <w:spacing w:val="1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шт.)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Прокладка</w:t>
            </w:r>
            <w:r>
              <w:rPr>
                <w:spacing w:val="1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медная</w:t>
            </w:r>
            <w:r>
              <w:rPr>
                <w:spacing w:val="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(4</w:t>
            </w:r>
            <w:r>
              <w:rPr>
                <w:spacing w:val="-9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шт.)</w:t>
            </w:r>
          </w:p>
        </w:tc>
        <w:tc>
          <w:tcPr>
            <w:tcW w:w="5035" w:type="dxa"/>
          </w:tcPr>
          <w:p w:rsidR="00F0702D" w:rsidRDefault="00F0702D">
            <w:pPr>
              <w:pStyle w:val="TableParagraph"/>
              <w:spacing w:before="217"/>
              <w:ind w:left="333" w:right="3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БКНЗ-11-20П2</w:t>
            </w:r>
          </w:p>
        </w:tc>
      </w:tr>
    </w:tbl>
    <w:p w:rsidR="00F0702D" w:rsidRDefault="00F0702D">
      <w:pPr>
        <w:jc w:val="center"/>
        <w:rPr>
          <w:sz w:val="23"/>
          <w:szCs w:val="23"/>
        </w:rPr>
        <w:sectPr w:rsidR="00F0702D">
          <w:headerReference w:type="default" r:id="rId206"/>
          <w:footerReference w:type="default" r:id="rId207"/>
          <w:pgSz w:w="11900" w:h="16840"/>
          <w:pgMar w:top="1100" w:right="700" w:bottom="1380" w:left="680" w:header="0" w:footer="1198" w:gutter="0"/>
          <w:cols w:space="720"/>
        </w:sectPr>
      </w:pPr>
    </w:p>
    <w:p w:rsidR="00F0702D" w:rsidRDefault="00F0702D">
      <w:pPr>
        <w:pStyle w:val="Heading3"/>
        <w:spacing w:before="69"/>
        <w:ind w:left="112" w:right="308"/>
        <w:jc w:val="center"/>
      </w:pPr>
      <w:r>
        <w:rPr>
          <w:w w:val="95"/>
        </w:rPr>
        <w:t>Продолжение</w:t>
      </w:r>
      <w:r>
        <w:rPr>
          <w:spacing w:val="57"/>
          <w:w w:val="95"/>
        </w:rPr>
        <w:t xml:space="preserve"> </w:t>
      </w:r>
      <w:r>
        <w:rPr>
          <w:w w:val="95"/>
        </w:rPr>
        <w:t>приложения</w:t>
      </w:r>
      <w:r>
        <w:rPr>
          <w:spacing w:val="45"/>
          <w:w w:val="95"/>
        </w:rPr>
        <w:t xml:space="preserve"> </w:t>
      </w:r>
      <w:r>
        <w:rPr>
          <w:w w:val="95"/>
        </w:rPr>
        <w:t>В</w:t>
      </w:r>
    </w:p>
    <w:p w:rsidR="00F0702D" w:rsidRDefault="00F0702D">
      <w:pPr>
        <w:spacing w:before="146"/>
        <w:ind w:left="112" w:right="1434"/>
        <w:jc w:val="center"/>
        <w:rPr>
          <w:sz w:val="33"/>
          <w:szCs w:val="33"/>
        </w:rPr>
      </w:pPr>
      <w:r>
        <w:rPr>
          <w:w w:val="90"/>
          <w:sz w:val="33"/>
          <w:szCs w:val="33"/>
        </w:rPr>
        <w:t>Таблица</w:t>
      </w:r>
      <w:r>
        <w:rPr>
          <w:spacing w:val="55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B.2</w:t>
      </w:r>
      <w:r>
        <w:rPr>
          <w:spacing w:val="45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—</w:t>
      </w:r>
      <w:r>
        <w:rPr>
          <w:spacing w:val="33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Дополнительный</w:t>
      </w:r>
      <w:r>
        <w:rPr>
          <w:spacing w:val="28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комплект</w:t>
      </w:r>
      <w:r>
        <w:rPr>
          <w:spacing w:val="64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монтажных</w:t>
      </w:r>
      <w:r>
        <w:rPr>
          <w:spacing w:val="71"/>
          <w:w w:val="90"/>
          <w:sz w:val="33"/>
          <w:szCs w:val="33"/>
        </w:rPr>
        <w:t xml:space="preserve"> </w:t>
      </w:r>
      <w:r>
        <w:rPr>
          <w:w w:val="90"/>
          <w:sz w:val="33"/>
          <w:szCs w:val="33"/>
        </w:rPr>
        <w:t>частей</w:t>
      </w:r>
    </w:p>
    <w:tbl>
      <w:tblPr>
        <w:tblW w:w="0" w:type="auto"/>
        <w:tblInd w:w="2" w:type="dxa"/>
        <w:tblBorders>
          <w:top w:val="single" w:sz="18" w:space="0" w:color="0C0C0C"/>
          <w:left w:val="single" w:sz="18" w:space="0" w:color="0C0C0C"/>
          <w:bottom w:val="single" w:sz="18" w:space="0" w:color="0C0C0C"/>
          <w:right w:val="single" w:sz="18" w:space="0" w:color="0C0C0C"/>
          <w:insideH w:val="single" w:sz="18" w:space="0" w:color="0C0C0C"/>
          <w:insideV w:val="single" w:sz="18" w:space="0" w:color="0C0C0C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14"/>
        <w:gridCol w:w="5496"/>
        <w:gridCol w:w="821"/>
        <w:gridCol w:w="1920"/>
      </w:tblGrid>
      <w:tr w:rsidR="00F0702D">
        <w:trPr>
          <w:trHeight w:val="276"/>
        </w:trPr>
        <w:tc>
          <w:tcPr>
            <w:tcW w:w="1214" w:type="dxa"/>
          </w:tcPr>
          <w:p w:rsidR="00F0702D" w:rsidRDefault="00F0702D">
            <w:pPr>
              <w:pStyle w:val="TableParagraph"/>
              <w:spacing w:line="257" w:lineRule="exact"/>
              <w:ind w:left="142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Код</w:t>
            </w:r>
            <w:r>
              <w:rPr>
                <w:b/>
                <w:bCs/>
                <w:spacing w:val="-13"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КМЧ</w:t>
            </w:r>
          </w:p>
        </w:tc>
        <w:tc>
          <w:tcPr>
            <w:tcW w:w="6317" w:type="dxa"/>
            <w:gridSpan w:val="2"/>
          </w:tcPr>
          <w:p w:rsidR="00F0702D" w:rsidRDefault="00F0702D">
            <w:pPr>
              <w:pStyle w:val="TableParagraph"/>
              <w:spacing w:line="257" w:lineRule="exact"/>
              <w:ind w:left="2074" w:right="2038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w w:val="95"/>
                <w:sz w:val="23"/>
                <w:szCs w:val="23"/>
              </w:rPr>
              <w:t>Комплект</w:t>
            </w:r>
            <w:r>
              <w:rPr>
                <w:b/>
                <w:bCs/>
                <w:spacing w:val="28"/>
                <w:w w:val="95"/>
                <w:sz w:val="23"/>
                <w:szCs w:val="23"/>
              </w:rPr>
              <w:t xml:space="preserve"> </w:t>
            </w:r>
            <w:r>
              <w:rPr>
                <w:b/>
                <w:bCs/>
                <w:w w:val="95"/>
                <w:sz w:val="23"/>
                <w:szCs w:val="23"/>
              </w:rPr>
              <w:t>поставки</w:t>
            </w:r>
          </w:p>
        </w:tc>
        <w:tc>
          <w:tcPr>
            <w:tcW w:w="1920" w:type="dxa"/>
          </w:tcPr>
          <w:p w:rsidR="00F0702D" w:rsidRDefault="00F0702D">
            <w:pPr>
              <w:pStyle w:val="TableParagraph"/>
              <w:spacing w:line="257" w:lineRule="exact"/>
              <w:ind w:left="2" w:right="7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1"/>
                <w:sz w:val="23"/>
                <w:szCs w:val="23"/>
              </w:rPr>
              <w:t>Применяемость</w:t>
            </w:r>
          </w:p>
        </w:tc>
      </w:tr>
      <w:tr w:rsidR="00F0702D">
        <w:trPr>
          <w:cantSplit/>
          <w:trHeight w:val="1275"/>
        </w:trPr>
        <w:tc>
          <w:tcPr>
            <w:tcW w:w="1214" w:type="dxa"/>
          </w:tcPr>
          <w:p w:rsidR="00F0702D" w:rsidRDefault="00F0702D">
            <w:pPr>
              <w:pStyle w:val="TableParagraph"/>
              <w:spacing w:before="7"/>
              <w:rPr>
                <w:sz w:val="30"/>
                <w:szCs w:val="30"/>
              </w:rPr>
            </w:pPr>
          </w:p>
          <w:p w:rsidR="00F0702D" w:rsidRDefault="00F0702D">
            <w:pPr>
              <w:pStyle w:val="TableParagraph"/>
              <w:spacing w:line="235" w:lineRule="auto"/>
              <w:ind w:left="402" w:right="144" w:hanging="180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Фланец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K1/4</w:t>
            </w:r>
          </w:p>
        </w:tc>
        <w:tc>
          <w:tcPr>
            <w:tcW w:w="5496" w:type="dxa"/>
            <w:tcBorders>
              <w:right w:val="nil"/>
            </w:tcBorders>
          </w:tcPr>
          <w:p w:rsidR="00F0702D" w:rsidRDefault="00F0702D">
            <w:pPr>
              <w:pStyle w:val="TableParagraph"/>
              <w:tabs>
                <w:tab w:val="left" w:pos="1066"/>
                <w:tab w:val="left" w:pos="2469"/>
                <w:tab w:val="left" w:pos="2785"/>
                <w:tab w:val="left" w:pos="4234"/>
              </w:tabs>
              <w:spacing w:line="221" w:lineRule="exact"/>
              <w:ind w:left="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Фланец</w:t>
            </w:r>
            <w:r>
              <w:rPr>
                <w:sz w:val="23"/>
                <w:szCs w:val="23"/>
              </w:rPr>
              <w:tab/>
              <w:t>монтажный</w:t>
            </w:r>
            <w:r>
              <w:rPr>
                <w:sz w:val="23"/>
                <w:szCs w:val="23"/>
              </w:rPr>
              <w:tab/>
              <w:t>с</w:t>
            </w:r>
            <w:r>
              <w:rPr>
                <w:sz w:val="23"/>
                <w:szCs w:val="23"/>
              </w:rPr>
              <w:tab/>
              <w:t>внутренним</w:t>
            </w:r>
            <w:r>
              <w:rPr>
                <w:sz w:val="23"/>
                <w:szCs w:val="23"/>
              </w:rPr>
              <w:tab/>
              <w:t>резьбовым</w:t>
            </w:r>
          </w:p>
          <w:p w:rsidR="00F0702D" w:rsidRDefault="00F0702D">
            <w:pPr>
              <w:pStyle w:val="TableParagraph"/>
              <w:spacing w:before="1" w:line="235" w:lineRule="auto"/>
              <w:ind w:left="55" w:right="524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стием</w:t>
            </w:r>
            <w:r>
              <w:rPr>
                <w:spacing w:val="1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K1/4"</w:t>
            </w:r>
            <w:r>
              <w:rPr>
                <w:spacing w:val="1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(сталь</w:t>
            </w:r>
            <w:r>
              <w:rPr>
                <w:spacing w:val="1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12X18H10T)</w:t>
            </w:r>
            <w:r>
              <w:rPr>
                <w:spacing w:val="1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</w:t>
            </w:r>
            <w:r>
              <w:rPr>
                <w:spacing w:val="1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</w:t>
            </w:r>
            <w:r>
              <w:rPr>
                <w:spacing w:val="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</w:t>
            </w:r>
            <w:r>
              <w:rPr>
                <w:spacing w:val="-57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Кольцо</w:t>
            </w:r>
            <w:r>
              <w:rPr>
                <w:spacing w:val="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уплотнительное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line="260" w:lineRule="exact"/>
              <w:ind w:left="55" w:right="2522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Болт M10x40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 4 шт.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10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4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</w:tc>
        <w:tc>
          <w:tcPr>
            <w:tcW w:w="821" w:type="dxa"/>
            <w:tcBorders>
              <w:left w:val="nil"/>
            </w:tcBorders>
          </w:tcPr>
          <w:p w:rsidR="00F0702D" w:rsidRDefault="00F0702D">
            <w:pPr>
              <w:pStyle w:val="TableParagraph"/>
              <w:spacing w:line="223" w:lineRule="exact"/>
              <w:ind w:right="8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отвер-</w:t>
            </w:r>
          </w:p>
        </w:tc>
        <w:tc>
          <w:tcPr>
            <w:tcW w:w="1920" w:type="dxa"/>
            <w:vMerge w:val="restart"/>
          </w:tcPr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spacing w:before="196" w:line="235" w:lineRule="auto"/>
              <w:ind w:left="406" w:right="396" w:firstLine="26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БКНЗ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1"/>
                <w:w w:val="95"/>
                <w:sz w:val="23"/>
                <w:szCs w:val="23"/>
              </w:rPr>
              <w:t>БКНЗ-4-00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w w:val="95"/>
                <w:sz w:val="23"/>
                <w:szCs w:val="23"/>
              </w:rPr>
              <w:t>БКНЗ-4-10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w w:val="95"/>
                <w:sz w:val="23"/>
                <w:szCs w:val="23"/>
              </w:rPr>
              <w:t>БКНЗ-4-11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БКН5-7-00</w:t>
            </w:r>
          </w:p>
        </w:tc>
      </w:tr>
      <w:tr w:rsidR="00F0702D">
        <w:trPr>
          <w:cantSplit/>
          <w:trHeight w:val="1279"/>
        </w:trPr>
        <w:tc>
          <w:tcPr>
            <w:tcW w:w="1214" w:type="dxa"/>
          </w:tcPr>
          <w:p w:rsidR="00F0702D" w:rsidRDefault="00F0702D">
            <w:pPr>
              <w:pStyle w:val="TableParagraph"/>
              <w:spacing w:before="7"/>
              <w:rPr>
                <w:sz w:val="30"/>
                <w:szCs w:val="30"/>
              </w:rPr>
            </w:pPr>
          </w:p>
          <w:p w:rsidR="00F0702D" w:rsidRDefault="00F0702D">
            <w:pPr>
              <w:pStyle w:val="TableParagraph"/>
              <w:spacing w:line="235" w:lineRule="auto"/>
              <w:ind w:left="402" w:right="144" w:hanging="180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Фланец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K1/2</w:t>
            </w:r>
          </w:p>
        </w:tc>
        <w:tc>
          <w:tcPr>
            <w:tcW w:w="5496" w:type="dxa"/>
            <w:tcBorders>
              <w:right w:val="nil"/>
            </w:tcBorders>
          </w:tcPr>
          <w:p w:rsidR="00F0702D" w:rsidRDefault="00F0702D">
            <w:pPr>
              <w:pStyle w:val="TableParagraph"/>
              <w:tabs>
                <w:tab w:val="left" w:pos="1066"/>
                <w:tab w:val="left" w:pos="2469"/>
                <w:tab w:val="left" w:pos="2785"/>
                <w:tab w:val="left" w:pos="4230"/>
              </w:tabs>
              <w:spacing w:line="221" w:lineRule="exact"/>
              <w:ind w:left="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Фланец</w:t>
            </w:r>
            <w:r>
              <w:rPr>
                <w:sz w:val="23"/>
                <w:szCs w:val="23"/>
              </w:rPr>
              <w:tab/>
              <w:t>монтажный</w:t>
            </w:r>
            <w:r>
              <w:rPr>
                <w:sz w:val="23"/>
                <w:szCs w:val="23"/>
              </w:rPr>
              <w:tab/>
              <w:t>с</w:t>
            </w:r>
            <w:r>
              <w:rPr>
                <w:sz w:val="23"/>
                <w:szCs w:val="23"/>
              </w:rPr>
              <w:tab/>
              <w:t>внутренним</w:t>
            </w:r>
            <w:r>
              <w:rPr>
                <w:sz w:val="23"/>
                <w:szCs w:val="23"/>
              </w:rPr>
              <w:tab/>
              <w:t>резьбовым</w:t>
            </w:r>
          </w:p>
          <w:p w:rsidR="00F0702D" w:rsidRDefault="00F0702D">
            <w:pPr>
              <w:pStyle w:val="TableParagraph"/>
              <w:spacing w:before="1" w:line="235" w:lineRule="auto"/>
              <w:ind w:left="55" w:right="524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стием</w:t>
            </w:r>
            <w:r>
              <w:rPr>
                <w:spacing w:val="1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K1/2”</w:t>
            </w:r>
            <w:r>
              <w:rPr>
                <w:spacing w:val="1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(сталь</w:t>
            </w:r>
            <w:r>
              <w:rPr>
                <w:spacing w:val="1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12X18H10T)</w:t>
            </w:r>
            <w:r>
              <w:rPr>
                <w:spacing w:val="1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</w:t>
            </w:r>
            <w:r>
              <w:rPr>
                <w:spacing w:val="1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Кольцо</w:t>
            </w:r>
            <w:r>
              <w:rPr>
                <w:spacing w:val="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уплотнительное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line="235" w:lineRule="auto"/>
              <w:ind w:left="55" w:right="2522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Болт M10x40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 4 шт.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10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4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</w:tc>
        <w:tc>
          <w:tcPr>
            <w:tcW w:w="821" w:type="dxa"/>
            <w:tcBorders>
              <w:left w:val="nil"/>
            </w:tcBorders>
          </w:tcPr>
          <w:p w:rsidR="00F0702D" w:rsidRDefault="00F0702D">
            <w:pPr>
              <w:pStyle w:val="TableParagraph"/>
              <w:spacing w:line="223" w:lineRule="exact"/>
              <w:ind w:right="8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отвер-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F0702D" w:rsidRDefault="00F0702D">
            <w:pPr>
              <w:rPr>
                <w:sz w:val="2"/>
                <w:szCs w:val="2"/>
              </w:rPr>
            </w:pPr>
          </w:p>
        </w:tc>
      </w:tr>
      <w:tr w:rsidR="00F0702D">
        <w:trPr>
          <w:cantSplit/>
          <w:trHeight w:val="1275"/>
        </w:trPr>
        <w:tc>
          <w:tcPr>
            <w:tcW w:w="1214" w:type="dxa"/>
          </w:tcPr>
          <w:p w:rsidR="00F0702D" w:rsidRDefault="00F0702D">
            <w:pPr>
              <w:pStyle w:val="TableParagraph"/>
              <w:spacing w:before="2"/>
              <w:rPr>
                <w:sz w:val="30"/>
                <w:szCs w:val="30"/>
              </w:rPr>
            </w:pPr>
          </w:p>
          <w:p w:rsidR="00F0702D" w:rsidRDefault="00F0702D">
            <w:pPr>
              <w:pStyle w:val="TableParagraph"/>
              <w:spacing w:line="235" w:lineRule="auto"/>
              <w:ind w:left="211" w:right="135" w:firstLine="10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Фланец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1/4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NPT</w:t>
            </w:r>
          </w:p>
        </w:tc>
        <w:tc>
          <w:tcPr>
            <w:tcW w:w="5496" w:type="dxa"/>
            <w:tcBorders>
              <w:right w:val="nil"/>
            </w:tcBorders>
          </w:tcPr>
          <w:p w:rsidR="00F0702D" w:rsidRDefault="00F0702D">
            <w:pPr>
              <w:pStyle w:val="TableParagraph"/>
              <w:tabs>
                <w:tab w:val="left" w:pos="1066"/>
                <w:tab w:val="left" w:pos="2469"/>
                <w:tab w:val="left" w:pos="2785"/>
                <w:tab w:val="left" w:pos="4230"/>
              </w:tabs>
              <w:spacing w:line="216" w:lineRule="exact"/>
              <w:ind w:left="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Фланец</w:t>
            </w:r>
            <w:r>
              <w:rPr>
                <w:sz w:val="23"/>
                <w:szCs w:val="23"/>
              </w:rPr>
              <w:tab/>
              <w:t>монтажный</w:t>
            </w:r>
            <w:r>
              <w:rPr>
                <w:sz w:val="23"/>
                <w:szCs w:val="23"/>
              </w:rPr>
              <w:tab/>
              <w:t>с</w:t>
            </w:r>
            <w:r>
              <w:rPr>
                <w:sz w:val="23"/>
                <w:szCs w:val="23"/>
              </w:rPr>
              <w:tab/>
              <w:t>внутренним</w:t>
            </w:r>
            <w:r>
              <w:rPr>
                <w:sz w:val="23"/>
                <w:szCs w:val="23"/>
              </w:rPr>
              <w:tab/>
              <w:t>резьбовым</w:t>
            </w:r>
          </w:p>
          <w:p w:rsidR="00F0702D" w:rsidRDefault="00F0702D">
            <w:pPr>
              <w:pStyle w:val="TableParagraph"/>
              <w:spacing w:before="1" w:line="235" w:lineRule="auto"/>
              <w:ind w:left="55" w:right="524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стием</w:t>
            </w:r>
            <w:r>
              <w:rPr>
                <w:spacing w:val="1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1/4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NPT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(сталь</w:t>
            </w:r>
            <w:r>
              <w:rPr>
                <w:spacing w:val="1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12X18H10T)</w:t>
            </w:r>
            <w:r>
              <w:rPr>
                <w:spacing w:val="3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</w:t>
            </w:r>
            <w:r>
              <w:rPr>
                <w:spacing w:val="-57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Кольцо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уплотнительное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 2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line="235" w:lineRule="auto"/>
              <w:ind w:left="55" w:right="2522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Болт M10x40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 4 шт.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10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4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</w:tc>
        <w:tc>
          <w:tcPr>
            <w:tcW w:w="821" w:type="dxa"/>
            <w:tcBorders>
              <w:left w:val="nil"/>
            </w:tcBorders>
          </w:tcPr>
          <w:p w:rsidR="00F0702D" w:rsidRDefault="00F0702D">
            <w:pPr>
              <w:pStyle w:val="TableParagraph"/>
              <w:spacing w:line="219" w:lineRule="exact"/>
              <w:ind w:right="8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отвер-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F0702D" w:rsidRDefault="00F0702D">
            <w:pPr>
              <w:rPr>
                <w:sz w:val="2"/>
                <w:szCs w:val="2"/>
              </w:rPr>
            </w:pPr>
          </w:p>
        </w:tc>
      </w:tr>
      <w:tr w:rsidR="00F0702D">
        <w:trPr>
          <w:cantSplit/>
          <w:trHeight w:val="1275"/>
        </w:trPr>
        <w:tc>
          <w:tcPr>
            <w:tcW w:w="1214" w:type="dxa"/>
          </w:tcPr>
          <w:p w:rsidR="00F0702D" w:rsidRDefault="00F0702D">
            <w:pPr>
              <w:pStyle w:val="TableParagraph"/>
              <w:spacing w:before="11"/>
              <w:rPr>
                <w:sz w:val="30"/>
                <w:szCs w:val="30"/>
              </w:rPr>
            </w:pPr>
          </w:p>
          <w:p w:rsidR="00F0702D" w:rsidRDefault="00F0702D">
            <w:pPr>
              <w:pStyle w:val="TableParagraph"/>
              <w:spacing w:line="230" w:lineRule="auto"/>
              <w:ind w:left="211" w:right="134" w:firstLine="10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Фланец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1/2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NPT</w:t>
            </w:r>
          </w:p>
        </w:tc>
        <w:tc>
          <w:tcPr>
            <w:tcW w:w="5496" w:type="dxa"/>
            <w:tcBorders>
              <w:right w:val="nil"/>
            </w:tcBorders>
          </w:tcPr>
          <w:p w:rsidR="00F0702D" w:rsidRDefault="00F0702D">
            <w:pPr>
              <w:pStyle w:val="TableParagraph"/>
              <w:tabs>
                <w:tab w:val="left" w:pos="1066"/>
                <w:tab w:val="left" w:pos="2469"/>
                <w:tab w:val="left" w:pos="2785"/>
                <w:tab w:val="left" w:pos="4230"/>
              </w:tabs>
              <w:spacing w:line="216" w:lineRule="exact"/>
              <w:ind w:left="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Фланец</w:t>
            </w:r>
            <w:r>
              <w:rPr>
                <w:sz w:val="23"/>
                <w:szCs w:val="23"/>
              </w:rPr>
              <w:tab/>
              <w:t>монтажный</w:t>
            </w:r>
            <w:r>
              <w:rPr>
                <w:sz w:val="23"/>
                <w:szCs w:val="23"/>
              </w:rPr>
              <w:tab/>
              <w:t>с</w:t>
            </w:r>
            <w:r>
              <w:rPr>
                <w:sz w:val="23"/>
                <w:szCs w:val="23"/>
              </w:rPr>
              <w:tab/>
              <w:t>внутренним</w:t>
            </w:r>
            <w:r>
              <w:rPr>
                <w:sz w:val="23"/>
                <w:szCs w:val="23"/>
              </w:rPr>
              <w:tab/>
              <w:t>резьбовым</w:t>
            </w:r>
          </w:p>
          <w:p w:rsidR="00F0702D" w:rsidRDefault="00F0702D">
            <w:pPr>
              <w:pStyle w:val="TableParagraph"/>
              <w:spacing w:before="1" w:line="235" w:lineRule="auto"/>
              <w:ind w:left="55" w:right="524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стием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1/2 NPT (сталь 12X18H10T)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 2 шт.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Кольцо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уплотнительное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 2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line="235" w:lineRule="auto"/>
              <w:ind w:left="55" w:right="2522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Болт M10x40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 4 шт.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10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4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</w:tc>
        <w:tc>
          <w:tcPr>
            <w:tcW w:w="821" w:type="dxa"/>
            <w:tcBorders>
              <w:left w:val="nil"/>
            </w:tcBorders>
          </w:tcPr>
          <w:p w:rsidR="00F0702D" w:rsidRDefault="00F0702D">
            <w:pPr>
              <w:pStyle w:val="TableParagraph"/>
              <w:spacing w:line="219" w:lineRule="exact"/>
              <w:ind w:right="8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отвер-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F0702D" w:rsidRDefault="00F0702D">
            <w:pPr>
              <w:rPr>
                <w:sz w:val="2"/>
                <w:szCs w:val="2"/>
              </w:rPr>
            </w:pPr>
          </w:p>
        </w:tc>
      </w:tr>
      <w:tr w:rsidR="00F0702D">
        <w:trPr>
          <w:cantSplit/>
          <w:trHeight w:val="2316"/>
        </w:trPr>
        <w:tc>
          <w:tcPr>
            <w:tcW w:w="1214" w:type="dxa"/>
          </w:tcPr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spacing w:before="8"/>
              <w:rPr>
                <w:sz w:val="23"/>
                <w:szCs w:val="23"/>
              </w:rPr>
            </w:pPr>
          </w:p>
          <w:p w:rsidR="00F0702D" w:rsidRDefault="00F0702D">
            <w:pPr>
              <w:pStyle w:val="TableParagraph"/>
              <w:spacing w:line="235" w:lineRule="auto"/>
              <w:ind w:left="406" w:right="144" w:hanging="18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Фланец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M20</w:t>
            </w:r>
          </w:p>
        </w:tc>
        <w:tc>
          <w:tcPr>
            <w:tcW w:w="6317" w:type="dxa"/>
            <w:gridSpan w:val="2"/>
          </w:tcPr>
          <w:p w:rsidR="00F0702D" w:rsidRDefault="00F0702D">
            <w:pPr>
              <w:pStyle w:val="TableParagraph"/>
              <w:tabs>
                <w:tab w:val="left" w:pos="1186"/>
                <w:tab w:val="left" w:pos="2714"/>
                <w:tab w:val="left" w:pos="3154"/>
                <w:tab w:val="left" w:pos="4494"/>
              </w:tabs>
              <w:spacing w:line="216" w:lineRule="exact"/>
              <w:ind w:left="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Фланец</w:t>
            </w:r>
            <w:r>
              <w:rPr>
                <w:sz w:val="23"/>
                <w:szCs w:val="23"/>
              </w:rPr>
              <w:tab/>
              <w:t>монтажный</w:t>
            </w:r>
            <w:r>
              <w:rPr>
                <w:sz w:val="23"/>
                <w:szCs w:val="23"/>
              </w:rPr>
              <w:tab/>
              <w:t>с</w:t>
            </w:r>
            <w:r>
              <w:rPr>
                <w:sz w:val="23"/>
                <w:szCs w:val="23"/>
              </w:rPr>
              <w:tab/>
              <w:t>наружной</w:t>
            </w:r>
            <w:r>
              <w:rPr>
                <w:sz w:val="23"/>
                <w:szCs w:val="23"/>
              </w:rPr>
              <w:tab/>
            </w:r>
            <w:r>
              <w:rPr>
                <w:w w:val="95"/>
                <w:sz w:val="23"/>
                <w:szCs w:val="23"/>
              </w:rPr>
              <w:t>резьбой</w:t>
            </w:r>
            <w:r>
              <w:rPr>
                <w:spacing w:val="3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M20x1,5</w:t>
            </w:r>
          </w:p>
          <w:p w:rsidR="00F0702D" w:rsidRDefault="00F0702D">
            <w:pPr>
              <w:pStyle w:val="TableParagraph"/>
              <w:spacing w:line="259" w:lineRule="exact"/>
              <w:ind w:left="55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(сталь</w:t>
            </w:r>
            <w:r>
              <w:rPr>
                <w:spacing w:val="1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12X18H1ОТ)</w:t>
            </w:r>
            <w:r>
              <w:rPr>
                <w:spacing w:val="1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</w:t>
            </w:r>
            <w:r>
              <w:rPr>
                <w:spacing w:val="-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line="259" w:lineRule="exact"/>
              <w:ind w:left="55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Ниппель</w:t>
            </w:r>
            <w:r>
              <w:rPr>
                <w:spacing w:val="3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плоский</w:t>
            </w:r>
            <w:r>
              <w:rPr>
                <w:spacing w:val="4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(сталь</w:t>
            </w:r>
            <w:r>
              <w:rPr>
                <w:spacing w:val="3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12X18H10T)</w:t>
            </w:r>
            <w:r>
              <w:rPr>
                <w:w w:val="95"/>
                <w:sz w:val="23"/>
                <w:szCs w:val="23"/>
                <w:vertAlign w:val="superscript"/>
              </w:rPr>
              <w:t>1</w:t>
            </w:r>
            <w:r>
              <w:rPr>
                <w:w w:val="95"/>
                <w:sz w:val="23"/>
                <w:szCs w:val="23"/>
              </w:rPr>
              <w:t>)—</w:t>
            </w:r>
            <w:r>
              <w:rPr>
                <w:spacing w:val="1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</w:t>
            </w:r>
            <w:r>
              <w:rPr>
                <w:spacing w:val="1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ind w:left="54" w:firstLine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Гайка</w:t>
            </w:r>
            <w:r>
              <w:rPr>
                <w:spacing w:val="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накидная</w:t>
            </w:r>
            <w:r>
              <w:rPr>
                <w:spacing w:val="2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M20x1,5</w:t>
            </w:r>
            <w:r>
              <w:rPr>
                <w:spacing w:val="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(сталь</w:t>
            </w:r>
            <w:r>
              <w:rPr>
                <w:spacing w:val="1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20,</w:t>
            </w:r>
            <w:r>
              <w:rPr>
                <w:spacing w:val="5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покрытие</w:t>
            </w:r>
            <w:r>
              <w:rPr>
                <w:spacing w:val="3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Ц12.хр.бцв),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под</w:t>
            </w:r>
            <w:r>
              <w:rPr>
                <w:spacing w:val="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ключ</w:t>
            </w:r>
            <w:r>
              <w:rPr>
                <w:spacing w:val="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Ѕ27</w:t>
            </w:r>
            <w:r>
              <w:rPr>
                <w:spacing w:val="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line="235" w:lineRule="auto"/>
              <w:ind w:left="55" w:right="280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Прокладка медная — 2 шт.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Кольцо</w:t>
            </w:r>
            <w:r>
              <w:rPr>
                <w:spacing w:val="3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уплотнительное</w:t>
            </w:r>
            <w:r>
              <w:rPr>
                <w:spacing w:val="1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</w:t>
            </w:r>
            <w:r>
              <w:rPr>
                <w:spacing w:val="2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</w:t>
            </w:r>
            <w:r>
              <w:rPr>
                <w:spacing w:val="1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</w:t>
            </w:r>
            <w:r>
              <w:rPr>
                <w:spacing w:val="-57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Болт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M10x25</w:t>
            </w:r>
            <w:r>
              <w:rPr>
                <w:spacing w:val="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4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line="260" w:lineRule="exact"/>
              <w:ind w:left="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Шайба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10</w:t>
            </w:r>
            <w:r>
              <w:rPr>
                <w:spacing w:val="-1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4</w:t>
            </w:r>
            <w:r>
              <w:rPr>
                <w:spacing w:val="-1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F0702D" w:rsidRDefault="00F0702D">
            <w:pPr>
              <w:rPr>
                <w:sz w:val="2"/>
                <w:szCs w:val="2"/>
              </w:rPr>
            </w:pPr>
          </w:p>
        </w:tc>
      </w:tr>
      <w:tr w:rsidR="00F0702D">
        <w:trPr>
          <w:cantSplit/>
          <w:trHeight w:val="1270"/>
        </w:trPr>
        <w:tc>
          <w:tcPr>
            <w:tcW w:w="1214" w:type="dxa"/>
          </w:tcPr>
          <w:p w:rsidR="00F0702D" w:rsidRDefault="00F0702D">
            <w:pPr>
              <w:pStyle w:val="TableParagraph"/>
              <w:spacing w:before="2"/>
              <w:rPr>
                <w:sz w:val="30"/>
                <w:szCs w:val="30"/>
              </w:rPr>
            </w:pPr>
          </w:p>
          <w:p w:rsidR="00F0702D" w:rsidRDefault="00F0702D">
            <w:pPr>
              <w:pStyle w:val="TableParagraph"/>
              <w:spacing w:line="216" w:lineRule="auto"/>
              <w:ind w:left="542" w:right="144" w:hanging="321"/>
              <w:rPr>
                <w:sz w:val="25"/>
                <w:szCs w:val="25"/>
              </w:rPr>
            </w:pPr>
            <w:r>
              <w:rPr>
                <w:w w:val="85"/>
                <w:sz w:val="25"/>
                <w:szCs w:val="25"/>
              </w:rPr>
              <w:t>Фланец</w:t>
            </w:r>
            <w:r>
              <w:rPr>
                <w:spacing w:val="-57"/>
                <w:w w:val="8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Н</w:t>
            </w:r>
          </w:p>
        </w:tc>
        <w:tc>
          <w:tcPr>
            <w:tcW w:w="6317" w:type="dxa"/>
            <w:gridSpan w:val="2"/>
          </w:tcPr>
          <w:p w:rsidR="00F0702D" w:rsidRDefault="00F0702D">
            <w:pPr>
              <w:pStyle w:val="TableParagraph"/>
              <w:spacing w:line="216" w:lineRule="exact"/>
              <w:ind w:left="55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Фланец</w:t>
            </w:r>
            <w:r>
              <w:rPr>
                <w:spacing w:val="2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монтажный</w:t>
            </w:r>
            <w:r>
              <w:rPr>
                <w:spacing w:val="4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(сталь</w:t>
            </w:r>
            <w:r>
              <w:rPr>
                <w:spacing w:val="2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12X18H10T)</w:t>
            </w:r>
            <w:r>
              <w:rPr>
                <w:spacing w:val="2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</w:t>
            </w:r>
            <w:r>
              <w:rPr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before="1" w:line="235" w:lineRule="auto"/>
              <w:ind w:left="55" w:right="1504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Ниппель</w:t>
            </w:r>
            <w:r>
              <w:rPr>
                <w:spacing w:val="4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(сталь</w:t>
            </w:r>
            <w:r>
              <w:rPr>
                <w:spacing w:val="2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12X18H10T)</w:t>
            </w:r>
            <w:r>
              <w:rPr>
                <w:w w:val="95"/>
                <w:sz w:val="23"/>
                <w:szCs w:val="23"/>
                <w:vertAlign w:val="superscript"/>
              </w:rPr>
              <w:t>1</w:t>
            </w:r>
            <w:r>
              <w:rPr>
                <w:w w:val="95"/>
                <w:sz w:val="23"/>
                <w:szCs w:val="23"/>
              </w:rPr>
              <w:t>)—</w:t>
            </w:r>
            <w:r>
              <w:rPr>
                <w:spacing w:val="2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</w:t>
            </w:r>
            <w:r>
              <w:rPr>
                <w:spacing w:val="2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Кольцо</w:t>
            </w:r>
            <w:r>
              <w:rPr>
                <w:spacing w:val="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уплотнительное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line="260" w:lineRule="exact"/>
              <w:ind w:left="55" w:right="3613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Болт M10x40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 2 шт.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10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4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</w:tc>
        <w:tc>
          <w:tcPr>
            <w:tcW w:w="1920" w:type="dxa"/>
            <w:vMerge/>
            <w:tcBorders>
              <w:top w:val="nil"/>
            </w:tcBorders>
          </w:tcPr>
          <w:p w:rsidR="00F0702D" w:rsidRDefault="00F0702D">
            <w:pPr>
              <w:rPr>
                <w:sz w:val="2"/>
                <w:szCs w:val="2"/>
              </w:rPr>
            </w:pPr>
          </w:p>
        </w:tc>
      </w:tr>
      <w:tr w:rsidR="00F0702D">
        <w:trPr>
          <w:trHeight w:val="1793"/>
        </w:trPr>
        <w:tc>
          <w:tcPr>
            <w:tcW w:w="1214" w:type="dxa"/>
          </w:tcPr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spacing w:before="10"/>
              <w:rPr>
                <w:sz w:val="27"/>
                <w:szCs w:val="27"/>
              </w:rPr>
            </w:pPr>
          </w:p>
          <w:p w:rsidR="00F0702D" w:rsidRDefault="00F0702D">
            <w:pPr>
              <w:pStyle w:val="TableParagraph"/>
              <w:spacing w:before="1" w:line="230" w:lineRule="auto"/>
              <w:ind w:left="192" w:right="111" w:firstLine="14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Крон-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штейн</w:t>
            </w:r>
            <w:r>
              <w:rPr>
                <w:spacing w:val="-9"/>
                <w:sz w:val="23"/>
                <w:szCs w:val="23"/>
              </w:rPr>
              <w:t xml:space="preserve"> </w:t>
            </w:r>
            <w:r>
              <w:rPr>
                <w:spacing w:val="-3"/>
                <w:sz w:val="23"/>
                <w:szCs w:val="23"/>
              </w:rPr>
              <w:t>Т</w:t>
            </w:r>
          </w:p>
        </w:tc>
        <w:tc>
          <w:tcPr>
            <w:tcW w:w="6317" w:type="dxa"/>
            <w:gridSpan w:val="2"/>
          </w:tcPr>
          <w:p w:rsidR="00F0702D" w:rsidRDefault="00F0702D">
            <w:pPr>
              <w:pStyle w:val="TableParagraph"/>
              <w:spacing w:line="221" w:lineRule="exact"/>
              <w:ind w:left="6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бронштейн</w:t>
            </w:r>
            <w:r>
              <w:rPr>
                <w:spacing w:val="3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для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крепления</w:t>
            </w:r>
            <w:r>
              <w:rPr>
                <w:spacing w:val="3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клапанного</w:t>
            </w:r>
            <w:r>
              <w:rPr>
                <w:spacing w:val="3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блока</w:t>
            </w:r>
            <w:r>
              <w:rPr>
                <w:spacing w:val="2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на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трубе</w:t>
            </w:r>
            <w:r>
              <w:rPr>
                <w:spacing w:val="1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диа-</w:t>
            </w:r>
          </w:p>
          <w:p w:rsidR="00F0702D" w:rsidRDefault="00F0702D">
            <w:pPr>
              <w:pStyle w:val="TableParagraph"/>
              <w:spacing w:before="1" w:line="235" w:lineRule="auto"/>
              <w:ind w:left="52" w:right="322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метром</w:t>
            </w:r>
            <w:r>
              <w:rPr>
                <w:spacing w:val="1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более</w:t>
            </w:r>
            <w:r>
              <w:rPr>
                <w:spacing w:val="2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50мм</w:t>
            </w:r>
            <w:r>
              <w:rPr>
                <w:spacing w:val="1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—</w:t>
            </w:r>
            <w:r>
              <w:rPr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1</w:t>
            </w:r>
            <w:r>
              <w:rPr>
                <w:spacing w:val="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шт.</w:t>
            </w:r>
            <w:r>
              <w:rPr>
                <w:spacing w:val="-58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Скоба</w:t>
            </w:r>
            <w:r>
              <w:rPr>
                <w:spacing w:val="1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ind w:left="55" w:right="361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Гайка M8 — 4 шт.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4</w:t>
            </w:r>
            <w:r>
              <w:rPr>
                <w:spacing w:val="-9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  <w:p w:rsidR="00F0702D" w:rsidRDefault="00F0702D">
            <w:pPr>
              <w:pStyle w:val="TableParagraph"/>
              <w:spacing w:line="260" w:lineRule="exact"/>
              <w:ind w:left="55" w:right="4074" w:hanging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Болт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M6x12</w:t>
            </w:r>
            <w:r>
              <w:rPr>
                <w:spacing w:val="-1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-1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  <w:r>
              <w:rPr>
                <w:spacing w:val="-6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Шайба</w:t>
            </w:r>
            <w:r>
              <w:rPr>
                <w:spacing w:val="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6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—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шт.</w:t>
            </w:r>
          </w:p>
        </w:tc>
        <w:tc>
          <w:tcPr>
            <w:tcW w:w="1920" w:type="dxa"/>
          </w:tcPr>
          <w:p w:rsidR="00F0702D" w:rsidRDefault="00F0702D">
            <w:pPr>
              <w:pStyle w:val="TableParagraph"/>
              <w:rPr>
                <w:sz w:val="26"/>
                <w:szCs w:val="26"/>
              </w:rPr>
            </w:pPr>
          </w:p>
          <w:p w:rsidR="00F0702D" w:rsidRDefault="00F0702D">
            <w:pPr>
              <w:pStyle w:val="TableParagraph"/>
              <w:spacing w:before="5"/>
              <w:rPr>
                <w:sz w:val="38"/>
                <w:szCs w:val="38"/>
              </w:rPr>
            </w:pPr>
          </w:p>
          <w:p w:rsidR="00F0702D" w:rsidRDefault="00F0702D">
            <w:pPr>
              <w:pStyle w:val="TableParagraph"/>
              <w:ind w:left="24" w:right="7"/>
              <w:jc w:val="center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Все</w:t>
            </w:r>
            <w:r>
              <w:rPr>
                <w:spacing w:val="1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модели</w:t>
            </w:r>
          </w:p>
        </w:tc>
      </w:tr>
      <w:tr w:rsidR="00F0702D">
        <w:trPr>
          <w:trHeight w:val="267"/>
        </w:trPr>
        <w:tc>
          <w:tcPr>
            <w:tcW w:w="9451" w:type="dxa"/>
            <w:gridSpan w:val="4"/>
          </w:tcPr>
          <w:p w:rsidR="00F0702D" w:rsidRDefault="00F0702D">
            <w:pPr>
              <w:pStyle w:val="TableParagraph"/>
              <w:spacing w:line="223" w:lineRule="exact"/>
              <w:ind w:left="6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  <w:vertAlign w:val="superscript"/>
              </w:rPr>
              <w:t>1</w:t>
            </w:r>
            <w:r>
              <w:rPr>
                <w:w w:val="95"/>
                <w:sz w:val="23"/>
                <w:szCs w:val="23"/>
              </w:rPr>
              <w:t>)</w:t>
            </w:r>
            <w:r>
              <w:rPr>
                <w:spacing w:val="-3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При</w:t>
            </w:r>
            <w:r>
              <w:rPr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заказе</w:t>
            </w:r>
            <w:r>
              <w:rPr>
                <w:spacing w:val="2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КМЧ</w:t>
            </w:r>
            <w:r>
              <w:rPr>
                <w:spacing w:val="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с</w:t>
            </w:r>
            <w:r>
              <w:rPr>
                <w:spacing w:val="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ниппелем</w:t>
            </w:r>
            <w:r>
              <w:rPr>
                <w:spacing w:val="2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из</w:t>
            </w:r>
            <w:r>
              <w:rPr>
                <w:spacing w:val="10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стали</w:t>
            </w:r>
            <w:r>
              <w:rPr>
                <w:spacing w:val="2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20</w:t>
            </w:r>
            <w:r>
              <w:rPr>
                <w:spacing w:val="1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к</w:t>
            </w:r>
            <w:r>
              <w:rPr>
                <w:spacing w:val="7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коду</w:t>
            </w:r>
            <w:r>
              <w:rPr>
                <w:spacing w:val="1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КМЧ</w:t>
            </w:r>
            <w:r>
              <w:rPr>
                <w:spacing w:val="1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добавить</w:t>
            </w:r>
            <w:r>
              <w:rPr>
                <w:spacing w:val="2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«У»</w:t>
            </w:r>
          </w:p>
        </w:tc>
      </w:tr>
    </w:tbl>
    <w:p w:rsidR="00F0702D" w:rsidRDefault="00F0702D">
      <w:pPr>
        <w:spacing w:line="223" w:lineRule="exact"/>
        <w:rPr>
          <w:sz w:val="23"/>
          <w:szCs w:val="23"/>
        </w:rPr>
        <w:sectPr w:rsidR="00F0702D">
          <w:headerReference w:type="default" r:id="rId208"/>
          <w:footerReference w:type="default" r:id="rId209"/>
          <w:pgSz w:w="11900" w:h="16840"/>
          <w:pgMar w:top="1100" w:right="700" w:bottom="1380" w:left="680" w:header="0" w:footer="1198" w:gutter="0"/>
          <w:cols w:space="720"/>
        </w:sectPr>
      </w:pPr>
    </w:p>
    <w:p w:rsidR="00F0702D" w:rsidRDefault="00F0702D">
      <w:pPr>
        <w:spacing w:before="63"/>
        <w:ind w:left="178"/>
        <w:jc w:val="center"/>
        <w:rPr>
          <w:sz w:val="33"/>
          <w:szCs w:val="33"/>
        </w:rPr>
      </w:pPr>
      <w:r>
        <w:rPr>
          <w:sz w:val="33"/>
          <w:szCs w:val="33"/>
        </w:rPr>
        <w:t>Для</w:t>
      </w:r>
      <w:r>
        <w:rPr>
          <w:spacing w:val="-17"/>
          <w:sz w:val="33"/>
          <w:szCs w:val="33"/>
        </w:rPr>
        <w:t xml:space="preserve"> </w:t>
      </w:r>
      <w:r>
        <w:rPr>
          <w:sz w:val="33"/>
          <w:szCs w:val="33"/>
        </w:rPr>
        <w:t>заметок</w: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9"/>
        <w:rPr>
          <w:sz w:val="26"/>
          <w:szCs w:val="26"/>
        </w:rPr>
      </w:pPr>
      <w:r>
        <w:rPr>
          <w:noProof/>
          <w:lang w:eastAsia="ru-RU"/>
        </w:rPr>
        <w:pict>
          <v:shape id="docshape467" o:spid="_x0000_s1811" style="position:absolute;margin-left:50.4pt;margin-top:16.6pt;width:487.75pt;height:.1pt;z-index:-251613696;mso-wrap-distance-left:0;mso-wrap-distance-right:0;mso-position-horizontal-relative:page" coordorigin="1008,332" coordsize="9755,0" path="m1008,332r9754,e" filled="f" strokeweight=".76208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68" o:spid="_x0000_s1812" style="position:absolute;margin-left:50.4pt;margin-top:8.45pt;width:487.75pt;height:.1pt;z-index:-251612672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9"/>
        <w:rPr>
          <w:sz w:val="12"/>
          <w:szCs w:val="12"/>
        </w:rPr>
      </w:pPr>
      <w:r>
        <w:rPr>
          <w:noProof/>
          <w:lang w:eastAsia="ru-RU"/>
        </w:rPr>
        <w:pict>
          <v:shape id="docshape469" o:spid="_x0000_s1813" style="position:absolute;margin-left:50.4pt;margin-top:8.55pt;width:487.75pt;height:.1pt;z-index:-251611648;mso-wrap-distance-left:0;mso-wrap-distance-right:0;mso-position-horizontal-relative:page" coordorigin="1008,171" coordsize="9755,0" path="m1008,171r9754,e" filled="f" strokeweight=".76208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70" o:spid="_x0000_s1814" style="position:absolute;margin-left:50.4pt;margin-top:8.45pt;width:487.75pt;height:.1pt;z-index:-251610624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71" o:spid="_x0000_s1815" style="position:absolute;margin-left:50.4pt;margin-top:8.45pt;width:488pt;height:.1pt;z-index:-251609600;mso-wrap-distance-left:0;mso-wrap-distance-right:0;mso-position-horizontal-relative:page" coordorigin="1008,169" coordsize="9760,0" path="m1008,169r9759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72" o:spid="_x0000_s1816" style="position:absolute;margin-left:50.4pt;margin-top:8.45pt;width:487.75pt;height:.1pt;z-index:-251608576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13"/>
          <w:szCs w:val="13"/>
        </w:rPr>
      </w:pPr>
      <w:r>
        <w:rPr>
          <w:noProof/>
          <w:lang w:eastAsia="ru-RU"/>
        </w:rPr>
        <w:pict>
          <v:shape id="docshape473" o:spid="_x0000_s1817" style="position:absolute;margin-left:50.4pt;margin-top:8.7pt;width:487.75pt;height:.1pt;z-index:-251607552;mso-wrap-distance-left:0;mso-wrap-distance-right:0;mso-position-horizontal-relative:page" coordorigin="1008,174" coordsize="9755,0" path="m1008,174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74" o:spid="_x0000_s1818" style="position:absolute;margin-left:50.4pt;margin-top:8.45pt;width:487.75pt;height:.1pt;z-index:-251606528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75" o:spid="_x0000_s1819" style="position:absolute;margin-left:50.4pt;margin-top:8.45pt;width:487.75pt;height:.1pt;z-index:-251605504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13"/>
          <w:szCs w:val="13"/>
        </w:rPr>
      </w:pPr>
      <w:r>
        <w:rPr>
          <w:noProof/>
          <w:lang w:eastAsia="ru-RU"/>
        </w:rPr>
        <w:pict>
          <v:shape id="docshape476" o:spid="_x0000_s1820" style="position:absolute;margin-left:50.4pt;margin-top:8.7pt;width:487.75pt;height:.1pt;z-index:-251604480;mso-wrap-distance-left:0;mso-wrap-distance-right:0;mso-position-horizontal-relative:page" coordorigin="1008,174" coordsize="9755,0" path="m1008,174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77" o:spid="_x0000_s1821" style="position:absolute;margin-left:50.4pt;margin-top:8.45pt;width:487.75pt;height:.1pt;z-index:-251603456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9"/>
        <w:rPr>
          <w:sz w:val="12"/>
          <w:szCs w:val="12"/>
        </w:rPr>
      </w:pPr>
      <w:r>
        <w:rPr>
          <w:noProof/>
          <w:lang w:eastAsia="ru-RU"/>
        </w:rPr>
        <w:pict>
          <v:shape id="docshape478" o:spid="_x0000_s1822" style="position:absolute;margin-left:50.4pt;margin-top:8.55pt;width:487.75pt;height:.1pt;z-index:-251602432;mso-wrap-distance-left:0;mso-wrap-distance-right:0;mso-position-horizontal-relative:page" coordorigin="1008,171" coordsize="9755,0" path="m1008,171r9754,e" filled="f" strokeweight=".76208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79" o:spid="_x0000_s1823" style="position:absolute;margin-left:50.4pt;margin-top:8.45pt;width:487.75pt;height:.1pt;z-index:-251601408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9"/>
        <w:rPr>
          <w:sz w:val="12"/>
          <w:szCs w:val="12"/>
        </w:rPr>
      </w:pPr>
      <w:r>
        <w:rPr>
          <w:noProof/>
          <w:lang w:eastAsia="ru-RU"/>
        </w:rPr>
        <w:pict>
          <v:shape id="docshape480" o:spid="_x0000_s1824" style="position:absolute;margin-left:50.4pt;margin-top:8.55pt;width:488pt;height:.1pt;z-index:-251600384;mso-wrap-distance-left:0;mso-wrap-distance-right:0;mso-position-horizontal-relative:page" coordorigin="1008,171" coordsize="9760,0" path="m1008,171r9759,e" filled="f" strokeweight=".76208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81" o:spid="_x0000_s1825" style="position:absolute;margin-left:50.4pt;margin-top:8.45pt;width:487.75pt;height:.1pt;z-index:-251599360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82" o:spid="_x0000_s1826" style="position:absolute;margin-left:50.4pt;margin-top:8.45pt;width:487.75pt;height:.1pt;z-index:-251598336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9"/>
        <w:rPr>
          <w:sz w:val="12"/>
          <w:szCs w:val="12"/>
        </w:rPr>
      </w:pPr>
      <w:r>
        <w:rPr>
          <w:noProof/>
          <w:lang w:eastAsia="ru-RU"/>
        </w:rPr>
        <w:pict>
          <v:shape id="docshape483" o:spid="_x0000_s1827" style="position:absolute;margin-left:50.4pt;margin-top:8.55pt;width:488pt;height:.1pt;z-index:-251597312;mso-wrap-distance-left:0;mso-wrap-distance-right:0;mso-position-horizontal-relative:page" coordorigin="1008,171" coordsize="9760,0" path="m1008,171r9759,e" filled="f" strokeweight=".76208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84" o:spid="_x0000_s1828" style="position:absolute;margin-left:50.4pt;margin-top:8.45pt;width:487.75pt;height:.1pt;z-index:-251596288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spacing w:before="6"/>
        <w:rPr>
          <w:sz w:val="12"/>
          <w:szCs w:val="12"/>
        </w:rPr>
      </w:pPr>
      <w:r>
        <w:rPr>
          <w:noProof/>
          <w:lang w:eastAsia="ru-RU"/>
        </w:rPr>
        <w:pict>
          <v:shape id="docshape485" o:spid="_x0000_s1829" style="position:absolute;margin-left:50.4pt;margin-top:8.45pt;width:487.75pt;height:.1pt;z-index:-251595264;mso-wrap-distance-left:0;mso-wrap-distance-right:0;mso-position-horizontal-relative:page" coordorigin="1008,169" coordsize="9755,0" path="m1008,169r9754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20"/>
          <w:szCs w:val="20"/>
        </w:rPr>
      </w:pPr>
    </w:p>
    <w:p w:rsidR="00F0702D" w:rsidRDefault="00F0702D">
      <w:pPr>
        <w:pStyle w:val="BodyText"/>
        <w:rPr>
          <w:sz w:val="13"/>
          <w:szCs w:val="13"/>
        </w:rPr>
      </w:pPr>
      <w:r>
        <w:rPr>
          <w:noProof/>
          <w:lang w:eastAsia="ru-RU"/>
        </w:rPr>
        <w:pict>
          <v:shape id="docshape486" o:spid="_x0000_s1830" style="position:absolute;margin-left:50.4pt;margin-top:8.7pt;width:488pt;height:.1pt;z-index:-251594240;mso-wrap-distance-left:0;mso-wrap-distance-right:0;mso-position-horizontal-relative:page" coordorigin="1008,174" coordsize="9760,0" path="m1008,174r9759,e" filled="f" strokeweight=".67739mm">
            <v:path arrowok="t"/>
            <w10:wrap type="topAndBottom" anchorx="page"/>
            <w10:anchorlock/>
          </v:shape>
        </w:pict>
      </w:r>
    </w:p>
    <w:p w:rsidR="00F0702D" w:rsidRDefault="00F0702D">
      <w:pPr>
        <w:rPr>
          <w:sz w:val="13"/>
          <w:szCs w:val="13"/>
        </w:rPr>
        <w:sectPr w:rsidR="00F0702D">
          <w:headerReference w:type="default" r:id="rId210"/>
          <w:footerReference w:type="default" r:id="rId211"/>
          <w:pgSz w:w="11900" w:h="16840"/>
          <w:pgMar w:top="1120" w:right="700" w:bottom="1380" w:left="680" w:header="0" w:footer="1188" w:gutter="0"/>
          <w:cols w:space="720"/>
        </w:sectPr>
      </w:pPr>
    </w:p>
    <w:p w:rsidR="00F0702D" w:rsidRDefault="00F070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Телефоны для заказа : (343) 345-28-66; 217-63-28; 217-63-29</w:t>
      </w:r>
    </w:p>
    <w:p w:rsidR="00F0702D" w:rsidRDefault="00F0702D">
      <w:pPr>
        <w:jc w:val="center"/>
        <w:rPr>
          <w:b/>
          <w:bCs/>
          <w:sz w:val="32"/>
          <w:szCs w:val="32"/>
        </w:rPr>
      </w:pPr>
    </w:p>
    <w:p w:rsidR="00F0702D" w:rsidRDefault="00F0702D">
      <w:pPr>
        <w:spacing w:before="89"/>
        <w:ind w:left="112" w:right="338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 xml:space="preserve">E-mail: </w:t>
      </w:r>
      <w:hyperlink r:id="rId212" w:history="1">
        <w:r>
          <w:rPr>
            <w:rStyle w:val="Hyperlink"/>
            <w:b/>
            <w:bCs/>
            <w:sz w:val="32"/>
            <w:szCs w:val="32"/>
            <w:lang w:val="en-US"/>
          </w:rPr>
          <w:t>pp-66@list.ru</w:t>
        </w:r>
      </w:hyperlink>
    </w:p>
    <w:p w:rsidR="00F0702D" w:rsidRDefault="00F0702D">
      <w:pPr>
        <w:spacing w:before="89"/>
        <w:ind w:left="112" w:right="338"/>
        <w:jc w:val="center"/>
      </w:pPr>
    </w:p>
    <w:p w:rsidR="00F0702D" w:rsidRDefault="00F0702D">
      <w:pPr>
        <w:pStyle w:val="Heading3"/>
        <w:rPr>
          <w:rFonts w:ascii="Verdana" w:hAnsi="Verdana" w:cs="Verdana"/>
          <w:sz w:val="24"/>
          <w:szCs w:val="24"/>
        </w:rPr>
      </w:pPr>
    </w:p>
    <w:p w:rsidR="00F0702D" w:rsidRDefault="00F0702D">
      <w:pPr>
        <w:pStyle w:val="Heading3"/>
        <w:rPr>
          <w:rFonts w:ascii="Verdana" w:hAnsi="Verdana" w:cs="Verdana"/>
          <w:sz w:val="24"/>
          <w:szCs w:val="24"/>
        </w:rPr>
      </w:pPr>
    </w:p>
    <w:p w:rsidR="00F0702D" w:rsidRDefault="00F0702D">
      <w:pPr>
        <w:spacing w:before="89"/>
        <w:ind w:left="112" w:right="338"/>
        <w:jc w:val="center"/>
      </w:pPr>
    </w:p>
    <w:sectPr w:rsidR="00F0702D" w:rsidSect="00F0702D">
      <w:headerReference w:type="default" r:id="rId213"/>
      <w:footerReference w:type="default" r:id="rId214"/>
      <w:pgSz w:w="11900" w:h="16840"/>
      <w:pgMar w:top="1040" w:right="700" w:bottom="280" w:left="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02D" w:rsidRDefault="00F0702D">
      <w:r>
        <w:separator/>
      </w:r>
    </w:p>
  </w:endnote>
  <w:endnote w:type="continuationSeparator" w:id="0">
    <w:p w:rsidR="00F0702D" w:rsidRDefault="00F070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altName w:val="Consolas"/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285.85pt;margin-top:771.6pt;width:10.45pt;height:20.45pt;z-index:-25169305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w w:val="91"/>
                    <w:sz w:val="33"/>
                    <w:szCs w:val="33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68" type="#_x0000_t202" style="position:absolute;margin-left:306.65pt;margin-top:772.05pt;width:18.75pt;height:19.9pt;z-index:-251676672;mso-position-horizontal-relative:page;mso-position-vertical-relative:page" filled="f" stroked="f">
          <v:textbox inset="0,0,0,0">
            <w:txbxContent>
              <w:p w:rsidR="00F0702D" w:rsidRDefault="00F0702D">
                <w:pPr>
                  <w:pStyle w:val="BodyText"/>
                  <w:spacing w:before="9"/>
                  <w:ind w:left="20"/>
                </w:pPr>
                <w:r>
                  <w:rPr>
                    <w:w w:val="95"/>
                  </w:rPr>
                  <w:t>14</w:t>
                </w:r>
              </w:p>
            </w:txbxContent>
          </v:textbox>
          <w10:wrap anchorx="page" anchory="page"/>
          <w10:anchorlock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2070" type="#_x0000_t202" style="position:absolute;margin-left:296.65pt;margin-top:772.5pt;width:18.9pt;height:19.35pt;z-index:-25167462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sz w:val="31"/>
                    <w:szCs w:val="31"/>
                  </w:rPr>
                </w:pPr>
                <w:r>
                  <w:rPr>
                    <w:sz w:val="31"/>
                    <w:szCs w:val="31"/>
                  </w:rPr>
                  <w:t>15</w:t>
                </w:r>
              </w:p>
            </w:txbxContent>
          </v:textbox>
          <w10:wrap anchorx="page" anchory="page"/>
          <w10:anchorlock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2072" type="#_x0000_t202" style="position:absolute;margin-left:306.7pt;margin-top:772.5pt;width:18.9pt;height:19.35pt;z-index:-25167257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sz w:val="31"/>
                    <w:szCs w:val="31"/>
                  </w:rPr>
                </w:pPr>
                <w:r>
                  <w:rPr>
                    <w:sz w:val="31"/>
                    <w:szCs w:val="31"/>
                  </w:rPr>
                  <w:t>16</w:t>
                </w:r>
              </w:p>
            </w:txbxContent>
          </v:textbox>
          <w10:wrap anchorx="page" anchory="page"/>
          <w10:anchorlock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2073" type="#_x0000_t202" style="position:absolute;margin-left:296.65pt;margin-top:772.5pt;width:18.9pt;height:19.35pt;z-index:-25167155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sz w:val="31"/>
                    <w:szCs w:val="31"/>
                  </w:rPr>
                </w:pPr>
                <w:r>
                  <w:rPr>
                    <w:sz w:val="31"/>
                    <w:szCs w:val="31"/>
                  </w:rPr>
                  <w:t>17</w:t>
                </w:r>
              </w:p>
            </w:txbxContent>
          </v:textbox>
          <w10:wrap anchorx="page" anchory="page"/>
          <w10:anchorlock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6" o:spid="_x0000_s2074" type="#_x0000_t202" style="position:absolute;margin-left:306.65pt;margin-top:772.05pt;width:18.95pt;height:19.9pt;z-index:-251670528;mso-position-horizontal-relative:page;mso-position-vertical-relative:page" filled="f" stroked="f">
          <v:textbox inset="0,0,0,0">
            <w:txbxContent>
              <w:p w:rsidR="00F0702D" w:rsidRDefault="00F0702D">
                <w:pPr>
                  <w:pStyle w:val="BodyText"/>
                  <w:spacing w:before="9"/>
                  <w:ind w:left="20"/>
                </w:pPr>
                <w:r>
                  <w:rPr>
                    <w:w w:val="95"/>
                  </w:rPr>
                  <w:t>18</w:t>
                </w:r>
              </w:p>
            </w:txbxContent>
          </v:textbox>
          <w10:wrap anchorx="page" anchory="page"/>
          <w10:anchorlock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075" type="#_x0000_t202" style="position:absolute;margin-left:296.65pt;margin-top:772.5pt;width:18.9pt;height:19.35pt;z-index:-25166950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sz w:val="31"/>
                    <w:szCs w:val="31"/>
                  </w:rPr>
                </w:pPr>
                <w:r>
                  <w:rPr>
                    <w:sz w:val="31"/>
                    <w:szCs w:val="31"/>
                  </w:rPr>
                  <w:t>19</w:t>
                </w:r>
              </w:p>
            </w:txbxContent>
          </v:textbox>
          <w10:wrap anchorx="page" anchory="page"/>
          <w10:anchorlock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6" o:spid="_x0000_s2083" type="#_x0000_t202" style="position:absolute;margin-left:305.6pt;margin-top:770.7pt;width:20.7pt;height:23.55pt;z-index:-25166131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20"/>
                  <w:ind w:left="20"/>
                  <w:rPr>
                    <w:rFonts w:ascii="Courier New"/>
                    <w:sz w:val="38"/>
                    <w:szCs w:val="38"/>
                  </w:rPr>
                </w:pPr>
                <w:r>
                  <w:rPr>
                    <w:rFonts w:ascii="Courier New" w:eastAsia="Times New Roman" w:cs="Courier New"/>
                    <w:spacing w:val="-1"/>
                    <w:w w:val="85"/>
                    <w:sz w:val="38"/>
                    <w:szCs w:val="38"/>
                  </w:rPr>
                  <w:t>22</w:t>
                </w:r>
              </w:p>
            </w:txbxContent>
          </v:textbox>
          <w10:wrap anchorx="page" anchory="page"/>
          <w10:anchorlock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1" o:spid="_x0000_s2085" type="#_x0000_t202" style="position:absolute;margin-left:295.5pt;margin-top:770.7pt;width:20.5pt;height:23.55pt;z-index:-25165926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20"/>
                  <w:ind w:left="20"/>
                  <w:rPr>
                    <w:rFonts w:ascii="Courier New"/>
                    <w:sz w:val="38"/>
                    <w:szCs w:val="38"/>
                  </w:rPr>
                </w:pPr>
                <w:r>
                  <w:rPr>
                    <w:rFonts w:ascii="Courier New" w:eastAsia="Times New Roman" w:cs="Courier New"/>
                    <w:w w:val="80"/>
                    <w:sz w:val="38"/>
                    <w:szCs w:val="38"/>
                  </w:rPr>
                  <w:t>23</w:t>
                </w:r>
              </w:p>
            </w:txbxContent>
          </v:textbox>
          <w10:wrap anchorx="page" anchory="page"/>
          <w10:anchorlock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325.95pt;margin-top:772.25pt;width:10.55pt;height:19.9pt;z-index:-251692032;mso-position-horizontal-relative:page;mso-position-vertical-relative:page" filled="f" stroked="f">
          <v:textbox inset="0,0,0,0">
            <w:txbxContent>
              <w:p w:rsidR="00F0702D" w:rsidRDefault="00F0702D">
                <w:pPr>
                  <w:pStyle w:val="BodyText"/>
                  <w:spacing w:before="9"/>
                  <w:ind w:left="20"/>
                </w:pPr>
                <w:r>
                  <w:rPr>
                    <w:w w:val="95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1" o:spid="_x0000_s2087" type="#_x0000_t202" style="position:absolute;margin-left:306.7pt;margin-top:771.1pt;width:18.65pt;height:21pt;z-index:-25165721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0"/>
                    <w:sz w:val="34"/>
                    <w:szCs w:val="34"/>
                  </w:rPr>
                  <w:t>24</w:t>
                </w:r>
              </w:p>
            </w:txbxContent>
          </v:textbox>
          <w10:wrap anchorx="page" anchory="page"/>
          <w10:anchorlock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7" o:spid="_x0000_s2088" type="#_x0000_t202" style="position:absolute;margin-left:295.55pt;margin-top:771.1pt;width:20.65pt;height:23pt;z-index:-25165619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20"/>
                  <w:ind w:left="20"/>
                  <w:rPr>
                    <w:rFonts w:ascii="Courier New"/>
                    <w:sz w:val="37"/>
                    <w:szCs w:val="37"/>
                  </w:rPr>
                </w:pPr>
                <w:r>
                  <w:rPr>
                    <w:rFonts w:ascii="Courier New" w:eastAsia="Times New Roman" w:cs="Courier New"/>
                    <w:w w:val="85"/>
                    <w:sz w:val="37"/>
                    <w:szCs w:val="37"/>
                  </w:rPr>
                  <w:t>25</w:t>
                </w:r>
              </w:p>
            </w:txbxContent>
          </v:textbox>
          <w10:wrap anchorx="page" anchory="page"/>
          <w10:anchorlock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5" o:spid="_x0000_s2089" type="#_x0000_t202" style="position:absolute;margin-left:305.6pt;margin-top:770.7pt;width:20.25pt;height:23.55pt;z-index:-251655168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20"/>
                  <w:ind w:left="20"/>
                  <w:rPr>
                    <w:rFonts w:ascii="Courier New"/>
                    <w:sz w:val="38"/>
                    <w:szCs w:val="38"/>
                  </w:rPr>
                </w:pPr>
                <w:r>
                  <w:rPr>
                    <w:rFonts w:ascii="Courier New" w:eastAsia="Times New Roman" w:cs="Courier New"/>
                    <w:w w:val="80"/>
                    <w:sz w:val="38"/>
                    <w:szCs w:val="38"/>
                  </w:rPr>
                  <w:t>26</w:t>
                </w:r>
              </w:p>
            </w:txbxContent>
          </v:textbox>
          <w10:wrap anchorx="page" anchory="page"/>
          <w10:anchorlock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091" type="#_x0000_t202" style="position:absolute;margin-left:305.6pt;margin-top:770.7pt;width:20.7pt;height:23.55pt;z-index:-25165312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20"/>
                  <w:ind w:left="20"/>
                  <w:rPr>
                    <w:rFonts w:ascii="Courier New"/>
                    <w:sz w:val="38"/>
                    <w:szCs w:val="38"/>
                  </w:rPr>
                </w:pPr>
                <w:r>
                  <w:rPr>
                    <w:rFonts w:ascii="Courier New" w:eastAsia="Times New Roman" w:cs="Courier New"/>
                    <w:spacing w:val="-1"/>
                    <w:w w:val="85"/>
                    <w:sz w:val="38"/>
                    <w:szCs w:val="38"/>
                  </w:rPr>
                  <w:t>28</w:t>
                </w:r>
              </w:p>
            </w:txbxContent>
          </v:textbox>
          <w10:wrap anchorx="page" anchory="page"/>
          <w10:anchorlock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4" o:spid="_x0000_s2093" type="#_x0000_t202" style="position:absolute;margin-left:295.5pt;margin-top:770.7pt;width:20.25pt;height:23.55pt;z-index:-25165107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20"/>
                  <w:ind w:left="20"/>
                  <w:rPr>
                    <w:rFonts w:ascii="Courier New"/>
                    <w:sz w:val="38"/>
                    <w:szCs w:val="38"/>
                  </w:rPr>
                </w:pPr>
                <w:r>
                  <w:rPr>
                    <w:rFonts w:ascii="Courier New" w:eastAsia="Times New Roman" w:cs="Courier New"/>
                    <w:w w:val="80"/>
                    <w:sz w:val="38"/>
                    <w:szCs w:val="38"/>
                  </w:rPr>
                  <w:t>29</w:t>
                </w:r>
              </w:p>
            </w:txbxContent>
          </v:textbox>
          <w10:wrap anchorx="page" anchory="page"/>
          <w10:anchorlock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2" o:spid="_x0000_s2095" type="#_x0000_t202" style="position:absolute;margin-left:306.75pt;margin-top:771.8pt;width:18.7pt;height:20.45pt;z-index:-25164902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w w:val="90"/>
                    <w:sz w:val="33"/>
                    <w:szCs w:val="33"/>
                  </w:rPr>
                  <w:t>30</w:t>
                </w:r>
              </w:p>
            </w:txbxContent>
          </v:textbox>
          <w10:wrap anchorx="page" anchory="page"/>
          <w10:anchorlock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6" o:spid="_x0000_s2098" type="#_x0000_t202" style="position:absolute;margin-left:296.7pt;margin-top:772.5pt;width:18.9pt;height:19.35pt;z-index:-25164595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sz w:val="31"/>
                    <w:szCs w:val="31"/>
                  </w:rPr>
                </w:pPr>
                <w:r>
                  <w:rPr>
                    <w:sz w:val="31"/>
                    <w:szCs w:val="31"/>
                  </w:rPr>
                  <w:t>31</w:t>
                </w:r>
              </w:p>
            </w:txbxContent>
          </v:textbox>
          <w10:wrap anchorx="page" anchory="page"/>
          <w10:anchorlock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2101" type="#_x0000_t202" style="position:absolute;margin-left:306.75pt;margin-top:771.6pt;width:18.7pt;height:20.45pt;z-index:-25164288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w w:val="90"/>
                    <w:sz w:val="33"/>
                    <w:szCs w:val="33"/>
                  </w:rPr>
                  <w:t>32</w:t>
                </w:r>
              </w:p>
            </w:txbxContent>
          </v:textbox>
          <w10:wrap anchorx="page" anchory="page"/>
          <w10:anchorlock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2104" type="#_x0000_t202" style="position:absolute;margin-left:296.65pt;margin-top:772.25pt;width:18.95pt;height:19.9pt;z-index:-251639808;mso-position-horizontal-relative:page;mso-position-vertical-relative:page" filled="f" stroked="f">
          <v:textbox inset="0,0,0,0">
            <w:txbxContent>
              <w:p w:rsidR="00F0702D" w:rsidRDefault="00F0702D">
                <w:pPr>
                  <w:pStyle w:val="BodyText"/>
                  <w:spacing w:before="9"/>
                  <w:ind w:left="20"/>
                </w:pPr>
                <w:r>
                  <w:rPr>
                    <w:w w:val="95"/>
                  </w:rPr>
                  <w:t>33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1" type="#_x0000_t202" style="position:absolute;margin-left:285.95pt;margin-top:772.25pt;width:10.55pt;height:19.9pt;z-index:-251691008;mso-position-horizontal-relative:page;mso-position-vertical-relative:page" filled="f" stroked="f">
          <v:textbox inset="0,0,0,0">
            <w:txbxContent>
              <w:p w:rsidR="00F0702D" w:rsidRDefault="00F0702D">
                <w:pPr>
                  <w:pStyle w:val="BodyText"/>
                  <w:spacing w:before="9"/>
                  <w:ind w:left="20"/>
                </w:pPr>
                <w:r>
                  <w:rPr>
                    <w:w w:val="95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1" o:spid="_x0000_s2106" type="#_x0000_t202" style="position:absolute;margin-left:306.75pt;margin-top:771.6pt;width:18.7pt;height:20.45pt;z-index:-25163776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w w:val="90"/>
                    <w:sz w:val="33"/>
                    <w:szCs w:val="33"/>
                  </w:rPr>
                  <w:t>34</w:t>
                </w:r>
              </w:p>
            </w:txbxContent>
          </v:textbox>
          <w10:wrap anchorx="page" anchory="page"/>
          <w10:anchorlock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3" o:spid="_x0000_s2107" type="#_x0000_t202" style="position:absolute;margin-left:295.6pt;margin-top:771.35pt;width:20.45pt;height:23pt;z-index:-25163673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20"/>
                  <w:ind w:left="20"/>
                  <w:rPr>
                    <w:rFonts w:ascii="Courier New"/>
                    <w:sz w:val="37"/>
                    <w:szCs w:val="37"/>
                  </w:rPr>
                </w:pPr>
                <w:r>
                  <w:rPr>
                    <w:rFonts w:ascii="Courier New" w:eastAsia="Times New Roman" w:cs="Courier New"/>
                    <w:w w:val="85"/>
                    <w:sz w:val="37"/>
                    <w:szCs w:val="37"/>
                  </w:rPr>
                  <w:t>35</w:t>
                </w:r>
              </w:p>
            </w:txbxContent>
          </v:textbox>
          <w10:wrap anchorx="page" anchory="page"/>
          <w10:anchorlock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5" o:spid="_x0000_s2109" type="#_x0000_t202" style="position:absolute;margin-left:306.75pt;margin-top:772.25pt;width:18.95pt;height:19.9pt;z-index:-251634688;mso-position-horizontal-relative:page;mso-position-vertical-relative:page" filled="f" stroked="f">
          <v:textbox inset="0,0,0,0">
            <w:txbxContent>
              <w:p w:rsidR="00F0702D" w:rsidRDefault="00F0702D">
                <w:pPr>
                  <w:pStyle w:val="BodyText"/>
                  <w:spacing w:before="9"/>
                  <w:ind w:left="20"/>
                </w:pPr>
                <w:r>
                  <w:rPr>
                    <w:w w:val="95"/>
                  </w:rPr>
                  <w:t>36</w:t>
                </w:r>
              </w:p>
            </w:txbxContent>
          </v:textbox>
          <w10:wrap anchorx="page" anchory="page"/>
          <w10:anchorlock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1" o:spid="_x0000_s2111" type="#_x0000_t202" style="position:absolute;margin-left:296.65pt;margin-top:772.05pt;width:18.95pt;height:19.9pt;z-index:-251632640;mso-position-horizontal-relative:page;mso-position-vertical-relative:page" filled="f" stroked="f">
          <v:textbox inset="0,0,0,0">
            <w:txbxContent>
              <w:p w:rsidR="00F0702D" w:rsidRDefault="00F0702D">
                <w:pPr>
                  <w:pStyle w:val="BodyText"/>
                  <w:spacing w:before="9"/>
                  <w:ind w:left="20"/>
                </w:pPr>
                <w:r>
                  <w:rPr>
                    <w:w w:val="95"/>
                  </w:rPr>
                  <w:t>37</w:t>
                </w:r>
              </w:p>
            </w:txbxContent>
          </v:textbox>
          <w10:wrap anchorx="page" anchory="page"/>
          <w10:anchorlock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2" o:spid="_x0000_s2113" type="#_x0000_t202" style="position:absolute;margin-left:307.1pt;margin-top:774.7pt;width:18.55pt;height:18.8pt;z-index:-25163059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line="360" w:lineRule="exact"/>
                  <w:ind w:left="20"/>
                  <w:rPr>
                    <w:rFonts w:ascii="Palatino Linotype" w:eastAsia="Times New Roman" w:cs="Palatino Linotype"/>
                    <w:sz w:val="33"/>
                    <w:szCs w:val="33"/>
                  </w:rPr>
                </w:pPr>
                <w:r>
                  <w:rPr>
                    <w:rFonts w:ascii="Palatino Linotype" w:eastAsia="Times New Roman" w:cs="Palatino Linotype"/>
                    <w:sz w:val="33"/>
                    <w:szCs w:val="33"/>
                  </w:rPr>
                  <w:t>38</w:t>
                </w:r>
              </w:p>
            </w:txbxContent>
          </v:textbox>
          <w10:wrap anchorx="page" anchory="page"/>
          <w10:anchorlock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5" o:spid="_x0000_s2115" type="#_x0000_t202" style="position:absolute;margin-left:294.65pt;margin-top:772.25pt;width:23.75pt;height:19.9pt;z-index:-251628544;mso-position-horizontal-relative:page;mso-position-vertical-relative:page" filled="f" stroked="f">
          <v:textbox inset="0,0,0,0">
            <w:txbxContent>
              <w:p w:rsidR="00F0702D" w:rsidRDefault="00F0702D">
                <w:pPr>
                  <w:pStyle w:val="BodyText"/>
                  <w:spacing w:before="9"/>
                  <w:ind w:left="60"/>
                </w:pPr>
                <w:fldSimple w:instr=" PAGE ">
                  <w:r>
                    <w:rPr>
                      <w:noProof/>
                    </w:rPr>
                    <w:t>42</w:t>
                  </w:r>
                </w:fldSimple>
              </w:p>
            </w:txbxContent>
          </v:textbox>
          <w10:wrap anchorx="page" anchory="page"/>
          <w10:anchorlock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3" o:spid="_x0000_s2116" type="#_x0000_t202" style="position:absolute;margin-left:294.65pt;margin-top:771.6pt;width:23.9pt;height:20.45pt;z-index:-25162752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6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fldChar w:fldCharType="begin"/>
                </w:r>
                <w:r>
                  <w:rPr>
                    <w:sz w:val="33"/>
                    <w:szCs w:val="33"/>
                  </w:rPr>
                  <w:instrText xml:space="preserve"> PAGE </w:instrText>
                </w:r>
                <w:r>
                  <w:rPr>
                    <w:sz w:val="33"/>
                    <w:szCs w:val="33"/>
                  </w:rPr>
                  <w:fldChar w:fldCharType="separate"/>
                </w:r>
                <w:r>
                  <w:rPr>
                    <w:noProof/>
                    <w:sz w:val="33"/>
                    <w:szCs w:val="33"/>
                  </w:rPr>
                  <w:t>43</w:t>
                </w:r>
                <w:r>
                  <w:rPr>
                    <w:sz w:val="33"/>
                    <w:szCs w:val="33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4" o:spid="_x0000_s2117" type="#_x0000_t202" style="position:absolute;margin-left:304.5pt;margin-top:771.1pt;width:23.85pt;height:21pt;z-index:-25162649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60"/>
                  <w:rPr>
                    <w:sz w:val="34"/>
                    <w:szCs w:val="34"/>
                  </w:rPr>
                </w:pPr>
                <w:r>
                  <w:rPr>
                    <w:sz w:val="34"/>
                    <w:szCs w:val="34"/>
                  </w:rPr>
                  <w:fldChar w:fldCharType="begin"/>
                </w:r>
                <w:r>
                  <w:rPr>
                    <w:sz w:val="34"/>
                    <w:szCs w:val="34"/>
                  </w:rPr>
                  <w:instrText xml:space="preserve"> PAGE </w:instrText>
                </w:r>
                <w:r>
                  <w:rPr>
                    <w:sz w:val="34"/>
                    <w:szCs w:val="34"/>
                  </w:rPr>
                  <w:fldChar w:fldCharType="separate"/>
                </w:r>
                <w:r>
                  <w:rPr>
                    <w:noProof/>
                    <w:sz w:val="34"/>
                    <w:szCs w:val="34"/>
                  </w:rPr>
                  <w:t>44</w:t>
                </w:r>
                <w:r>
                  <w:rPr>
                    <w:sz w:val="34"/>
                    <w:szCs w:val="34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5" o:spid="_x0000_s2118" type="#_x0000_t202" style="position:absolute;margin-left:294.65pt;margin-top:771.1pt;width:23.85pt;height:21pt;z-index:-25162547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60"/>
                  <w:rPr>
                    <w:sz w:val="34"/>
                    <w:szCs w:val="34"/>
                  </w:rPr>
                </w:pPr>
                <w:r>
                  <w:rPr>
                    <w:sz w:val="34"/>
                    <w:szCs w:val="34"/>
                  </w:rPr>
                  <w:fldChar w:fldCharType="begin"/>
                </w:r>
                <w:r>
                  <w:rPr>
                    <w:sz w:val="34"/>
                    <w:szCs w:val="34"/>
                  </w:rPr>
                  <w:instrText xml:space="preserve"> PAGE </w:instrText>
                </w:r>
                <w:r>
                  <w:rPr>
                    <w:sz w:val="34"/>
                    <w:szCs w:val="34"/>
                  </w:rPr>
                  <w:fldChar w:fldCharType="separate"/>
                </w:r>
                <w:r>
                  <w:rPr>
                    <w:noProof/>
                    <w:sz w:val="34"/>
                    <w:szCs w:val="34"/>
                  </w:rPr>
                  <w:t>45</w:t>
                </w:r>
                <w:r>
                  <w:rPr>
                    <w:sz w:val="34"/>
                    <w:szCs w:val="34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6" o:spid="_x0000_s2119" type="#_x0000_t202" style="position:absolute;margin-left:306.5pt;margin-top:771.6pt;width:19.1pt;height:20.45pt;z-index:-251624448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w w:val="95"/>
                    <w:sz w:val="33"/>
                    <w:szCs w:val="33"/>
                  </w:rPr>
                  <w:t>46</w:t>
                </w:r>
              </w:p>
            </w:txbxContent>
          </v:textbox>
          <w10:wrap anchorx="page" anchory="page"/>
          <w10:anchorlock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2" type="#_x0000_t202" style="position:absolute;margin-left:283.9pt;margin-top:524.3pt;width:272.2pt;height:19.35pt;z-index:-25168998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sz w:val="31"/>
                    <w:szCs w:val="31"/>
                  </w:rPr>
                </w:pPr>
                <w:r>
                  <w:rPr>
                    <w:sz w:val="31"/>
                    <w:szCs w:val="31"/>
                  </w:rPr>
                  <w:t>Рисунок</w:t>
                </w:r>
                <w:r>
                  <w:rPr>
                    <w:spacing w:val="-1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A.1</w:t>
                </w:r>
                <w:r>
                  <w:rPr>
                    <w:spacing w:val="-13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—</w:t>
                </w:r>
                <w:r>
                  <w:rPr>
                    <w:spacing w:val="-18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Блок</w:t>
                </w:r>
                <w:r>
                  <w:rPr>
                    <w:spacing w:val="-11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клапанный</w:t>
                </w:r>
                <w:r>
                  <w:rPr>
                    <w:spacing w:val="5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БКНЗ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59" type="#_x0000_t202" style="position:absolute;margin-left:265.7pt;margin-top:523.75pt;width:309.4pt;height:19.35pt;z-index:-251685888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sz w:val="31"/>
                    <w:szCs w:val="31"/>
                  </w:rPr>
                </w:pPr>
                <w:r>
                  <w:rPr>
                    <w:sz w:val="31"/>
                    <w:szCs w:val="31"/>
                  </w:rPr>
                  <w:t>Рисунок</w:t>
                </w:r>
                <w:r>
                  <w:rPr>
                    <w:spacing w:val="-4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А.</w:t>
                </w:r>
                <w:r>
                  <w:rPr>
                    <w:sz w:val="31"/>
                    <w:szCs w:val="31"/>
                  </w:rPr>
                  <w:fldChar w:fldCharType="begin"/>
                </w:r>
                <w:r>
                  <w:rPr>
                    <w:sz w:val="31"/>
                    <w:szCs w:val="31"/>
                  </w:rPr>
                  <w:instrText xml:space="preserve"> PAGE </w:instrText>
                </w:r>
                <w:r>
                  <w:rPr>
                    <w:sz w:val="31"/>
                    <w:szCs w:val="31"/>
                  </w:rPr>
                  <w:fldChar w:fldCharType="separate"/>
                </w:r>
                <w:r>
                  <w:rPr>
                    <w:noProof/>
                    <w:sz w:val="31"/>
                    <w:szCs w:val="31"/>
                  </w:rPr>
                  <w:t>2</w:t>
                </w:r>
                <w:r>
                  <w:rPr>
                    <w:sz w:val="31"/>
                    <w:szCs w:val="31"/>
                  </w:rPr>
                  <w:fldChar w:fldCharType="end"/>
                </w:r>
                <w:r>
                  <w:rPr>
                    <w:spacing w:val="-3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—</w:t>
                </w:r>
                <w:r>
                  <w:rPr>
                    <w:spacing w:val="-3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Блок</w:t>
                </w:r>
                <w:r>
                  <w:rPr>
                    <w:spacing w:val="-3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клапанный</w:t>
                </w:r>
                <w:r>
                  <w:rPr>
                    <w:spacing w:val="-3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БКН3-4-00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61" type="#_x0000_t202" style="position:absolute;margin-left:265.7pt;margin-top:524pt;width:312.4pt;height:19.35pt;z-index:-25168384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sz w:val="31"/>
                    <w:szCs w:val="31"/>
                  </w:rPr>
                </w:pPr>
                <w:r>
                  <w:rPr>
                    <w:sz w:val="31"/>
                    <w:szCs w:val="31"/>
                  </w:rPr>
                  <w:t>Рисунок</w:t>
                </w:r>
                <w:r>
                  <w:rPr>
                    <w:spacing w:val="-3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А.</w:t>
                </w:r>
                <w:r>
                  <w:rPr>
                    <w:sz w:val="31"/>
                    <w:szCs w:val="31"/>
                  </w:rPr>
                  <w:fldChar w:fldCharType="begin"/>
                </w:r>
                <w:r>
                  <w:rPr>
                    <w:sz w:val="31"/>
                    <w:szCs w:val="31"/>
                  </w:rPr>
                  <w:instrText xml:space="preserve"> PAGE </w:instrText>
                </w:r>
                <w:r>
                  <w:rPr>
                    <w:sz w:val="31"/>
                    <w:szCs w:val="31"/>
                  </w:rPr>
                  <w:fldChar w:fldCharType="separate"/>
                </w:r>
                <w:r>
                  <w:rPr>
                    <w:noProof/>
                    <w:sz w:val="31"/>
                    <w:szCs w:val="31"/>
                  </w:rPr>
                  <w:t>4</w:t>
                </w:r>
                <w:r>
                  <w:rPr>
                    <w:sz w:val="31"/>
                    <w:szCs w:val="31"/>
                  </w:rPr>
                  <w:fldChar w:fldCharType="end"/>
                </w:r>
                <w:r>
                  <w:rPr>
                    <w:spacing w:val="-3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—</w:t>
                </w:r>
                <w:r>
                  <w:rPr>
                    <w:spacing w:val="-2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Блок</w:t>
                </w:r>
                <w:r>
                  <w:rPr>
                    <w:spacing w:val="-3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клапанный</w:t>
                </w:r>
                <w:r>
                  <w:rPr>
                    <w:spacing w:val="-2"/>
                    <w:sz w:val="31"/>
                    <w:szCs w:val="31"/>
                  </w:rPr>
                  <w:t xml:space="preserve"> </w:t>
                </w:r>
                <w:r>
                  <w:rPr>
                    <w:sz w:val="31"/>
                    <w:szCs w:val="31"/>
                  </w:rPr>
                  <w:t>БКН3-4-</w:t>
                </w:r>
                <w:r>
                  <w:rPr>
                    <w:sz w:val="31"/>
                    <w:szCs w:val="31"/>
                  </w:rPr>
                  <w:fldChar w:fldCharType="begin"/>
                </w:r>
                <w:r>
                  <w:rPr>
                    <w:sz w:val="31"/>
                    <w:szCs w:val="31"/>
                  </w:rPr>
                  <w:instrText xml:space="preserve"> PAGE </w:instrText>
                </w:r>
                <w:r>
                  <w:rPr>
                    <w:sz w:val="31"/>
                    <w:szCs w:val="31"/>
                  </w:rPr>
                  <w:fldChar w:fldCharType="separate"/>
                </w:r>
                <w:r>
                  <w:rPr>
                    <w:noProof/>
                    <w:sz w:val="31"/>
                    <w:szCs w:val="31"/>
                  </w:rPr>
                  <w:t>4</w:t>
                </w:r>
                <w:r>
                  <w:rPr>
                    <w:sz w:val="31"/>
                    <w:szCs w:val="3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064" type="#_x0000_t202" style="position:absolute;margin-left:306.65pt;margin-top:772.05pt;width:18.75pt;height:19.9pt;z-index:-251680768;mso-position-horizontal-relative:page;mso-position-vertical-relative:page" filled="f" stroked="f">
          <v:textbox inset="0,0,0,0">
            <w:txbxContent>
              <w:p w:rsidR="00F0702D" w:rsidRDefault="00F0702D">
                <w:pPr>
                  <w:pStyle w:val="BodyText"/>
                  <w:spacing w:before="9"/>
                  <w:ind w:left="20"/>
                </w:pPr>
                <w:r>
                  <w:rPr>
                    <w:w w:val="95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066" type="#_x0000_t202" style="position:absolute;margin-left:296.6pt;margin-top:772.7pt;width:19.25pt;height:19.35pt;z-index:-25167872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sz w:val="31"/>
                    <w:szCs w:val="31"/>
                  </w:rPr>
                </w:pPr>
                <w:r>
                  <w:rPr>
                    <w:sz w:val="31"/>
                    <w:szCs w:val="31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02D" w:rsidRDefault="00F0702D">
      <w:r>
        <w:separator/>
      </w:r>
    </w:p>
  </w:footnote>
  <w:footnote w:type="continuationSeparator" w:id="0">
    <w:p w:rsidR="00F0702D" w:rsidRDefault="00F070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group id="docshapegroup12" o:spid="_x0000_s2053" style="position:absolute;margin-left:349.65pt;margin-top:68.75pt;width:4pt;height:15pt;z-index:-251688960;mso-position-horizontal-relative:page;mso-position-vertical-relative:page" coordorigin="6993,1375" coordsize="80,300">
          <v:line id="_x0000_s2054" style="position:absolute" from="7032,1375" to="7032,1630" strokeweight=".1174mm"/>
          <v:shape id="docshape13" o:spid="_x0000_s2055" style="position:absolute;left:6996;top:1545;width:73;height:127" coordorigin="6996,1545" coordsize="73,127" o:spt="100" adj="0,,0" path="m6996,1545r36,127l7059,1581r-27,l6996,1545xm7069,1545r-37,36l7059,1581r10,-36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v:shape id="docshape14" o:spid="_x0000_s2056" style="position:absolute;left:6996;top:1545;width:73;height:127" coordorigin="6996,1545" coordsize="73,127" path="m7032,1581r-36,-36l7032,1672r37,-127l7032,1581xe" filled="f" strokeweight=".1174mm">
            <v:path arrowok="t"/>
          </v:shape>
          <w10:wrap anchorx="page" anchory="page"/>
        </v:group>
      </w:pict>
    </w:r>
    <w:r>
      <w:rPr>
        <w:noProof/>
        <w:lang w:eastAsia="ru-RU"/>
      </w:rPr>
      <w:pict>
        <v:shape id="docshape15" o:spid="_x0000_s2057" style="position:absolute;margin-left:289.3pt;margin-top:76.9pt;width:45.45pt;height:8pt;z-index:-251687936;mso-position-horizontal-relative:page;mso-position-vertical-relative:page" coordorigin="5786,1538" coordsize="909,160" o:spt="100" adj="0,,0" path="m5838,1661r-52,l5786,1538r53,l5855,1541r11,6l5869,1552r-68,l5801,1590r67,l5858,1595r8,3l5880,1604r-79,l5801,1647r71,l5869,1651r-13,7l5838,1661xm5868,1590r-20,l5858,1585r,-25l5851,1552r18,l5872,1557r3,12l5875,1578r-4,11l5868,1590xm5872,1647r-17,l5863,1638r,-31l5848,1604r32,l5880,1625r-3,14l5872,1647xm5909,1661r-19,l5920,1615r-29,-43l5910,1572r21,31l5949,1603r-9,12l5949,1628r-19,l5909,1661xm5949,1603r-18,l5952,1572r19,l5949,1603xm5971,1661r-18,l5930,1628r19,l5971,1661xm6016,1664r-19,-4l5984,1649r-8,-15l5974,1616r2,-17l5984,1584r13,-11l6016,1569r18,4l6045,1582r-29,l6002,1586r-8,9l5990,1606r-1,10l5990,1627r4,11l6002,1647r14,4l6045,1651r-11,9l6016,1664xm6045,1651r-29,l6029,1647r8,-9l6041,1627r1,-11l6041,1606r-4,-11l6029,1586r-13,-4l6045,1582r2,2l6055,1599r2,17l6055,1634r-8,15l6045,1651xm6090,1648r-15,l6080,1637r3,-12l6084,1613r1,-12l6085,1572r63,l6148,1584r-49,l6099,1601r,13l6097,1626r-2,11l6090,1648xm6148,1648r-15,l6133,1584r15,l6148,1648xm6079,1688r-14,l6065,1648r92,l6157,1661r-78,l6079,1688xm6157,1688r-13,l6144,1661r13,l6157,1688xm6255,1664r-17,-3l6225,1652r-8,-15l6214,1619r3,-20l6225,1584r13,-11l6257,1569r15,3l6282,1580r2,3l6255,1583r-11,3l6236,1594r-4,10l6231,1616r,12l6235,1639r8,9l6255,1651r28,l6282,1652r-11,9l6255,1664xm6290,1602r-14,l6275,1590r-8,-7l6284,1583r4,7l6290,1602xm6283,1651r-18,l6274,1643r2,-13l6290,1630r-2,11l6283,1651xm6341,1584r-21,l6324,1578r8,-9l6347,1569r16,4l6374,1582r1,1l6345,1583r-4,1xm6321,1697r-16,l6305,1572r15,l6320,1584r21,l6332,1587r-8,8l6321,1606r,10l6322,1630r5,11l6334,1648r11,3l6321,1651r,46xm6345,1664r-12,l6325,1658r-4,-7l6354,1651r15,-6l6368,1616r,-8l6365,1596r-7,-9l6345,1583r30,l6381,1596r3,18l6382,1631r-6,16l6364,1659r-19,5xm6436,1664r-17,-3l6407,1652r-8,-15l6396,1619r3,-20l6407,1584r13,-11l6439,1569r17,4l6467,1583r-43,l6412,1595r,14l6476,1609r2,13l6412,1622r,19l6421,1651r47,l6465,1654r-12,7l6436,1664xm6476,1609r-14,l6462,1595r-7,-12l6467,1583r1,l6475,1600r1,9xm6468,1651r-15,l6462,1640r,-7l6477,1633r-4,11l6468,1651xm6511,1648r-15,l6501,1637r2,-12l6505,1613r,-12l6505,1572r63,l6568,1584r-48,l6520,1601r,13l6518,1626r-3,11l6511,1648xm6568,1648r-15,l6553,1584r15,l6568,1648xm6499,1688r-13,l6486,1648r92,l6578,1661r-79,l6499,1688xm6578,1688r-13,l6565,1661r13,l6578,1688xm6694,1661r-15,l6679,1572r15,l6694,1661xm6629,1661r-36,l6593,1572r15,l6608,1608r20,l6643,1610r11,6l6658,1621r-50,l6608,1648r51,l6655,1654r-10,5l6629,1661xm6659,1648r-17,l6647,1645r,-20l6641,1621r17,l6661,1624r2,12l6661,1646r-2,2xe" fillcolor="black" stroked="f">
          <v:stroke joinstyle="round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arrowok="t" o:connecttype="segments" o:connectlocs="@44,@45;@48,@49;@46,@47;@17,@18;@24,@25;@15,@16" textboxrect="3163,3163,18437,18437"/>
          <v:handles>
            <v:h position="@3,#0" polar="10800,10800"/>
            <v:h position="#2,#1" polar="10800,10800" radiusrange="0,10800"/>
          </v:handles>
          <w10:wrap anchorx="page" anchory="page"/>
        </v:shap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58" type="#_x0000_t202" style="position:absolute;margin-left:308.6pt;margin-top:40.45pt;width:223.5pt;height:19.35pt;z-index:-25168691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b/>
                    <w:bCs/>
                    <w:sz w:val="31"/>
                    <w:szCs w:val="31"/>
                  </w:rPr>
                </w:pPr>
                <w:r>
                  <w:rPr>
                    <w:b/>
                    <w:bCs/>
                    <w:sz w:val="31"/>
                    <w:szCs w:val="31"/>
                  </w:rPr>
                  <w:t>Продолжение</w:t>
                </w:r>
                <w:r>
                  <w:rPr>
                    <w:b/>
                    <w:bCs/>
                    <w:spacing w:val="-5"/>
                    <w:sz w:val="31"/>
                    <w:szCs w:val="31"/>
                  </w:rPr>
                  <w:t xml:space="preserve"> </w:t>
                </w:r>
                <w:r>
                  <w:rPr>
                    <w:b/>
                    <w:bCs/>
                    <w:sz w:val="31"/>
                    <w:szCs w:val="31"/>
                  </w:rPr>
                  <w:t>приложения</w:t>
                </w:r>
                <w:r>
                  <w:rPr>
                    <w:b/>
                    <w:bCs/>
                    <w:spacing w:val="-5"/>
                    <w:sz w:val="31"/>
                    <w:szCs w:val="31"/>
                  </w:rPr>
                  <w:t xml:space="preserve"> </w:t>
                </w:r>
                <w:r>
                  <w:rPr>
                    <w:b/>
                    <w:bCs/>
                    <w:sz w:val="31"/>
                    <w:szCs w:val="31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2076" type="#_x0000_t202" style="position:absolute;margin-left:190.15pt;margin-top:58pt;width:223.45pt;height:48.35pt;z-index:-25166848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  <w:p w:rsidR="00F0702D" w:rsidRDefault="00F0702D">
                <w:pPr>
                  <w:spacing w:before="316"/>
                  <w:ind w:left="2110"/>
                  <w:rPr>
                    <w:sz w:val="20"/>
                    <w:szCs w:val="20"/>
                  </w:rPr>
                </w:pPr>
                <w:r>
                  <w:rPr>
                    <w:w w:val="90"/>
                    <w:sz w:val="20"/>
                    <w:szCs w:val="20"/>
                  </w:rPr>
                  <w:t>Вход</w:t>
                </w:r>
                <w:r>
                  <w:rPr>
                    <w:spacing w:val="-1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w w:val="90"/>
                    <w:sz w:val="20"/>
                    <w:szCs w:val="20"/>
                  </w:rPr>
                  <w:t>среды</w:t>
                </w:r>
                <w:r>
                  <w:rPr>
                    <w:spacing w:val="24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w w:val="90"/>
                    <w:sz w:val="20"/>
                    <w:szCs w:val="20"/>
                  </w:rPr>
                  <w:t>У</w:t>
                </w:r>
              </w:p>
            </w:txbxContent>
          </v:textbox>
          <w10:wrap anchorx="page" anchory="page"/>
          <w10:anchorlock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0" o:spid="_x0000_s2077" type="#_x0000_t202" style="position:absolute;margin-left:180.1pt;margin-top:58pt;width:223.45pt;height:21pt;z-index:-25166745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141" o:spid="_x0000_s2078" type="#_x0000_t202" style="position:absolute;margin-left:281.8pt;margin-top:95.2pt;width:63.5pt;height:15.45pt;z-index:-25166643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2"/>
                  <w:ind w:left="20"/>
                  <w:rPr>
                    <w:sz w:val="24"/>
                    <w:szCs w:val="24"/>
                  </w:rPr>
                </w:pPr>
                <w:r>
                  <w:rPr>
                    <w:w w:val="90"/>
                    <w:sz w:val="24"/>
                    <w:szCs w:val="24"/>
                  </w:rPr>
                  <w:t>Вход</w:t>
                </w:r>
                <w:r>
                  <w:rPr>
                    <w:spacing w:val="31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w w:val="90"/>
                    <w:sz w:val="24"/>
                    <w:szCs w:val="24"/>
                  </w:rPr>
                  <w:t>среды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142" o:spid="_x0000_s2079" type="#_x0000_t202" style="position:absolute;margin-left:365.95pt;margin-top:95.2pt;width:7pt;height:15.45pt;z-index:-251665408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2"/>
                  <w:ind w:left="20"/>
                  <w:rPr>
                    <w:sz w:val="24"/>
                    <w:szCs w:val="24"/>
                  </w:rPr>
                </w:pPr>
                <w:r>
                  <w:rPr>
                    <w:w w:val="64"/>
                    <w:sz w:val="24"/>
                    <w:szCs w:val="24"/>
                  </w:rPr>
                  <w:t>У</w:t>
                </w:r>
              </w:p>
            </w:txbxContent>
          </v:textbox>
          <w10:wrap anchorx="page" anchory="page"/>
          <w10:anchorlock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3" o:spid="_x0000_s2080" type="#_x0000_t202" style="position:absolute;margin-left:190.15pt;margin-top:58pt;width:223.45pt;height:21pt;z-index:-25166438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164" o:spid="_x0000_s2081" type="#_x0000_t202" style="position:absolute;margin-left:280.1pt;margin-top:96.4pt;width:68.5pt;height:16pt;z-index:-25166336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2"/>
                  <w:ind w:left="20"/>
                  <w:rPr>
                    <w:sz w:val="25"/>
                    <w:szCs w:val="25"/>
                  </w:rPr>
                </w:pPr>
                <w:r>
                  <w:rPr>
                    <w:w w:val="95"/>
                    <w:sz w:val="25"/>
                    <w:szCs w:val="25"/>
                  </w:rPr>
                  <w:t>Вход</w:t>
                </w:r>
                <w:r>
                  <w:rPr>
                    <w:spacing w:val="16"/>
                    <w:w w:val="95"/>
                    <w:sz w:val="25"/>
                    <w:szCs w:val="25"/>
                  </w:rPr>
                  <w:t xml:space="preserve"> </w:t>
                </w:r>
                <w:r>
                  <w:rPr>
                    <w:w w:val="95"/>
                    <w:sz w:val="25"/>
                    <w:szCs w:val="25"/>
                  </w:rPr>
                  <w:t>среды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165" o:spid="_x0000_s2082" type="#_x0000_t202" style="position:absolute;margin-left:367.85pt;margin-top:96.4pt;width:7.4pt;height:16pt;z-index:-25166233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2"/>
                  <w:ind w:left="20"/>
                  <w:rPr>
                    <w:sz w:val="25"/>
                    <w:szCs w:val="25"/>
                  </w:rPr>
                </w:pPr>
                <w:r>
                  <w:rPr>
                    <w:w w:val="67"/>
                    <w:sz w:val="25"/>
                    <w:szCs w:val="25"/>
                  </w:rPr>
                  <w:t>У</w:t>
                </w:r>
              </w:p>
            </w:txbxContent>
          </v:textbox>
          <w10:wrap anchorx="page" anchory="page"/>
          <w10:anchorlock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0" o:spid="_x0000_s2084" type="#_x0000_t202" style="position:absolute;margin-left:180.15pt;margin-top:58.45pt;width:223.4pt;height:20.45pt;z-index:-251660288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2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4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0" o:spid="_x0000_s2086" type="#_x0000_t202" style="position:absolute;margin-left:190.15pt;margin-top:58pt;width:223.45pt;height:21pt;z-index:-25165824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060" type="#_x0000_t202" style="position:absolute;margin-left:308.6pt;margin-top:40.45pt;width:223.5pt;height:19.35pt;z-index:-25168486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b/>
                    <w:bCs/>
                    <w:sz w:val="31"/>
                    <w:szCs w:val="31"/>
                  </w:rPr>
                </w:pPr>
                <w:r>
                  <w:rPr>
                    <w:b/>
                    <w:bCs/>
                    <w:sz w:val="31"/>
                    <w:szCs w:val="31"/>
                  </w:rPr>
                  <w:t>Продолжение</w:t>
                </w:r>
                <w:r>
                  <w:rPr>
                    <w:b/>
                    <w:bCs/>
                    <w:spacing w:val="-5"/>
                    <w:sz w:val="31"/>
                    <w:szCs w:val="31"/>
                  </w:rPr>
                  <w:t xml:space="preserve"> </w:t>
                </w:r>
                <w:r>
                  <w:rPr>
                    <w:b/>
                    <w:bCs/>
                    <w:sz w:val="31"/>
                    <w:szCs w:val="31"/>
                  </w:rPr>
                  <w:t>приложения</w:t>
                </w:r>
                <w:r>
                  <w:rPr>
                    <w:b/>
                    <w:bCs/>
                    <w:spacing w:val="-5"/>
                    <w:sz w:val="31"/>
                    <w:szCs w:val="31"/>
                  </w:rPr>
                  <w:t xml:space="preserve"> </w:t>
                </w:r>
                <w:r>
                  <w:rPr>
                    <w:b/>
                    <w:bCs/>
                    <w:sz w:val="31"/>
                    <w:szCs w:val="31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0" o:spid="_x0000_s2090" type="#_x0000_t202" style="position:absolute;margin-left:190.2pt;margin-top:58.45pt;width:223.4pt;height:20.45pt;z-index:-25165414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2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4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3" o:spid="_x0000_s2092" type="#_x0000_t202" style="position:absolute;margin-left:180.15pt;margin-top:58.45pt;width:223.4pt;height:46pt;z-index:-25165209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2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4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  <w:p w:rsidR="00F0702D" w:rsidRDefault="00F0702D">
                <w:pPr>
                  <w:spacing w:before="304"/>
                  <w:ind w:left="944"/>
                  <w:rPr>
                    <w:sz w:val="18"/>
                    <w:szCs w:val="18"/>
                  </w:rPr>
                </w:pPr>
                <w:r>
                  <w:rPr>
                    <w:w w:val="90"/>
                    <w:sz w:val="18"/>
                    <w:szCs w:val="18"/>
                  </w:rPr>
                  <w:t>Вход</w:t>
                </w:r>
                <w:r>
                  <w:rPr>
                    <w:spacing w:val="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w w:val="90"/>
                    <w:sz w:val="18"/>
                    <w:szCs w:val="18"/>
                  </w:rPr>
                  <w:t>среды</w:t>
                </w:r>
              </w:p>
            </w:txbxContent>
          </v:textbox>
          <w10:wrap anchorx="page" anchory="page"/>
          <w10:anchorlock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1" o:spid="_x0000_s2094" type="#_x0000_t202" style="position:absolute;margin-left:190.15pt;margin-top:58pt;width:223.45pt;height:46.7pt;z-index:-251650048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  <w:p w:rsidR="00F0702D" w:rsidRDefault="00F0702D">
                <w:pPr>
                  <w:spacing w:before="306"/>
                  <w:ind w:left="955"/>
                  <w:rPr>
                    <w:sz w:val="18"/>
                    <w:szCs w:val="18"/>
                  </w:rPr>
                </w:pPr>
                <w:r>
                  <w:rPr>
                    <w:w w:val="90"/>
                    <w:sz w:val="18"/>
                    <w:szCs w:val="18"/>
                  </w:rPr>
                  <w:t>Вход</w:t>
                </w:r>
                <w:r>
                  <w:rPr>
                    <w:spacing w:val="11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w w:val="90"/>
                    <w:sz w:val="18"/>
                    <w:szCs w:val="18"/>
                  </w:rPr>
                  <w:t>среды</w:t>
                </w:r>
              </w:p>
            </w:txbxContent>
          </v:textbox>
          <w10:wrap anchorx="page" anchory="page"/>
          <w10:anchorlock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4" o:spid="_x0000_s2096" type="#_x0000_t202" style="position:absolute;margin-left:180.15pt;margin-top:58.45pt;width:223.4pt;height:20.45pt;z-index:-25164800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2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4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305" o:spid="_x0000_s2097" type="#_x0000_t202" style="position:absolute;margin-left:271.7pt;margin-top:92.9pt;width:49.9pt;height:12.65pt;z-index:-25164697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4"/>
                  <w:ind w:left="20"/>
                  <w:rPr>
                    <w:sz w:val="19"/>
                    <w:szCs w:val="19"/>
                  </w:rPr>
                </w:pPr>
                <w:r>
                  <w:rPr>
                    <w:w w:val="90"/>
                    <w:sz w:val="19"/>
                    <w:szCs w:val="19"/>
                  </w:rPr>
                  <w:t>Вход</w:t>
                </w:r>
                <w:r>
                  <w:rPr>
                    <w:spacing w:val="11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w w:val="90"/>
                    <w:sz w:val="19"/>
                    <w:szCs w:val="19"/>
                  </w:rPr>
                  <w:t>среды</w:t>
                </w:r>
              </w:p>
            </w:txbxContent>
          </v:textbox>
          <w10:wrap anchorx="page" anchory="page"/>
          <w10:anchorlock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0" o:spid="_x0000_s2099" type="#_x0000_t202" style="position:absolute;margin-left:190.2pt;margin-top:58.45pt;width:223.4pt;height:20.45pt;z-index:-251644928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2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4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321" o:spid="_x0000_s2100" type="#_x0000_t202" style="position:absolute;margin-left:281.55pt;margin-top:92.9pt;width:49.85pt;height:12.65pt;z-index:-25164390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4"/>
                  <w:ind w:left="20"/>
                  <w:rPr>
                    <w:sz w:val="19"/>
                    <w:szCs w:val="19"/>
                  </w:rPr>
                </w:pPr>
                <w:r>
                  <w:rPr>
                    <w:w w:val="90"/>
                    <w:sz w:val="19"/>
                    <w:szCs w:val="19"/>
                  </w:rPr>
                  <w:t>Вход</w:t>
                </w:r>
                <w:r>
                  <w:rPr>
                    <w:spacing w:val="11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w w:val="90"/>
                    <w:sz w:val="19"/>
                    <w:szCs w:val="19"/>
                  </w:rPr>
                  <w:t>среды</w:t>
                </w:r>
              </w:p>
            </w:txbxContent>
          </v:textbox>
          <w10:wrap anchorx="page" anchory="page"/>
          <w10:anchorlock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4" o:spid="_x0000_s2102" type="#_x0000_t202" style="position:absolute;margin-left:180.15pt;margin-top:58.45pt;width:223.4pt;height:20.45pt;z-index:-25164185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2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4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335" o:spid="_x0000_s2103" type="#_x0000_t202" style="position:absolute;margin-left:271.7pt;margin-top:92.9pt;width:49.9pt;height:12.65pt;z-index:-25164083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4"/>
                  <w:ind w:left="20"/>
                  <w:rPr>
                    <w:sz w:val="19"/>
                    <w:szCs w:val="19"/>
                  </w:rPr>
                </w:pPr>
                <w:r>
                  <w:rPr>
                    <w:w w:val="90"/>
                    <w:sz w:val="19"/>
                    <w:szCs w:val="19"/>
                  </w:rPr>
                  <w:t>Вход</w:t>
                </w:r>
                <w:r>
                  <w:rPr>
                    <w:spacing w:val="11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w w:val="90"/>
                    <w:sz w:val="19"/>
                    <w:szCs w:val="19"/>
                  </w:rPr>
                  <w:t>среды</w:t>
                </w:r>
              </w:p>
            </w:txbxContent>
          </v:textbox>
          <w10:wrap anchorx="page" anchory="page"/>
          <w10:anchorlock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0" o:spid="_x0000_s2105" type="#_x0000_t202" style="position:absolute;margin-left:190.15pt;margin-top:58pt;width:223.45pt;height:47.15pt;z-index:-25163878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  <w:p w:rsidR="00F0702D" w:rsidRDefault="00F0702D">
                <w:pPr>
                  <w:spacing w:before="316"/>
                  <w:ind w:left="1895" w:right="1592"/>
                  <w:jc w:val="center"/>
                  <w:rPr>
                    <w:sz w:val="18"/>
                    <w:szCs w:val="18"/>
                  </w:rPr>
                </w:pPr>
                <w:r>
                  <w:rPr>
                    <w:w w:val="95"/>
                    <w:sz w:val="18"/>
                    <w:szCs w:val="18"/>
                  </w:rPr>
                  <w:t>Вход</w:t>
                </w:r>
                <w:r>
                  <w:rPr>
                    <w:spacing w:val="1"/>
                    <w:w w:val="95"/>
                    <w:sz w:val="18"/>
                    <w:szCs w:val="18"/>
                  </w:rPr>
                  <w:t xml:space="preserve"> </w:t>
                </w:r>
                <w:r>
                  <w:rPr>
                    <w:w w:val="95"/>
                    <w:sz w:val="18"/>
                    <w:szCs w:val="18"/>
                  </w:rPr>
                  <w:t>среды</w:t>
                </w:r>
              </w:p>
            </w:txbxContent>
          </v:textbox>
          <w10:wrap anchorx="page" anchory="page"/>
          <w10:anchorlock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4" o:spid="_x0000_s2108" type="#_x0000_t202" style="position:absolute;margin-left:190.2pt;margin-top:58.45pt;width:223.4pt;height:20.45pt;z-index:-25163571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2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4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0" o:spid="_x0000_s2110" type="#_x0000_t202" style="position:absolute;margin-left:180.15pt;margin-top:58.45pt;width:223.4pt;height:20.45pt;z-index:-25163366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2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4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62" type="#_x0000_t202" style="position:absolute;margin-left:308.5pt;margin-top:38.8pt;width:223.45pt;height:21pt;z-index:-25168281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1" o:spid="_x0000_s2112" type="#_x0000_t202" style="position:absolute;margin-left:190.15pt;margin-top:58pt;width:223.45pt;height:21pt;z-index:-25163161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4" o:spid="_x0000_s2114" type="#_x0000_t202" style="position:absolute;margin-left:190.2pt;margin-top:58.45pt;width:223.4pt;height:46.6pt;z-index:-251629568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3" w:right="3"/>
                  <w:jc w:val="center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3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6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  <w:p w:rsidR="00F0702D" w:rsidRDefault="00F0702D">
                <w:pPr>
                  <w:spacing w:before="304"/>
                  <w:ind w:left="3" w:right="71"/>
                  <w:jc w:val="center"/>
                  <w:rPr>
                    <w:sz w:val="19"/>
                    <w:szCs w:val="19"/>
                  </w:rPr>
                </w:pPr>
                <w:r>
                  <w:rPr>
                    <w:w w:val="90"/>
                    <w:sz w:val="19"/>
                    <w:szCs w:val="19"/>
                  </w:rPr>
                  <w:t>Вход</w:t>
                </w:r>
                <w:r>
                  <w:rPr>
                    <w:spacing w:val="-4"/>
                    <w:w w:val="90"/>
                    <w:sz w:val="19"/>
                    <w:szCs w:val="19"/>
                  </w:rPr>
                  <w:t xml:space="preserve"> </w:t>
                </w:r>
                <w:r>
                  <w:rPr>
                    <w:w w:val="90"/>
                    <w:sz w:val="19"/>
                    <w:szCs w:val="19"/>
                  </w:rPr>
                  <w:t>среды</w:t>
                </w:r>
              </w:p>
            </w:txbxContent>
          </v:textbox>
          <w10:wrap anchorx="page" anchory="page"/>
          <w10:anchorlock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063" type="#_x0000_t202" style="position:absolute;margin-left:190.2pt;margin-top:58.45pt;width:223.4pt;height:20.45pt;z-index:-251681792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3"/>
                    <w:szCs w:val="33"/>
                  </w:rPr>
                </w:pPr>
                <w:r>
                  <w:rPr>
                    <w:sz w:val="33"/>
                    <w:szCs w:val="33"/>
                  </w:rPr>
                  <w:t>Продолжение</w:t>
                </w:r>
                <w:r>
                  <w:rPr>
                    <w:spacing w:val="12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приложения</w:t>
                </w:r>
                <w:r>
                  <w:rPr>
                    <w:spacing w:val="4"/>
                    <w:sz w:val="33"/>
                    <w:szCs w:val="33"/>
                  </w:rPr>
                  <w:t xml:space="preserve"> </w:t>
                </w:r>
                <w:r>
                  <w:rPr>
                    <w:sz w:val="33"/>
                    <w:szCs w:val="33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065" type="#_x0000_t202" style="position:absolute;margin-left:180.25pt;margin-top:59.65pt;width:223.5pt;height:19.35pt;z-index:-251679744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10"/>
                  <w:ind w:left="20"/>
                  <w:rPr>
                    <w:b/>
                    <w:bCs/>
                    <w:sz w:val="31"/>
                    <w:szCs w:val="31"/>
                  </w:rPr>
                </w:pPr>
                <w:r>
                  <w:rPr>
                    <w:b/>
                    <w:bCs/>
                    <w:sz w:val="31"/>
                    <w:szCs w:val="31"/>
                  </w:rPr>
                  <w:t>Продолжение</w:t>
                </w:r>
                <w:r>
                  <w:rPr>
                    <w:b/>
                    <w:bCs/>
                    <w:spacing w:val="-5"/>
                    <w:sz w:val="31"/>
                    <w:szCs w:val="31"/>
                  </w:rPr>
                  <w:t xml:space="preserve"> </w:t>
                </w:r>
                <w:r>
                  <w:rPr>
                    <w:b/>
                    <w:bCs/>
                    <w:sz w:val="31"/>
                    <w:szCs w:val="31"/>
                  </w:rPr>
                  <w:t>приложения</w:t>
                </w:r>
                <w:r>
                  <w:rPr>
                    <w:b/>
                    <w:bCs/>
                    <w:spacing w:val="-5"/>
                    <w:sz w:val="31"/>
                    <w:szCs w:val="31"/>
                  </w:rPr>
                  <w:t xml:space="preserve"> </w:t>
                </w:r>
                <w:r>
                  <w:rPr>
                    <w:b/>
                    <w:bCs/>
                    <w:sz w:val="31"/>
                    <w:szCs w:val="31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67" type="#_x0000_t202" style="position:absolute;margin-left:190.15pt;margin-top:58pt;width:223.45pt;height:21pt;z-index:-251677696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069" type="#_x0000_t202" style="position:absolute;margin-left:180.1pt;margin-top:58pt;width:223.45pt;height:21pt;z-index:-251675648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2071" type="#_x0000_t202" style="position:absolute;margin-left:190.15pt;margin-top:58pt;width:223.45pt;height:21pt;z-index:-251673600;mso-position-horizontal-relative:page;mso-position-vertical-relative:page" filled="f" stroked="f">
          <v:textbox inset="0,0,0,0">
            <w:txbxContent>
              <w:p w:rsidR="00F0702D" w:rsidRDefault="00F0702D">
                <w:pPr>
                  <w:spacing w:before="9"/>
                  <w:ind w:left="20"/>
                  <w:rPr>
                    <w:sz w:val="34"/>
                    <w:szCs w:val="34"/>
                  </w:rPr>
                </w:pPr>
                <w:r>
                  <w:rPr>
                    <w:w w:val="95"/>
                    <w:sz w:val="34"/>
                    <w:szCs w:val="34"/>
                  </w:rPr>
                  <w:t>Продолжение</w:t>
                </w:r>
                <w:r>
                  <w:rPr>
                    <w:spacing w:val="55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приложения</w:t>
                </w:r>
                <w:r>
                  <w:rPr>
                    <w:spacing w:val="44"/>
                    <w:w w:val="95"/>
                    <w:sz w:val="34"/>
                    <w:szCs w:val="34"/>
                  </w:rPr>
                  <w:t xml:space="preserve"> </w:t>
                </w:r>
                <w:r>
                  <w:rPr>
                    <w:w w:val="95"/>
                    <w:sz w:val="34"/>
                    <w:szCs w:val="34"/>
                  </w:rPr>
                  <w:t>А</w:t>
                </w:r>
              </w:p>
            </w:txbxContent>
          </v:textbox>
          <w10:wrap anchorx="page" anchory="page"/>
          <w10:anchorlock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2D" w:rsidRDefault="00F0702D">
    <w:pPr>
      <w:pStyle w:val="BodyText"/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D5D90"/>
    <w:multiLevelType w:val="hybridMultilevel"/>
    <w:tmpl w:val="FFFFFFFF"/>
    <w:lvl w:ilvl="0" w:tplc="3676AC54">
      <w:start w:val="1"/>
      <w:numFmt w:val="decimal"/>
      <w:lvlText w:val="%1"/>
      <w:lvlJc w:val="left"/>
      <w:pPr>
        <w:ind w:left="915" w:hanging="783"/>
      </w:pPr>
      <w:rPr>
        <w:rFonts w:ascii="Times New Roman" w:hAnsi="Times New Roman" w:cs="Times New Roman" w:hint="default"/>
      </w:rPr>
    </w:lvl>
    <w:lvl w:ilvl="1" w:tplc="7E2E2312">
      <w:start w:val="4"/>
      <w:numFmt w:val="decimal"/>
      <w:lvlText w:val="%1.%2"/>
      <w:lvlJc w:val="left"/>
      <w:pPr>
        <w:ind w:left="915" w:hanging="783"/>
      </w:pPr>
      <w:rPr>
        <w:rFonts w:ascii="Times New Roman" w:hAnsi="Times New Roman" w:cs="Times New Roman" w:hint="default"/>
      </w:rPr>
    </w:lvl>
    <w:lvl w:ilvl="2" w:tplc="D5383DE6">
      <w:start w:val="1"/>
      <w:numFmt w:val="decimal"/>
      <w:lvlText w:val="%1.%2.%3"/>
      <w:lvlJc w:val="left"/>
      <w:pPr>
        <w:ind w:left="915" w:hanging="783"/>
      </w:pPr>
      <w:rPr>
        <w:rFonts w:ascii="Times New Roman" w:hAnsi="Times New Roman" w:cs="Times New Roman" w:hint="default"/>
        <w:spacing w:val="-1"/>
        <w:w w:val="91"/>
      </w:rPr>
    </w:lvl>
    <w:lvl w:ilvl="3" w:tplc="22C2EC32">
      <w:numFmt w:val="bullet"/>
      <w:lvlText w:val="•"/>
      <w:lvlJc w:val="left"/>
      <w:pPr>
        <w:ind w:left="3788" w:hanging="783"/>
      </w:pPr>
      <w:rPr>
        <w:rFonts w:hint="default"/>
      </w:rPr>
    </w:lvl>
    <w:lvl w:ilvl="4" w:tplc="E620DEF0">
      <w:numFmt w:val="bullet"/>
      <w:lvlText w:val="•"/>
      <w:lvlJc w:val="left"/>
      <w:pPr>
        <w:ind w:left="4744" w:hanging="783"/>
      </w:pPr>
      <w:rPr>
        <w:rFonts w:hint="default"/>
      </w:rPr>
    </w:lvl>
    <w:lvl w:ilvl="5" w:tplc="56ECFAE8">
      <w:numFmt w:val="bullet"/>
      <w:lvlText w:val="•"/>
      <w:lvlJc w:val="left"/>
      <w:pPr>
        <w:ind w:left="5700" w:hanging="783"/>
      </w:pPr>
      <w:rPr>
        <w:rFonts w:hint="default"/>
      </w:rPr>
    </w:lvl>
    <w:lvl w:ilvl="6" w:tplc="4A82DD98">
      <w:numFmt w:val="bullet"/>
      <w:lvlText w:val="•"/>
      <w:lvlJc w:val="left"/>
      <w:pPr>
        <w:ind w:left="6656" w:hanging="783"/>
      </w:pPr>
      <w:rPr>
        <w:rFonts w:hint="default"/>
      </w:rPr>
    </w:lvl>
    <w:lvl w:ilvl="7" w:tplc="D4241AC4">
      <w:numFmt w:val="bullet"/>
      <w:lvlText w:val="•"/>
      <w:lvlJc w:val="left"/>
      <w:pPr>
        <w:ind w:left="7612" w:hanging="783"/>
      </w:pPr>
      <w:rPr>
        <w:rFonts w:hint="default"/>
      </w:rPr>
    </w:lvl>
    <w:lvl w:ilvl="8" w:tplc="515C8D48">
      <w:numFmt w:val="bullet"/>
      <w:lvlText w:val="•"/>
      <w:lvlJc w:val="left"/>
      <w:pPr>
        <w:ind w:left="8568" w:hanging="783"/>
      </w:pPr>
      <w:rPr>
        <w:rFonts w:hint="default"/>
      </w:rPr>
    </w:lvl>
  </w:abstractNum>
  <w:abstractNum w:abstractNumId="1">
    <w:nsid w:val="2B440E6B"/>
    <w:multiLevelType w:val="hybridMultilevel"/>
    <w:tmpl w:val="FFFFFFFF"/>
    <w:lvl w:ilvl="0" w:tplc="BA40A798">
      <w:start w:val="1"/>
      <w:numFmt w:val="decimal"/>
      <w:lvlText w:val="%1"/>
      <w:lvlJc w:val="left"/>
      <w:pPr>
        <w:ind w:left="1238" w:hanging="572"/>
      </w:pPr>
      <w:rPr>
        <w:rFonts w:ascii="Times New Roman" w:hAnsi="Times New Roman" w:cs="Times New Roman" w:hint="default"/>
        <w:w w:val="98"/>
      </w:rPr>
    </w:lvl>
    <w:lvl w:ilvl="1" w:tplc="03D673FA">
      <w:start w:val="1"/>
      <w:numFmt w:val="decimal"/>
      <w:lvlText w:val="%1.%2"/>
      <w:lvlJc w:val="left"/>
      <w:pPr>
        <w:ind w:left="116" w:hanging="516"/>
      </w:pPr>
      <w:rPr>
        <w:rFonts w:ascii="Times New Roman" w:hAnsi="Times New Roman" w:cs="Times New Roman" w:hint="default"/>
        <w:spacing w:val="-1"/>
        <w:w w:val="95"/>
      </w:rPr>
    </w:lvl>
    <w:lvl w:ilvl="2" w:tplc="96B29B50">
      <w:numFmt w:val="bullet"/>
      <w:lvlText w:val="—"/>
      <w:lvlJc w:val="left"/>
      <w:pPr>
        <w:ind w:left="1692" w:hanging="516"/>
      </w:pPr>
      <w:rPr>
        <w:rFonts w:ascii="Arial" w:eastAsia="Times New Roman" w:hAnsi="Arial" w:hint="default"/>
        <w:w w:val="92"/>
      </w:rPr>
    </w:lvl>
    <w:lvl w:ilvl="3" w:tplc="EA24267E">
      <w:numFmt w:val="bullet"/>
      <w:lvlText w:val="•"/>
      <w:lvlJc w:val="left"/>
      <w:pPr>
        <w:ind w:left="1560" w:hanging="516"/>
      </w:pPr>
      <w:rPr>
        <w:rFonts w:hint="default"/>
      </w:rPr>
    </w:lvl>
    <w:lvl w:ilvl="4" w:tplc="0C685056">
      <w:numFmt w:val="bullet"/>
      <w:lvlText w:val="•"/>
      <w:lvlJc w:val="left"/>
      <w:pPr>
        <w:ind w:left="1700" w:hanging="516"/>
      </w:pPr>
      <w:rPr>
        <w:rFonts w:hint="default"/>
      </w:rPr>
    </w:lvl>
    <w:lvl w:ilvl="5" w:tplc="7D42DB04">
      <w:numFmt w:val="bullet"/>
      <w:lvlText w:val="•"/>
      <w:lvlJc w:val="left"/>
      <w:pPr>
        <w:ind w:left="2000" w:hanging="516"/>
      </w:pPr>
      <w:rPr>
        <w:rFonts w:hint="default"/>
      </w:rPr>
    </w:lvl>
    <w:lvl w:ilvl="6" w:tplc="CF3CE574">
      <w:numFmt w:val="bullet"/>
      <w:lvlText w:val="•"/>
      <w:lvlJc w:val="left"/>
      <w:pPr>
        <w:ind w:left="2500" w:hanging="516"/>
      </w:pPr>
      <w:rPr>
        <w:rFonts w:hint="default"/>
      </w:rPr>
    </w:lvl>
    <w:lvl w:ilvl="7" w:tplc="280A90C0">
      <w:numFmt w:val="bullet"/>
      <w:lvlText w:val="•"/>
      <w:lvlJc w:val="left"/>
      <w:pPr>
        <w:ind w:left="4495" w:hanging="516"/>
      </w:pPr>
      <w:rPr>
        <w:rFonts w:hint="default"/>
      </w:rPr>
    </w:lvl>
    <w:lvl w:ilvl="8" w:tplc="A3986B00">
      <w:numFmt w:val="bullet"/>
      <w:lvlText w:val="•"/>
      <w:lvlJc w:val="left"/>
      <w:pPr>
        <w:ind w:left="6490" w:hanging="516"/>
      </w:pPr>
      <w:rPr>
        <w:rFonts w:hint="default"/>
      </w:rPr>
    </w:lvl>
  </w:abstractNum>
  <w:abstractNum w:abstractNumId="2">
    <w:nsid w:val="2B522FD8"/>
    <w:multiLevelType w:val="hybridMultilevel"/>
    <w:tmpl w:val="FFFFFFFF"/>
    <w:lvl w:ilvl="0" w:tplc="6FFA652C">
      <w:start w:val="1"/>
      <w:numFmt w:val="decimal"/>
      <w:lvlText w:val="%1"/>
      <w:lvlJc w:val="left"/>
      <w:pPr>
        <w:ind w:left="1476" w:hanging="569"/>
      </w:pPr>
      <w:rPr>
        <w:rFonts w:ascii="Times New Roman" w:hAnsi="Times New Roman" w:cs="Times New Roman" w:hint="default"/>
        <w:w w:val="98"/>
      </w:rPr>
    </w:lvl>
    <w:lvl w:ilvl="1" w:tplc="D242DE3E">
      <w:numFmt w:val="bullet"/>
      <w:lvlText w:val="•"/>
      <w:lvlJc w:val="left"/>
      <w:pPr>
        <w:ind w:left="2380" w:hanging="569"/>
      </w:pPr>
      <w:rPr>
        <w:rFonts w:hint="default"/>
      </w:rPr>
    </w:lvl>
    <w:lvl w:ilvl="2" w:tplc="89DA18C0">
      <w:numFmt w:val="bullet"/>
      <w:lvlText w:val="•"/>
      <w:lvlJc w:val="left"/>
      <w:pPr>
        <w:ind w:left="3280" w:hanging="569"/>
      </w:pPr>
      <w:rPr>
        <w:rFonts w:hint="default"/>
      </w:rPr>
    </w:lvl>
    <w:lvl w:ilvl="3" w:tplc="CAA6D9B8">
      <w:numFmt w:val="bullet"/>
      <w:lvlText w:val="•"/>
      <w:lvlJc w:val="left"/>
      <w:pPr>
        <w:ind w:left="4180" w:hanging="569"/>
      </w:pPr>
      <w:rPr>
        <w:rFonts w:hint="default"/>
      </w:rPr>
    </w:lvl>
    <w:lvl w:ilvl="4" w:tplc="18420128">
      <w:numFmt w:val="bullet"/>
      <w:lvlText w:val="•"/>
      <w:lvlJc w:val="left"/>
      <w:pPr>
        <w:ind w:left="5080" w:hanging="569"/>
      </w:pPr>
      <w:rPr>
        <w:rFonts w:hint="default"/>
      </w:rPr>
    </w:lvl>
    <w:lvl w:ilvl="5" w:tplc="CADE27BE">
      <w:numFmt w:val="bullet"/>
      <w:lvlText w:val="•"/>
      <w:lvlJc w:val="left"/>
      <w:pPr>
        <w:ind w:left="5980" w:hanging="569"/>
      </w:pPr>
      <w:rPr>
        <w:rFonts w:hint="default"/>
      </w:rPr>
    </w:lvl>
    <w:lvl w:ilvl="6" w:tplc="F9828FA0">
      <w:numFmt w:val="bullet"/>
      <w:lvlText w:val="•"/>
      <w:lvlJc w:val="left"/>
      <w:pPr>
        <w:ind w:left="6880" w:hanging="569"/>
      </w:pPr>
      <w:rPr>
        <w:rFonts w:hint="default"/>
      </w:rPr>
    </w:lvl>
    <w:lvl w:ilvl="7" w:tplc="56B26322">
      <w:numFmt w:val="bullet"/>
      <w:lvlText w:val="•"/>
      <w:lvlJc w:val="left"/>
      <w:pPr>
        <w:ind w:left="7780" w:hanging="569"/>
      </w:pPr>
      <w:rPr>
        <w:rFonts w:hint="default"/>
      </w:rPr>
    </w:lvl>
    <w:lvl w:ilvl="8" w:tplc="7FF68A32">
      <w:numFmt w:val="bullet"/>
      <w:lvlText w:val="•"/>
      <w:lvlJc w:val="left"/>
      <w:pPr>
        <w:ind w:left="8680" w:hanging="569"/>
      </w:pPr>
      <w:rPr>
        <w:rFonts w:hint="default"/>
      </w:rPr>
    </w:lvl>
  </w:abstractNum>
  <w:abstractNum w:abstractNumId="3">
    <w:nsid w:val="2E467838"/>
    <w:multiLevelType w:val="hybridMultilevel"/>
    <w:tmpl w:val="FFFFFFFF"/>
    <w:lvl w:ilvl="0" w:tplc="9FB8C0AE">
      <w:start w:val="1"/>
      <w:numFmt w:val="decimal"/>
      <w:lvlText w:val="%1"/>
      <w:lvlJc w:val="left"/>
      <w:pPr>
        <w:ind w:left="116" w:hanging="777"/>
      </w:pPr>
      <w:rPr>
        <w:rFonts w:ascii="Times New Roman" w:hAnsi="Times New Roman" w:cs="Times New Roman" w:hint="default"/>
      </w:rPr>
    </w:lvl>
    <w:lvl w:ilvl="1" w:tplc="62A6E11A">
      <w:start w:val="1"/>
      <w:numFmt w:val="decimal"/>
      <w:lvlText w:val="%1.%2"/>
      <w:lvlJc w:val="left"/>
      <w:pPr>
        <w:ind w:left="116" w:hanging="777"/>
      </w:pPr>
      <w:rPr>
        <w:rFonts w:ascii="Times New Roman" w:hAnsi="Times New Roman" w:cs="Times New Roman" w:hint="default"/>
      </w:rPr>
    </w:lvl>
    <w:lvl w:ilvl="2" w:tplc="1C8439C8">
      <w:start w:val="1"/>
      <w:numFmt w:val="decimal"/>
      <w:lvlText w:val="%1.%2.%3"/>
      <w:lvlJc w:val="left"/>
      <w:pPr>
        <w:ind w:left="116" w:hanging="777"/>
      </w:pPr>
      <w:rPr>
        <w:rFonts w:ascii="Arial" w:eastAsia="Times New Roman" w:hAnsi="Arial" w:hint="default"/>
        <w:b w:val="0"/>
        <w:bCs w:val="0"/>
        <w:i w:val="0"/>
        <w:iCs w:val="0"/>
        <w:spacing w:val="-1"/>
        <w:w w:val="95"/>
        <w:sz w:val="32"/>
        <w:szCs w:val="32"/>
      </w:rPr>
    </w:lvl>
    <w:lvl w:ilvl="3" w:tplc="2E8AC0BE">
      <w:numFmt w:val="bullet"/>
      <w:lvlText w:val="•"/>
      <w:lvlJc w:val="left"/>
      <w:pPr>
        <w:ind w:left="3228" w:hanging="777"/>
      </w:pPr>
      <w:rPr>
        <w:rFonts w:hint="default"/>
      </w:rPr>
    </w:lvl>
    <w:lvl w:ilvl="4" w:tplc="C6EA7E86">
      <w:numFmt w:val="bullet"/>
      <w:lvlText w:val="•"/>
      <w:lvlJc w:val="left"/>
      <w:pPr>
        <w:ind w:left="4264" w:hanging="777"/>
      </w:pPr>
      <w:rPr>
        <w:rFonts w:hint="default"/>
      </w:rPr>
    </w:lvl>
    <w:lvl w:ilvl="5" w:tplc="76947356">
      <w:numFmt w:val="bullet"/>
      <w:lvlText w:val="•"/>
      <w:lvlJc w:val="left"/>
      <w:pPr>
        <w:ind w:left="5300" w:hanging="777"/>
      </w:pPr>
      <w:rPr>
        <w:rFonts w:hint="default"/>
      </w:rPr>
    </w:lvl>
    <w:lvl w:ilvl="6" w:tplc="25DA6912">
      <w:numFmt w:val="bullet"/>
      <w:lvlText w:val="•"/>
      <w:lvlJc w:val="left"/>
      <w:pPr>
        <w:ind w:left="6336" w:hanging="777"/>
      </w:pPr>
      <w:rPr>
        <w:rFonts w:hint="default"/>
      </w:rPr>
    </w:lvl>
    <w:lvl w:ilvl="7" w:tplc="4AA4F5A6">
      <w:numFmt w:val="bullet"/>
      <w:lvlText w:val="•"/>
      <w:lvlJc w:val="left"/>
      <w:pPr>
        <w:ind w:left="7372" w:hanging="777"/>
      </w:pPr>
      <w:rPr>
        <w:rFonts w:hint="default"/>
      </w:rPr>
    </w:lvl>
    <w:lvl w:ilvl="8" w:tplc="644E8030">
      <w:numFmt w:val="bullet"/>
      <w:lvlText w:val="•"/>
      <w:lvlJc w:val="left"/>
      <w:pPr>
        <w:ind w:left="8408" w:hanging="777"/>
      </w:pPr>
      <w:rPr>
        <w:rFonts w:hint="default"/>
      </w:rPr>
    </w:lvl>
  </w:abstractNum>
  <w:abstractNum w:abstractNumId="4">
    <w:nsid w:val="3AFB6CB6"/>
    <w:multiLevelType w:val="hybridMultilevel"/>
    <w:tmpl w:val="FFFFFFFF"/>
    <w:lvl w:ilvl="0" w:tplc="A9CEC464">
      <w:start w:val="1"/>
      <w:numFmt w:val="decimal"/>
      <w:lvlText w:val="%1"/>
      <w:lvlJc w:val="left"/>
      <w:pPr>
        <w:ind w:left="2254" w:hanging="777"/>
      </w:pPr>
      <w:rPr>
        <w:rFonts w:ascii="Times New Roman" w:hAnsi="Times New Roman" w:cs="Times New Roman" w:hint="default"/>
      </w:rPr>
    </w:lvl>
    <w:lvl w:ilvl="1" w:tplc="DE4800E2">
      <w:start w:val="3"/>
      <w:numFmt w:val="decimal"/>
      <w:lvlText w:val="%1.%2"/>
      <w:lvlJc w:val="left"/>
      <w:pPr>
        <w:ind w:left="2254" w:hanging="777"/>
      </w:pPr>
      <w:rPr>
        <w:rFonts w:ascii="Times New Roman" w:hAnsi="Times New Roman" w:cs="Times New Roman" w:hint="default"/>
      </w:rPr>
    </w:lvl>
    <w:lvl w:ilvl="2" w:tplc="4A4A5D12">
      <w:start w:val="1"/>
      <w:numFmt w:val="decimal"/>
      <w:lvlText w:val="%1.%2.%3"/>
      <w:lvlJc w:val="left"/>
      <w:pPr>
        <w:ind w:left="2254" w:hanging="777"/>
      </w:pPr>
      <w:rPr>
        <w:rFonts w:ascii="Arial" w:eastAsia="Times New Roman" w:hAnsi="Arial" w:hint="default"/>
        <w:b w:val="0"/>
        <w:bCs w:val="0"/>
        <w:i w:val="0"/>
        <w:iCs w:val="0"/>
        <w:spacing w:val="-1"/>
        <w:w w:val="91"/>
        <w:sz w:val="33"/>
        <w:szCs w:val="33"/>
      </w:rPr>
    </w:lvl>
    <w:lvl w:ilvl="3" w:tplc="EBFA84AC">
      <w:numFmt w:val="bullet"/>
      <w:lvlText w:val="—"/>
      <w:lvlJc w:val="left"/>
      <w:pPr>
        <w:ind w:left="2498" w:hanging="509"/>
      </w:pPr>
      <w:rPr>
        <w:rFonts w:ascii="Arial" w:eastAsia="Times New Roman" w:hAnsi="Arial" w:hint="default"/>
        <w:b w:val="0"/>
        <w:bCs w:val="0"/>
        <w:i w:val="0"/>
        <w:iCs w:val="0"/>
        <w:w w:val="92"/>
        <w:sz w:val="33"/>
        <w:szCs w:val="33"/>
      </w:rPr>
    </w:lvl>
    <w:lvl w:ilvl="4" w:tplc="4CCA76D0">
      <w:numFmt w:val="bullet"/>
      <w:lvlText w:val="•"/>
      <w:lvlJc w:val="left"/>
      <w:pPr>
        <w:ind w:left="5160" w:hanging="509"/>
      </w:pPr>
      <w:rPr>
        <w:rFonts w:hint="default"/>
      </w:rPr>
    </w:lvl>
    <w:lvl w:ilvl="5" w:tplc="A13639D8">
      <w:numFmt w:val="bullet"/>
      <w:lvlText w:val="•"/>
      <w:lvlJc w:val="left"/>
      <w:pPr>
        <w:ind w:left="6046" w:hanging="509"/>
      </w:pPr>
      <w:rPr>
        <w:rFonts w:hint="default"/>
      </w:rPr>
    </w:lvl>
    <w:lvl w:ilvl="6" w:tplc="9CD66B50">
      <w:numFmt w:val="bullet"/>
      <w:lvlText w:val="•"/>
      <w:lvlJc w:val="left"/>
      <w:pPr>
        <w:ind w:left="6933" w:hanging="509"/>
      </w:pPr>
      <w:rPr>
        <w:rFonts w:hint="default"/>
      </w:rPr>
    </w:lvl>
    <w:lvl w:ilvl="7" w:tplc="4D063B22">
      <w:numFmt w:val="bullet"/>
      <w:lvlText w:val="•"/>
      <w:lvlJc w:val="left"/>
      <w:pPr>
        <w:ind w:left="7820" w:hanging="509"/>
      </w:pPr>
      <w:rPr>
        <w:rFonts w:hint="default"/>
      </w:rPr>
    </w:lvl>
    <w:lvl w:ilvl="8" w:tplc="D944A856">
      <w:numFmt w:val="bullet"/>
      <w:lvlText w:val="•"/>
      <w:lvlJc w:val="left"/>
      <w:pPr>
        <w:ind w:left="8706" w:hanging="509"/>
      </w:pPr>
      <w:rPr>
        <w:rFonts w:hint="default"/>
      </w:rPr>
    </w:lvl>
  </w:abstractNum>
  <w:abstractNum w:abstractNumId="5">
    <w:nsid w:val="4F1E6F8B"/>
    <w:multiLevelType w:val="hybridMultilevel"/>
    <w:tmpl w:val="FFFFFFFF"/>
    <w:lvl w:ilvl="0" w:tplc="0ED2D5A8">
      <w:numFmt w:val="bullet"/>
      <w:lvlText w:val="—"/>
      <w:lvlJc w:val="left"/>
      <w:pPr>
        <w:ind w:left="2497" w:hanging="509"/>
      </w:pPr>
      <w:rPr>
        <w:rFonts w:ascii="Arial" w:eastAsia="Times New Roman" w:hAnsi="Arial" w:hint="default"/>
        <w:b w:val="0"/>
        <w:bCs w:val="0"/>
        <w:i w:val="0"/>
        <w:iCs w:val="0"/>
        <w:w w:val="92"/>
        <w:sz w:val="33"/>
        <w:szCs w:val="33"/>
      </w:rPr>
    </w:lvl>
    <w:lvl w:ilvl="1" w:tplc="096E123E">
      <w:numFmt w:val="bullet"/>
      <w:lvlText w:val="•"/>
      <w:lvlJc w:val="left"/>
      <w:pPr>
        <w:ind w:left="3298" w:hanging="509"/>
      </w:pPr>
      <w:rPr>
        <w:rFonts w:hint="default"/>
      </w:rPr>
    </w:lvl>
    <w:lvl w:ilvl="2" w:tplc="47D65F6A">
      <w:numFmt w:val="bullet"/>
      <w:lvlText w:val="•"/>
      <w:lvlJc w:val="left"/>
      <w:pPr>
        <w:ind w:left="4096" w:hanging="509"/>
      </w:pPr>
      <w:rPr>
        <w:rFonts w:hint="default"/>
      </w:rPr>
    </w:lvl>
    <w:lvl w:ilvl="3" w:tplc="DC343450">
      <w:numFmt w:val="bullet"/>
      <w:lvlText w:val="•"/>
      <w:lvlJc w:val="left"/>
      <w:pPr>
        <w:ind w:left="4894" w:hanging="509"/>
      </w:pPr>
      <w:rPr>
        <w:rFonts w:hint="default"/>
      </w:rPr>
    </w:lvl>
    <w:lvl w:ilvl="4" w:tplc="32566150">
      <w:numFmt w:val="bullet"/>
      <w:lvlText w:val="•"/>
      <w:lvlJc w:val="left"/>
      <w:pPr>
        <w:ind w:left="5692" w:hanging="509"/>
      </w:pPr>
      <w:rPr>
        <w:rFonts w:hint="default"/>
      </w:rPr>
    </w:lvl>
    <w:lvl w:ilvl="5" w:tplc="90EAEA30">
      <w:numFmt w:val="bullet"/>
      <w:lvlText w:val="•"/>
      <w:lvlJc w:val="left"/>
      <w:pPr>
        <w:ind w:left="6490" w:hanging="509"/>
      </w:pPr>
      <w:rPr>
        <w:rFonts w:hint="default"/>
      </w:rPr>
    </w:lvl>
    <w:lvl w:ilvl="6" w:tplc="E5EE8136">
      <w:numFmt w:val="bullet"/>
      <w:lvlText w:val="•"/>
      <w:lvlJc w:val="left"/>
      <w:pPr>
        <w:ind w:left="7288" w:hanging="509"/>
      </w:pPr>
      <w:rPr>
        <w:rFonts w:hint="default"/>
      </w:rPr>
    </w:lvl>
    <w:lvl w:ilvl="7" w:tplc="6868BC42">
      <w:numFmt w:val="bullet"/>
      <w:lvlText w:val="•"/>
      <w:lvlJc w:val="left"/>
      <w:pPr>
        <w:ind w:left="8086" w:hanging="509"/>
      </w:pPr>
      <w:rPr>
        <w:rFonts w:hint="default"/>
      </w:rPr>
    </w:lvl>
    <w:lvl w:ilvl="8" w:tplc="C5A0190A">
      <w:numFmt w:val="bullet"/>
      <w:lvlText w:val="•"/>
      <w:lvlJc w:val="left"/>
      <w:pPr>
        <w:ind w:left="8884" w:hanging="509"/>
      </w:pPr>
      <w:rPr>
        <w:rFonts w:hint="default"/>
      </w:rPr>
    </w:lvl>
  </w:abstractNum>
  <w:abstractNum w:abstractNumId="6">
    <w:nsid w:val="77315427"/>
    <w:multiLevelType w:val="hybridMultilevel"/>
    <w:tmpl w:val="FFFFFFFF"/>
    <w:lvl w:ilvl="0" w:tplc="2212516E">
      <w:start w:val="1"/>
      <w:numFmt w:val="decimal"/>
      <w:lvlText w:val="%1"/>
      <w:lvlJc w:val="left"/>
      <w:pPr>
        <w:ind w:left="116" w:hanging="780"/>
      </w:pPr>
      <w:rPr>
        <w:rFonts w:ascii="Times New Roman" w:hAnsi="Times New Roman" w:cs="Times New Roman" w:hint="default"/>
      </w:rPr>
    </w:lvl>
    <w:lvl w:ilvl="1" w:tplc="795C395E">
      <w:start w:val="2"/>
      <w:numFmt w:val="decimal"/>
      <w:lvlText w:val="%1.%2"/>
      <w:lvlJc w:val="left"/>
      <w:pPr>
        <w:ind w:left="116" w:hanging="780"/>
      </w:pPr>
      <w:rPr>
        <w:rFonts w:ascii="Times New Roman" w:hAnsi="Times New Roman" w:cs="Times New Roman" w:hint="default"/>
      </w:rPr>
    </w:lvl>
    <w:lvl w:ilvl="2" w:tplc="3B92E296">
      <w:start w:val="1"/>
      <w:numFmt w:val="decimal"/>
      <w:lvlText w:val="%1.%2.%3"/>
      <w:lvlJc w:val="left"/>
      <w:pPr>
        <w:ind w:left="116" w:hanging="780"/>
      </w:pPr>
      <w:rPr>
        <w:rFonts w:ascii="Times New Roman" w:hAnsi="Times New Roman" w:cs="Times New Roman" w:hint="default"/>
        <w:spacing w:val="-1"/>
        <w:w w:val="95"/>
      </w:rPr>
    </w:lvl>
    <w:lvl w:ilvl="3" w:tplc="3BFEDA86">
      <w:numFmt w:val="bullet"/>
      <w:lvlText w:val="—"/>
      <w:lvlJc w:val="left"/>
      <w:pPr>
        <w:ind w:left="2498" w:hanging="511"/>
      </w:pPr>
      <w:rPr>
        <w:rFonts w:ascii="Arial" w:eastAsia="Times New Roman" w:hAnsi="Arial" w:hint="default"/>
        <w:w w:val="94"/>
      </w:rPr>
    </w:lvl>
    <w:lvl w:ilvl="4" w:tplc="D940FC7C">
      <w:numFmt w:val="bullet"/>
      <w:lvlText w:val="•"/>
      <w:lvlJc w:val="left"/>
      <w:pPr>
        <w:ind w:left="5160" w:hanging="511"/>
      </w:pPr>
      <w:rPr>
        <w:rFonts w:hint="default"/>
      </w:rPr>
    </w:lvl>
    <w:lvl w:ilvl="5" w:tplc="A9F833D2">
      <w:numFmt w:val="bullet"/>
      <w:lvlText w:val="•"/>
      <w:lvlJc w:val="left"/>
      <w:pPr>
        <w:ind w:left="6046" w:hanging="511"/>
      </w:pPr>
      <w:rPr>
        <w:rFonts w:hint="default"/>
      </w:rPr>
    </w:lvl>
    <w:lvl w:ilvl="6" w:tplc="7676ED92">
      <w:numFmt w:val="bullet"/>
      <w:lvlText w:val="•"/>
      <w:lvlJc w:val="left"/>
      <w:pPr>
        <w:ind w:left="6933" w:hanging="511"/>
      </w:pPr>
      <w:rPr>
        <w:rFonts w:hint="default"/>
      </w:rPr>
    </w:lvl>
    <w:lvl w:ilvl="7" w:tplc="7A20BAFC">
      <w:numFmt w:val="bullet"/>
      <w:lvlText w:val="•"/>
      <w:lvlJc w:val="left"/>
      <w:pPr>
        <w:ind w:left="7820" w:hanging="511"/>
      </w:pPr>
      <w:rPr>
        <w:rFonts w:hint="default"/>
      </w:rPr>
    </w:lvl>
    <w:lvl w:ilvl="8" w:tplc="D78A6C98">
      <w:numFmt w:val="bullet"/>
      <w:lvlText w:val="•"/>
      <w:lvlJc w:val="left"/>
      <w:pPr>
        <w:ind w:left="8706" w:hanging="511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12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hapeLayoutLikeWW8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702D"/>
    <w:rsid w:val="00F07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hAnsi="Arial" w:cs="Arial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spacing w:before="20"/>
      <w:ind w:left="20"/>
      <w:outlineLvl w:val="0"/>
    </w:pPr>
    <w:rPr>
      <w:rFonts w:ascii="Courier New" w:hAnsi="Courier New" w:cs="Courier New"/>
      <w:sz w:val="38"/>
      <w:szCs w:val="38"/>
    </w:rPr>
  </w:style>
  <w:style w:type="paragraph" w:styleId="Heading2">
    <w:name w:val="heading 2"/>
    <w:basedOn w:val="Normal"/>
    <w:link w:val="Heading2Char"/>
    <w:uiPriority w:val="99"/>
    <w:qFormat/>
    <w:pPr>
      <w:spacing w:before="20"/>
      <w:outlineLvl w:val="1"/>
    </w:pPr>
    <w:rPr>
      <w:sz w:val="37"/>
      <w:szCs w:val="37"/>
    </w:rPr>
  </w:style>
  <w:style w:type="paragraph" w:styleId="Heading3">
    <w:name w:val="heading 3"/>
    <w:basedOn w:val="Normal"/>
    <w:link w:val="Heading3Char"/>
    <w:uiPriority w:val="99"/>
    <w:qFormat/>
    <w:pPr>
      <w:spacing w:before="9"/>
      <w:ind w:left="20"/>
      <w:outlineLvl w:val="2"/>
    </w:pPr>
    <w:rPr>
      <w:sz w:val="34"/>
      <w:szCs w:val="3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702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02D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02D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0702D"/>
    <w:rPr>
      <w:rFonts w:ascii="Arial" w:hAnsi="Arial" w:cs="Arial"/>
      <w:lang w:eastAsia="en-US"/>
    </w:rPr>
  </w:style>
  <w:style w:type="paragraph" w:styleId="Title">
    <w:name w:val="Title"/>
    <w:basedOn w:val="Normal"/>
    <w:link w:val="TitleChar"/>
    <w:uiPriority w:val="99"/>
    <w:qFormat/>
    <w:pPr>
      <w:ind w:left="901"/>
    </w:pPr>
    <w:rPr>
      <w:sz w:val="50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F0702D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pPr>
      <w:ind w:left="2494" w:hanging="507"/>
    </w:pPr>
  </w:style>
  <w:style w:type="paragraph" w:customStyle="1" w:styleId="TableParagraph">
    <w:name w:val="Table Paragraph"/>
    <w:basedOn w:val="Normal"/>
    <w:uiPriority w:val="99"/>
  </w:style>
  <w:style w:type="character" w:customStyle="1" w:styleId="1">
    <w:name w:val="Заголовок 1 Знак"/>
    <w:basedOn w:val="DefaultParagraphFont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png"/><Relationship Id="rId21" Type="http://schemas.openxmlformats.org/officeDocument/2006/relationships/header" Target="header1.xml"/><Relationship Id="rId42" Type="http://schemas.openxmlformats.org/officeDocument/2006/relationships/image" Target="media/image25.png"/><Relationship Id="rId63" Type="http://schemas.openxmlformats.org/officeDocument/2006/relationships/image" Target="media/image38.png"/><Relationship Id="rId84" Type="http://schemas.openxmlformats.org/officeDocument/2006/relationships/footer" Target="footer15.xml"/><Relationship Id="rId138" Type="http://schemas.openxmlformats.org/officeDocument/2006/relationships/image" Target="media/image87.png"/><Relationship Id="rId159" Type="http://schemas.openxmlformats.org/officeDocument/2006/relationships/image" Target="media/image100.png"/><Relationship Id="rId170" Type="http://schemas.openxmlformats.org/officeDocument/2006/relationships/image" Target="media/image107.png"/><Relationship Id="rId191" Type="http://schemas.openxmlformats.org/officeDocument/2006/relationships/header" Target="header31.xml"/><Relationship Id="rId205" Type="http://schemas.openxmlformats.org/officeDocument/2006/relationships/footer" Target="footer36.xml"/><Relationship Id="rId107" Type="http://schemas.openxmlformats.org/officeDocument/2006/relationships/image" Target="media/image66.png"/><Relationship Id="rId11" Type="http://schemas.openxmlformats.org/officeDocument/2006/relationships/footer" Target="footer3.xml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openxmlformats.org/officeDocument/2006/relationships/footer" Target="footer9.xml"/><Relationship Id="rId58" Type="http://schemas.openxmlformats.org/officeDocument/2006/relationships/footer" Target="footer10.xml"/><Relationship Id="rId74" Type="http://schemas.openxmlformats.org/officeDocument/2006/relationships/header" Target="header9.xml"/><Relationship Id="rId79" Type="http://schemas.openxmlformats.org/officeDocument/2006/relationships/header" Target="header10.xml"/><Relationship Id="rId102" Type="http://schemas.openxmlformats.org/officeDocument/2006/relationships/image" Target="media/image61.png"/><Relationship Id="rId123" Type="http://schemas.openxmlformats.org/officeDocument/2006/relationships/header" Target="header18.xml"/><Relationship Id="rId128" Type="http://schemas.openxmlformats.org/officeDocument/2006/relationships/header" Target="header19.xml"/><Relationship Id="rId144" Type="http://schemas.openxmlformats.org/officeDocument/2006/relationships/footer" Target="footer25.xml"/><Relationship Id="rId149" Type="http://schemas.openxmlformats.org/officeDocument/2006/relationships/footer" Target="footer26.xml"/><Relationship Id="rId5" Type="http://schemas.openxmlformats.org/officeDocument/2006/relationships/footnotes" Target="footnotes.xml"/><Relationship Id="rId90" Type="http://schemas.openxmlformats.org/officeDocument/2006/relationships/image" Target="media/image55.png"/><Relationship Id="rId95" Type="http://schemas.openxmlformats.org/officeDocument/2006/relationships/image" Target="media/image58.png"/><Relationship Id="rId160" Type="http://schemas.openxmlformats.org/officeDocument/2006/relationships/image" Target="media/image101.png"/><Relationship Id="rId165" Type="http://schemas.openxmlformats.org/officeDocument/2006/relationships/image" Target="media/image104.png"/><Relationship Id="rId181" Type="http://schemas.openxmlformats.org/officeDocument/2006/relationships/header" Target="header29.xml"/><Relationship Id="rId186" Type="http://schemas.openxmlformats.org/officeDocument/2006/relationships/header" Target="header30.xml"/><Relationship Id="rId216" Type="http://schemas.openxmlformats.org/officeDocument/2006/relationships/theme" Target="theme/theme1.xml"/><Relationship Id="rId211" Type="http://schemas.openxmlformats.org/officeDocument/2006/relationships/footer" Target="footer39.xml"/><Relationship Id="rId22" Type="http://schemas.openxmlformats.org/officeDocument/2006/relationships/footer" Target="footer5.xml"/><Relationship Id="rId27" Type="http://schemas.openxmlformats.org/officeDocument/2006/relationships/image" Target="media/image14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64" Type="http://schemas.openxmlformats.org/officeDocument/2006/relationships/image" Target="media/image39.png"/><Relationship Id="rId69" Type="http://schemas.openxmlformats.org/officeDocument/2006/relationships/header" Target="header8.xml"/><Relationship Id="rId113" Type="http://schemas.openxmlformats.org/officeDocument/2006/relationships/footer" Target="footer20.xml"/><Relationship Id="rId118" Type="http://schemas.openxmlformats.org/officeDocument/2006/relationships/image" Target="media/image75.png"/><Relationship Id="rId134" Type="http://schemas.openxmlformats.org/officeDocument/2006/relationships/image" Target="media/image83.png"/><Relationship Id="rId139" Type="http://schemas.openxmlformats.org/officeDocument/2006/relationships/image" Target="media/image88.png"/><Relationship Id="rId80" Type="http://schemas.openxmlformats.org/officeDocument/2006/relationships/footer" Target="footer14.xml"/><Relationship Id="rId85" Type="http://schemas.openxmlformats.org/officeDocument/2006/relationships/image" Target="media/image52.png"/><Relationship Id="rId150" Type="http://schemas.openxmlformats.org/officeDocument/2006/relationships/image" Target="media/image95.png"/><Relationship Id="rId155" Type="http://schemas.openxmlformats.org/officeDocument/2006/relationships/image" Target="media/image98.png"/><Relationship Id="rId171" Type="http://schemas.openxmlformats.org/officeDocument/2006/relationships/header" Target="header27.xml"/><Relationship Id="rId176" Type="http://schemas.openxmlformats.org/officeDocument/2006/relationships/header" Target="header28.xml"/><Relationship Id="rId192" Type="http://schemas.openxmlformats.org/officeDocument/2006/relationships/footer" Target="footer35.xml"/><Relationship Id="rId197" Type="http://schemas.openxmlformats.org/officeDocument/2006/relationships/image" Target="media/image124.png"/><Relationship Id="rId206" Type="http://schemas.openxmlformats.org/officeDocument/2006/relationships/header" Target="header33.xml"/><Relationship Id="rId201" Type="http://schemas.openxmlformats.org/officeDocument/2006/relationships/image" Target="media/image128.png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59" Type="http://schemas.openxmlformats.org/officeDocument/2006/relationships/header" Target="header7.xml"/><Relationship Id="rId103" Type="http://schemas.openxmlformats.org/officeDocument/2006/relationships/image" Target="media/image62.png"/><Relationship Id="rId108" Type="http://schemas.openxmlformats.org/officeDocument/2006/relationships/image" Target="media/image67.png"/><Relationship Id="rId124" Type="http://schemas.openxmlformats.org/officeDocument/2006/relationships/footer" Target="footer22.xml"/><Relationship Id="rId129" Type="http://schemas.openxmlformats.org/officeDocument/2006/relationships/footer" Target="footer23.xml"/><Relationship Id="rId54" Type="http://schemas.openxmlformats.org/officeDocument/2006/relationships/image" Target="media/image33.png"/><Relationship Id="rId70" Type="http://schemas.openxmlformats.org/officeDocument/2006/relationships/footer" Target="footer12.xml"/><Relationship Id="rId75" Type="http://schemas.openxmlformats.org/officeDocument/2006/relationships/footer" Target="footer13.xml"/><Relationship Id="rId91" Type="http://schemas.openxmlformats.org/officeDocument/2006/relationships/image" Target="media/image56.png"/><Relationship Id="rId96" Type="http://schemas.openxmlformats.org/officeDocument/2006/relationships/image" Target="media/image59.png"/><Relationship Id="rId140" Type="http://schemas.openxmlformats.org/officeDocument/2006/relationships/image" Target="media/image89.png"/><Relationship Id="rId145" Type="http://schemas.openxmlformats.org/officeDocument/2006/relationships/image" Target="media/image92.png"/><Relationship Id="rId161" Type="http://schemas.openxmlformats.org/officeDocument/2006/relationships/header" Target="header25.xml"/><Relationship Id="rId166" Type="http://schemas.openxmlformats.org/officeDocument/2006/relationships/header" Target="header26.xml"/><Relationship Id="rId182" Type="http://schemas.openxmlformats.org/officeDocument/2006/relationships/footer" Target="footer33.xml"/><Relationship Id="rId187" Type="http://schemas.openxmlformats.org/officeDocument/2006/relationships/footer" Target="footer3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mailto:pp-66@list.r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0.png"/><Relationship Id="rId114" Type="http://schemas.openxmlformats.org/officeDocument/2006/relationships/image" Target="media/image71.png"/><Relationship Id="rId119" Type="http://schemas.openxmlformats.org/officeDocument/2006/relationships/header" Target="header17.xml"/><Relationship Id="rId44" Type="http://schemas.openxmlformats.org/officeDocument/2006/relationships/image" Target="media/image27.png"/><Relationship Id="rId60" Type="http://schemas.openxmlformats.org/officeDocument/2006/relationships/footer" Target="footer11.xml"/><Relationship Id="rId65" Type="http://schemas.openxmlformats.org/officeDocument/2006/relationships/image" Target="media/image40.png"/><Relationship Id="rId81" Type="http://schemas.openxmlformats.org/officeDocument/2006/relationships/image" Target="media/image50.png"/><Relationship Id="rId86" Type="http://schemas.openxmlformats.org/officeDocument/2006/relationships/image" Target="media/image53.png"/><Relationship Id="rId130" Type="http://schemas.openxmlformats.org/officeDocument/2006/relationships/header" Target="header20.xml"/><Relationship Id="rId135" Type="http://schemas.openxmlformats.org/officeDocument/2006/relationships/image" Target="media/image84.png"/><Relationship Id="rId151" Type="http://schemas.openxmlformats.org/officeDocument/2006/relationships/image" Target="media/image96.wmf"/><Relationship Id="rId156" Type="http://schemas.openxmlformats.org/officeDocument/2006/relationships/image" Target="media/image99.png"/><Relationship Id="rId177" Type="http://schemas.openxmlformats.org/officeDocument/2006/relationships/footer" Target="footer32.xml"/><Relationship Id="rId198" Type="http://schemas.openxmlformats.org/officeDocument/2006/relationships/image" Target="media/image125.png"/><Relationship Id="rId172" Type="http://schemas.openxmlformats.org/officeDocument/2006/relationships/footer" Target="footer31.xml"/><Relationship Id="rId193" Type="http://schemas.openxmlformats.org/officeDocument/2006/relationships/image" Target="media/image120.png"/><Relationship Id="rId202" Type="http://schemas.openxmlformats.org/officeDocument/2006/relationships/image" Target="media/image129.png"/><Relationship Id="rId207" Type="http://schemas.openxmlformats.org/officeDocument/2006/relationships/footer" Target="footer37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109" Type="http://schemas.openxmlformats.org/officeDocument/2006/relationships/image" Target="media/image68.wmf"/><Relationship Id="rId34" Type="http://schemas.openxmlformats.org/officeDocument/2006/relationships/image" Target="media/image21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6" Type="http://schemas.openxmlformats.org/officeDocument/2006/relationships/image" Target="media/image47.png"/><Relationship Id="rId97" Type="http://schemas.openxmlformats.org/officeDocument/2006/relationships/image" Target="media/image60.png"/><Relationship Id="rId104" Type="http://schemas.openxmlformats.org/officeDocument/2006/relationships/image" Target="media/image63.png"/><Relationship Id="rId120" Type="http://schemas.openxmlformats.org/officeDocument/2006/relationships/footer" Target="footer21.xml"/><Relationship Id="rId125" Type="http://schemas.openxmlformats.org/officeDocument/2006/relationships/image" Target="media/image78.png"/><Relationship Id="rId141" Type="http://schemas.openxmlformats.org/officeDocument/2006/relationships/image" Target="media/image90.png"/><Relationship Id="rId146" Type="http://schemas.openxmlformats.org/officeDocument/2006/relationships/image" Target="media/image93.png"/><Relationship Id="rId167" Type="http://schemas.openxmlformats.org/officeDocument/2006/relationships/footer" Target="footer30.xml"/><Relationship Id="rId188" Type="http://schemas.openxmlformats.org/officeDocument/2006/relationships/image" Target="media/image117.png"/><Relationship Id="rId7" Type="http://schemas.openxmlformats.org/officeDocument/2006/relationships/hyperlink" Target="mailto:pp-66@list.ru" TargetMode="External"/><Relationship Id="rId71" Type="http://schemas.openxmlformats.org/officeDocument/2006/relationships/image" Target="media/image44.png"/><Relationship Id="rId92" Type="http://schemas.openxmlformats.org/officeDocument/2006/relationships/image" Target="media/image57.wmf"/><Relationship Id="rId162" Type="http://schemas.openxmlformats.org/officeDocument/2006/relationships/footer" Target="footer29.xml"/><Relationship Id="rId183" Type="http://schemas.openxmlformats.org/officeDocument/2006/relationships/image" Target="media/image114.png"/><Relationship Id="rId213" Type="http://schemas.openxmlformats.org/officeDocument/2006/relationships/header" Target="header36.xm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header" Target="header3.xml"/><Relationship Id="rId45" Type="http://schemas.openxmlformats.org/officeDocument/2006/relationships/header" Target="header4.xml"/><Relationship Id="rId66" Type="http://schemas.openxmlformats.org/officeDocument/2006/relationships/image" Target="media/image41.png"/><Relationship Id="rId87" Type="http://schemas.openxmlformats.org/officeDocument/2006/relationships/header" Target="header12.xml"/><Relationship Id="rId110" Type="http://schemas.openxmlformats.org/officeDocument/2006/relationships/image" Target="media/image69.png"/><Relationship Id="rId115" Type="http://schemas.openxmlformats.org/officeDocument/2006/relationships/image" Target="media/image72.png"/><Relationship Id="rId131" Type="http://schemas.openxmlformats.org/officeDocument/2006/relationships/footer" Target="footer24.xml"/><Relationship Id="rId136" Type="http://schemas.openxmlformats.org/officeDocument/2006/relationships/image" Target="media/image85.jpeg"/><Relationship Id="rId157" Type="http://schemas.openxmlformats.org/officeDocument/2006/relationships/header" Target="header24.xml"/><Relationship Id="rId178" Type="http://schemas.openxmlformats.org/officeDocument/2006/relationships/image" Target="media/image111.png"/><Relationship Id="rId61" Type="http://schemas.openxmlformats.org/officeDocument/2006/relationships/image" Target="media/image36.png"/><Relationship Id="rId82" Type="http://schemas.openxmlformats.org/officeDocument/2006/relationships/image" Target="media/image51.png"/><Relationship Id="rId152" Type="http://schemas.openxmlformats.org/officeDocument/2006/relationships/image" Target="media/image97.png"/><Relationship Id="rId173" Type="http://schemas.openxmlformats.org/officeDocument/2006/relationships/image" Target="media/image108.png"/><Relationship Id="rId194" Type="http://schemas.openxmlformats.org/officeDocument/2006/relationships/image" Target="media/image121.wmf"/><Relationship Id="rId199" Type="http://schemas.openxmlformats.org/officeDocument/2006/relationships/image" Target="media/image126.png"/><Relationship Id="rId203" Type="http://schemas.openxmlformats.org/officeDocument/2006/relationships/image" Target="media/image130.png"/><Relationship Id="rId208" Type="http://schemas.openxmlformats.org/officeDocument/2006/relationships/header" Target="header34.xm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header" Target="header2.xml"/><Relationship Id="rId56" Type="http://schemas.openxmlformats.org/officeDocument/2006/relationships/image" Target="media/image35.wmf"/><Relationship Id="rId77" Type="http://schemas.openxmlformats.org/officeDocument/2006/relationships/image" Target="media/image48.png"/><Relationship Id="rId100" Type="http://schemas.openxmlformats.org/officeDocument/2006/relationships/header" Target="header15.xml"/><Relationship Id="rId105" Type="http://schemas.openxmlformats.org/officeDocument/2006/relationships/image" Target="media/image64.png"/><Relationship Id="rId126" Type="http://schemas.openxmlformats.org/officeDocument/2006/relationships/image" Target="media/image79.png"/><Relationship Id="rId147" Type="http://schemas.openxmlformats.org/officeDocument/2006/relationships/image" Target="media/image94.wmf"/><Relationship Id="rId168" Type="http://schemas.openxmlformats.org/officeDocument/2006/relationships/image" Target="media/image105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45.png"/><Relationship Id="rId93" Type="http://schemas.openxmlformats.org/officeDocument/2006/relationships/header" Target="header13.xml"/><Relationship Id="rId98" Type="http://schemas.openxmlformats.org/officeDocument/2006/relationships/header" Target="header14.xml"/><Relationship Id="rId121" Type="http://schemas.openxmlformats.org/officeDocument/2006/relationships/image" Target="media/image76.png"/><Relationship Id="rId142" Type="http://schemas.openxmlformats.org/officeDocument/2006/relationships/image" Target="media/image91.png"/><Relationship Id="rId163" Type="http://schemas.openxmlformats.org/officeDocument/2006/relationships/image" Target="media/image102.png"/><Relationship Id="rId184" Type="http://schemas.openxmlformats.org/officeDocument/2006/relationships/image" Target="media/image115.wmf"/><Relationship Id="rId189" Type="http://schemas.openxmlformats.org/officeDocument/2006/relationships/image" Target="media/image118.wmf"/><Relationship Id="rId3" Type="http://schemas.openxmlformats.org/officeDocument/2006/relationships/settings" Target="settings.xml"/><Relationship Id="rId214" Type="http://schemas.openxmlformats.org/officeDocument/2006/relationships/footer" Target="footer40.xml"/><Relationship Id="rId25" Type="http://schemas.openxmlformats.org/officeDocument/2006/relationships/image" Target="media/image12.png"/><Relationship Id="rId46" Type="http://schemas.openxmlformats.org/officeDocument/2006/relationships/footer" Target="footer8.xml"/><Relationship Id="rId67" Type="http://schemas.openxmlformats.org/officeDocument/2006/relationships/image" Target="media/image42.png"/><Relationship Id="rId116" Type="http://schemas.openxmlformats.org/officeDocument/2006/relationships/image" Target="media/image73.png"/><Relationship Id="rId137" Type="http://schemas.openxmlformats.org/officeDocument/2006/relationships/image" Target="media/image86.png"/><Relationship Id="rId158" Type="http://schemas.openxmlformats.org/officeDocument/2006/relationships/footer" Target="footer28.xml"/><Relationship Id="rId20" Type="http://schemas.openxmlformats.org/officeDocument/2006/relationships/image" Target="media/image9.png"/><Relationship Id="rId41" Type="http://schemas.openxmlformats.org/officeDocument/2006/relationships/footer" Target="footer7.xml"/><Relationship Id="rId62" Type="http://schemas.openxmlformats.org/officeDocument/2006/relationships/image" Target="media/image37.png"/><Relationship Id="rId83" Type="http://schemas.openxmlformats.org/officeDocument/2006/relationships/header" Target="header11.xml"/><Relationship Id="rId88" Type="http://schemas.openxmlformats.org/officeDocument/2006/relationships/footer" Target="footer16.xml"/><Relationship Id="rId111" Type="http://schemas.openxmlformats.org/officeDocument/2006/relationships/image" Target="media/image70.png"/><Relationship Id="rId132" Type="http://schemas.openxmlformats.org/officeDocument/2006/relationships/image" Target="media/image81.png"/><Relationship Id="rId153" Type="http://schemas.openxmlformats.org/officeDocument/2006/relationships/header" Target="header23.xml"/><Relationship Id="rId174" Type="http://schemas.openxmlformats.org/officeDocument/2006/relationships/image" Target="media/image109.wmf"/><Relationship Id="rId179" Type="http://schemas.openxmlformats.org/officeDocument/2006/relationships/image" Target="media/image112.wmf"/><Relationship Id="rId195" Type="http://schemas.openxmlformats.org/officeDocument/2006/relationships/image" Target="media/image122.png"/><Relationship Id="rId209" Type="http://schemas.openxmlformats.org/officeDocument/2006/relationships/footer" Target="footer38.xml"/><Relationship Id="rId190" Type="http://schemas.openxmlformats.org/officeDocument/2006/relationships/image" Target="media/image119.png"/><Relationship Id="rId204" Type="http://schemas.openxmlformats.org/officeDocument/2006/relationships/header" Target="header32.xml"/><Relationship Id="rId15" Type="http://schemas.openxmlformats.org/officeDocument/2006/relationships/image" Target="media/image5.png"/><Relationship Id="rId36" Type="http://schemas.openxmlformats.org/officeDocument/2006/relationships/footer" Target="footer6.xml"/><Relationship Id="rId57" Type="http://schemas.openxmlformats.org/officeDocument/2006/relationships/header" Target="header6.xml"/><Relationship Id="rId106" Type="http://schemas.openxmlformats.org/officeDocument/2006/relationships/image" Target="media/image65.png"/><Relationship Id="rId127" Type="http://schemas.openxmlformats.org/officeDocument/2006/relationships/image" Target="media/image80.png"/><Relationship Id="rId10" Type="http://schemas.openxmlformats.org/officeDocument/2006/relationships/footer" Target="footer2.xml"/><Relationship Id="rId31" Type="http://schemas.openxmlformats.org/officeDocument/2006/relationships/image" Target="media/image18.png"/><Relationship Id="rId52" Type="http://schemas.openxmlformats.org/officeDocument/2006/relationships/header" Target="header5.xml"/><Relationship Id="rId73" Type="http://schemas.openxmlformats.org/officeDocument/2006/relationships/image" Target="media/image46.png"/><Relationship Id="rId78" Type="http://schemas.openxmlformats.org/officeDocument/2006/relationships/image" Target="media/image49.png"/><Relationship Id="rId94" Type="http://schemas.openxmlformats.org/officeDocument/2006/relationships/footer" Target="footer17.xml"/><Relationship Id="rId99" Type="http://schemas.openxmlformats.org/officeDocument/2006/relationships/footer" Target="footer18.xml"/><Relationship Id="rId101" Type="http://schemas.openxmlformats.org/officeDocument/2006/relationships/footer" Target="footer19.xml"/><Relationship Id="rId122" Type="http://schemas.openxmlformats.org/officeDocument/2006/relationships/image" Target="media/image77.png"/><Relationship Id="rId143" Type="http://schemas.openxmlformats.org/officeDocument/2006/relationships/header" Target="header21.xml"/><Relationship Id="rId148" Type="http://schemas.openxmlformats.org/officeDocument/2006/relationships/header" Target="header22.xml"/><Relationship Id="rId164" Type="http://schemas.openxmlformats.org/officeDocument/2006/relationships/image" Target="media/image103.wmf"/><Relationship Id="rId169" Type="http://schemas.openxmlformats.org/officeDocument/2006/relationships/image" Target="media/image106.wmf"/><Relationship Id="rId185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13.png"/><Relationship Id="rId210" Type="http://schemas.openxmlformats.org/officeDocument/2006/relationships/header" Target="header35.xml"/><Relationship Id="rId215" Type="http://schemas.openxmlformats.org/officeDocument/2006/relationships/fontTable" Target="fontTable.xml"/><Relationship Id="rId26" Type="http://schemas.openxmlformats.org/officeDocument/2006/relationships/image" Target="media/image13.png"/><Relationship Id="rId47" Type="http://schemas.openxmlformats.org/officeDocument/2006/relationships/image" Target="media/image28.png"/><Relationship Id="rId68" Type="http://schemas.openxmlformats.org/officeDocument/2006/relationships/image" Target="media/image43.png"/><Relationship Id="rId89" Type="http://schemas.openxmlformats.org/officeDocument/2006/relationships/image" Target="media/image54.png"/><Relationship Id="rId112" Type="http://schemas.openxmlformats.org/officeDocument/2006/relationships/header" Target="header16.xml"/><Relationship Id="rId133" Type="http://schemas.openxmlformats.org/officeDocument/2006/relationships/image" Target="media/image82.png"/><Relationship Id="rId154" Type="http://schemas.openxmlformats.org/officeDocument/2006/relationships/footer" Target="footer27.xml"/><Relationship Id="rId175" Type="http://schemas.openxmlformats.org/officeDocument/2006/relationships/image" Target="media/image110.png"/><Relationship Id="rId196" Type="http://schemas.openxmlformats.org/officeDocument/2006/relationships/image" Target="media/image123.png"/><Relationship Id="rId200" Type="http://schemas.openxmlformats.org/officeDocument/2006/relationships/image" Target="media/image127.png"/><Relationship Id="rId1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88</TotalTime>
  <Pages>48</Pages>
  <Words>2155</Words>
  <Characters>12288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БЛОКИ КЛАПАННЫЕ</dc:title>
  <dc:subject/>
  <dc:creator>Admin</dc:creator>
  <cp:keywords/>
  <dc:description/>
  <cp:lastModifiedBy>Admin</cp:lastModifiedBy>
  <cp:revision>6</cp:revision>
  <dcterms:created xsi:type="dcterms:W3CDTF">2021-08-28T05:57:00Z</dcterms:created>
  <dcterms:modified xsi:type="dcterms:W3CDTF">2021-08-28T07:25:00Z</dcterms:modified>
</cp:coreProperties>
</file>